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216" w:type="dxa"/>
        <w:tblLook w:val="04A0" w:firstRow="1" w:lastRow="0" w:firstColumn="1" w:lastColumn="0" w:noHBand="0" w:noVBand="1"/>
      </w:tblPr>
      <w:tblGrid>
        <w:gridCol w:w="906"/>
        <w:gridCol w:w="6365"/>
        <w:gridCol w:w="1146"/>
      </w:tblGrid>
      <w:tr w:rsidR="00BB4F33" w:rsidRPr="0005660E" w:rsidTr="00BB4F33">
        <w:trPr>
          <w:trHeight w:val="1276"/>
        </w:trPr>
        <w:tc>
          <w:tcPr>
            <w:tcW w:w="906" w:type="dxa"/>
          </w:tcPr>
          <w:p w:rsidR="00BB4F33" w:rsidRPr="0005660E" w:rsidRDefault="008358E7" w:rsidP="00F668E6">
            <w:pPr>
              <w:jc w:val="right"/>
              <w:rPr>
                <w:rFonts w:eastAsia="ＭＳ 明朝"/>
                <w:lang w:eastAsia="ja-JP"/>
              </w:rPr>
            </w:pPr>
            <w:r w:rsidRPr="00BB4F33">
              <w:rPr>
                <w:rFonts w:eastAsia="ＭＳ 明朝"/>
                <w:noProof/>
                <w:lang w:eastAsia="ja-JP"/>
              </w:rPr>
              <w:drawing>
                <wp:inline distT="0" distB="0" distL="0" distR="0">
                  <wp:extent cx="438150" cy="866775"/>
                  <wp:effectExtent l="0" t="0" r="0" b="9525"/>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8150" cy="866775"/>
                          </a:xfrm>
                          <a:prstGeom prst="rect">
                            <a:avLst/>
                          </a:prstGeom>
                          <a:noFill/>
                          <a:ln>
                            <a:noFill/>
                          </a:ln>
                        </pic:spPr>
                      </pic:pic>
                    </a:graphicData>
                  </a:graphic>
                </wp:inline>
              </w:drawing>
            </w:r>
          </w:p>
        </w:tc>
        <w:tc>
          <w:tcPr>
            <w:tcW w:w="6365" w:type="dxa"/>
          </w:tcPr>
          <w:p w:rsidR="00BB4F33" w:rsidRDefault="00BB4F33" w:rsidP="00F668E6">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BB4F33" w:rsidRDefault="00BB4F33" w:rsidP="00F668E6">
            <w:pPr>
              <w:jc w:val="center"/>
              <w:rPr>
                <w:b/>
                <w:smallCaps/>
                <w:sz w:val="30"/>
              </w:rPr>
            </w:pPr>
            <w:r>
              <w:rPr>
                <w:rFonts w:hint="eastAsia"/>
                <w:b/>
                <w:position w:val="6"/>
                <w:sz w:val="30"/>
              </w:rPr>
              <w:t>REGION 3</w:t>
            </w:r>
          </w:p>
          <w:p w:rsidR="00BB4F33" w:rsidRPr="009C09CD" w:rsidRDefault="00BB4F33" w:rsidP="00F668E6">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1125" w:type="dxa"/>
          </w:tcPr>
          <w:p w:rsidR="00BB4F33" w:rsidRPr="0005660E" w:rsidRDefault="008358E7" w:rsidP="00F668E6">
            <w:pPr>
              <w:jc w:val="right"/>
              <w:rPr>
                <w:rFonts w:eastAsia="ＭＳ 明朝"/>
                <w:lang w:eastAsia="ja-JP"/>
              </w:rPr>
            </w:pPr>
            <w:r w:rsidRPr="00BB4F33">
              <w:rPr>
                <w:rFonts w:eastAsia="ＭＳ 明朝"/>
                <w:noProof/>
                <w:lang w:eastAsia="ja-JP"/>
              </w:rPr>
              <w:drawing>
                <wp:inline distT="0" distB="0" distL="0" distR="0">
                  <wp:extent cx="581025" cy="904875"/>
                  <wp:effectExtent l="0" t="0" r="9525" b="952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1025" cy="904875"/>
                          </a:xfrm>
                          <a:prstGeom prst="rect">
                            <a:avLst/>
                          </a:prstGeom>
                          <a:noFill/>
                          <a:ln>
                            <a:noFill/>
                          </a:ln>
                        </pic:spPr>
                      </pic:pic>
                    </a:graphicData>
                  </a:graphic>
                </wp:inline>
              </w:drawing>
            </w:r>
          </w:p>
        </w:tc>
      </w:tr>
    </w:tbl>
    <w:p w:rsidR="00BB4F33" w:rsidRDefault="00BB4F33" w:rsidP="00BB4F33">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37070D" w:rsidRDefault="0037070D" w:rsidP="0037070D">
      <w:pPr>
        <w:pStyle w:val="Data"/>
        <w:rPr>
          <w:sz w:val="20"/>
          <w:lang w:val="en-US"/>
        </w:rPr>
      </w:pPr>
    </w:p>
    <w:p w:rsidR="00BB4F33" w:rsidRDefault="0037070D" w:rsidP="00BB4F33">
      <w:pPr>
        <w:pStyle w:val="Head"/>
        <w:tabs>
          <w:tab w:val="clear" w:pos="6663"/>
        </w:tabs>
        <w:wordWrap w:val="0"/>
        <w:ind w:rightChars="-70" w:right="-168"/>
        <w:jc w:val="right"/>
        <w:rPr>
          <w:lang w:val="en-US"/>
        </w:rPr>
      </w:pPr>
      <w:r>
        <w:rPr>
          <w:b/>
          <w:lang w:val="en-US"/>
        </w:rPr>
        <w:t xml:space="preserve">Document No. </w:t>
      </w:r>
      <w:r w:rsidR="00BB4F33">
        <w:rPr>
          <w:rFonts w:hint="eastAsia"/>
          <w:b/>
          <w:lang w:val="en-US"/>
        </w:rPr>
        <w:t>1</w:t>
      </w:r>
      <w:r w:rsidR="00BB4F33">
        <w:rPr>
          <w:b/>
          <w:lang w:val="en-US"/>
        </w:rPr>
        <w:t>8</w:t>
      </w:r>
      <w:r w:rsidR="00BB4F33">
        <w:rPr>
          <w:rFonts w:hint="eastAsia"/>
          <w:b/>
          <w:lang w:val="en-US"/>
        </w:rPr>
        <w:t>/XV</w:t>
      </w:r>
      <w:r w:rsidR="00BB4F33">
        <w:rPr>
          <w:b/>
          <w:lang w:val="en-US"/>
        </w:rPr>
        <w:t>II</w:t>
      </w:r>
      <w:r w:rsidR="00BB4F33">
        <w:rPr>
          <w:rFonts w:hint="eastAsia"/>
          <w:b/>
          <w:lang w:val="en-US"/>
        </w:rPr>
        <w:t>/</w:t>
      </w:r>
      <w:r w:rsidR="004B49FB">
        <w:rPr>
          <w:rFonts w:hint="eastAsia"/>
          <w:b/>
          <w:lang w:val="en-US"/>
        </w:rPr>
        <w:t>0</w:t>
      </w:r>
      <w:r w:rsidR="004B49FB">
        <w:rPr>
          <w:b/>
          <w:lang w:val="en-US"/>
        </w:rPr>
        <w:t>1</w:t>
      </w:r>
      <w:r w:rsidR="00F15EB2">
        <w:rPr>
          <w:b/>
          <w:lang w:val="en-US"/>
        </w:rPr>
        <w:t>5</w:t>
      </w:r>
      <w:bookmarkStart w:id="0" w:name="_GoBack"/>
      <w:bookmarkEnd w:id="0"/>
    </w:p>
    <w:p w:rsidR="00BB4F33" w:rsidRPr="00BB4F33" w:rsidRDefault="00BB4F33" w:rsidP="00BB4F33">
      <w:pPr>
        <w:pStyle w:val="Head"/>
        <w:tabs>
          <w:tab w:val="clear" w:pos="6663"/>
        </w:tabs>
        <w:wordWrap w:val="0"/>
        <w:ind w:rightChars="-70" w:right="-168"/>
        <w:jc w:val="right"/>
        <w:rPr>
          <w:rFonts w:ascii="游明朝" w:hAnsi="游明朝"/>
          <w:b/>
          <w:sz w:val="22"/>
          <w:szCs w:val="22"/>
        </w:rPr>
      </w:pPr>
      <w:r>
        <w:rPr>
          <w:rFonts w:hint="eastAsia"/>
          <w:lang w:val="en-US"/>
        </w:rPr>
        <w:t xml:space="preserve">Agenda Item: </w:t>
      </w:r>
      <w:r w:rsidR="004B49FB">
        <w:rPr>
          <w:lang w:val="en-US"/>
        </w:rPr>
        <w:t>10.1</w:t>
      </w:r>
    </w:p>
    <w:p w:rsidR="004A56D2" w:rsidRDefault="004A56D2" w:rsidP="000A674E">
      <w:pPr>
        <w:pStyle w:val="Head"/>
        <w:tabs>
          <w:tab w:val="left" w:pos="840"/>
        </w:tabs>
        <w:wordWrap w:val="0"/>
        <w:ind w:rightChars="-58" w:right="-139"/>
        <w:jc w:val="right"/>
        <w:rPr>
          <w:lang w:val="en-US"/>
        </w:rPr>
      </w:pPr>
    </w:p>
    <w:p w:rsidR="00905A4E" w:rsidRPr="00ED2345" w:rsidRDefault="00905A4E" w:rsidP="00905A4E">
      <w:pPr>
        <w:jc w:val="center"/>
        <w:rPr>
          <w:rFonts w:eastAsia="ｽｲｽ"/>
          <w:b/>
          <w:i/>
          <w:sz w:val="36"/>
        </w:rPr>
      </w:pPr>
      <w:r w:rsidRPr="00ED2345">
        <w:rPr>
          <w:rFonts w:eastAsia="ｽｲｽ"/>
          <w:b/>
          <w:i/>
          <w:sz w:val="36"/>
        </w:rPr>
        <w:t>REPORT FROM JARL</w:t>
      </w:r>
    </w:p>
    <w:p w:rsidR="00905A4E" w:rsidRPr="00ED2345" w:rsidRDefault="00905A4E" w:rsidP="00905A4E">
      <w:pPr>
        <w:jc w:val="center"/>
        <w:rPr>
          <w:rFonts w:eastAsia="ｽｲｽ"/>
          <w:b/>
          <w:iCs/>
          <w:sz w:val="28"/>
        </w:rPr>
      </w:pPr>
      <w:r w:rsidRPr="00ED2345">
        <w:rPr>
          <w:rFonts w:eastAsia="ｽｲｽ"/>
          <w:b/>
          <w:i/>
          <w:sz w:val="28"/>
        </w:rPr>
        <w:t>The Japan Amateur Radio League, Inc.</w:t>
      </w:r>
    </w:p>
    <w:p w:rsidR="00905A4E" w:rsidRPr="00ED2345" w:rsidRDefault="00905A4E" w:rsidP="00905A4E">
      <w:pPr>
        <w:jc w:val="center"/>
        <w:rPr>
          <w:rFonts w:eastAsia="ｽｲｽ"/>
          <w:b/>
          <w:iCs/>
          <w:sz w:val="28"/>
        </w:rPr>
      </w:pPr>
    </w:p>
    <w:p w:rsidR="001C1DD8" w:rsidRDefault="00905A4E">
      <w:pPr>
        <w:pStyle w:val="11"/>
        <w:rPr>
          <w:rFonts w:ascii="Century" w:hAnsi="Century"/>
          <w:noProof/>
          <w:kern w:val="2"/>
          <w:sz w:val="21"/>
          <w:szCs w:val="22"/>
          <w:lang w:val="en-US"/>
        </w:rPr>
      </w:pPr>
      <w:r>
        <w:rPr>
          <w:rFonts w:ascii="Arial" w:eastAsia="ｽｲｽ" w:hAnsi="Arial" w:cs="Arial"/>
          <w:b/>
        </w:rPr>
        <w:fldChar w:fldCharType="begin"/>
      </w:r>
      <w:r>
        <w:rPr>
          <w:rFonts w:ascii="Arial" w:eastAsia="ｽｲｽ" w:hAnsi="Arial" w:cs="Arial"/>
          <w:b/>
        </w:rPr>
        <w:instrText xml:space="preserve"> TOC \o "1-3" \h \z \u </w:instrText>
      </w:r>
      <w:r>
        <w:rPr>
          <w:rFonts w:ascii="Arial" w:eastAsia="ｽｲｽ" w:hAnsi="Arial" w:cs="Arial"/>
          <w:b/>
        </w:rPr>
        <w:fldChar w:fldCharType="separate"/>
      </w:r>
      <w:hyperlink w:anchor="_Toc241649008" w:history="1">
        <w:r w:rsidR="001C1DD8" w:rsidRPr="00AE1E49">
          <w:rPr>
            <w:rStyle w:val="af5"/>
            <w:noProof/>
          </w:rPr>
          <w:t>1.</w:t>
        </w:r>
        <w:r w:rsidR="001C1DD8">
          <w:rPr>
            <w:rFonts w:ascii="Century" w:hAnsi="Century"/>
            <w:noProof/>
            <w:kern w:val="2"/>
            <w:sz w:val="21"/>
            <w:szCs w:val="22"/>
            <w:lang w:val="en-US"/>
          </w:rPr>
          <w:tab/>
        </w:r>
        <w:r w:rsidR="001C1DD8" w:rsidRPr="00AE1E49">
          <w:rPr>
            <w:rStyle w:val="af5"/>
            <w:noProof/>
          </w:rPr>
          <w:t>Significant Events &amp; Activities</w:t>
        </w:r>
        <w:r w:rsidR="001C1DD8">
          <w:rPr>
            <w:noProof/>
            <w:webHidden/>
          </w:rPr>
          <w:tab/>
        </w:r>
        <w:r w:rsidR="001C1DD8">
          <w:rPr>
            <w:noProof/>
            <w:webHidden/>
          </w:rPr>
          <w:fldChar w:fldCharType="begin"/>
        </w:r>
        <w:r w:rsidR="001C1DD8">
          <w:rPr>
            <w:noProof/>
            <w:webHidden/>
          </w:rPr>
          <w:instrText xml:space="preserve"> PAGEREF _Toc241649008 \h </w:instrText>
        </w:r>
        <w:r w:rsidR="001C1DD8">
          <w:rPr>
            <w:noProof/>
            <w:webHidden/>
          </w:rPr>
        </w:r>
        <w:r w:rsidR="001C1DD8">
          <w:rPr>
            <w:noProof/>
            <w:webHidden/>
          </w:rPr>
          <w:fldChar w:fldCharType="separate"/>
        </w:r>
        <w:r w:rsidR="00F148E6">
          <w:rPr>
            <w:noProof/>
            <w:webHidden/>
          </w:rPr>
          <w:t>2</w:t>
        </w:r>
        <w:r w:rsidR="001C1DD8">
          <w:rPr>
            <w:noProof/>
            <w:webHidden/>
          </w:rPr>
          <w:fldChar w:fldCharType="end"/>
        </w:r>
      </w:hyperlink>
    </w:p>
    <w:p w:rsidR="001C1DD8" w:rsidRDefault="00D45A06">
      <w:pPr>
        <w:pStyle w:val="21"/>
        <w:rPr>
          <w:rStyle w:val="af5"/>
          <w:noProof/>
        </w:rPr>
      </w:pPr>
      <w:hyperlink w:anchor="_Toc241649010" w:history="1">
        <w:r w:rsidR="001C1DD8" w:rsidRPr="00AE1E49">
          <w:rPr>
            <w:rStyle w:val="af5"/>
            <w:noProof/>
          </w:rPr>
          <w:t>1.</w:t>
        </w:r>
        <w:r w:rsidR="0037070D">
          <w:rPr>
            <w:rStyle w:val="af5"/>
            <w:rFonts w:hint="eastAsia"/>
            <w:noProof/>
          </w:rPr>
          <w:t>1</w:t>
        </w:r>
        <w:r w:rsidR="001C1DD8">
          <w:rPr>
            <w:rFonts w:ascii="Century" w:hAnsi="Century"/>
            <w:noProof/>
            <w:kern w:val="2"/>
            <w:sz w:val="21"/>
            <w:szCs w:val="22"/>
            <w:lang w:val="en-US"/>
          </w:rPr>
          <w:tab/>
        </w:r>
        <w:r w:rsidR="00A07B53">
          <w:rPr>
            <w:rStyle w:val="af5"/>
            <w:rFonts w:hint="eastAsia"/>
            <w:noProof/>
          </w:rPr>
          <w:t>New JARL President</w:t>
        </w:r>
        <w:r w:rsidR="001C1DD8">
          <w:rPr>
            <w:noProof/>
            <w:webHidden/>
          </w:rPr>
          <w:tab/>
        </w:r>
        <w:r w:rsidR="00A07B53">
          <w:rPr>
            <w:rFonts w:hint="eastAsia"/>
            <w:noProof/>
            <w:webHidden/>
          </w:rPr>
          <w:t>2</w:t>
        </w:r>
      </w:hyperlink>
    </w:p>
    <w:p w:rsidR="0037070D" w:rsidRPr="0037070D" w:rsidRDefault="0037070D" w:rsidP="0037070D">
      <w:pPr>
        <w:pStyle w:val="21"/>
        <w:ind w:rightChars="-176" w:right="-422"/>
        <w:rPr>
          <w:rStyle w:val="af5"/>
          <w:noProof/>
          <w:color w:val="auto"/>
          <w:u w:val="none"/>
        </w:rPr>
      </w:pPr>
      <w:r w:rsidRPr="0037070D">
        <w:rPr>
          <w:rStyle w:val="af5"/>
          <w:rFonts w:hint="eastAsia"/>
          <w:noProof/>
          <w:color w:val="auto"/>
          <w:u w:val="none"/>
        </w:rPr>
        <w:t>1.2</w:t>
      </w:r>
      <w:r w:rsidRPr="0037070D">
        <w:rPr>
          <w:rStyle w:val="af5"/>
          <w:rFonts w:hint="eastAsia"/>
          <w:noProof/>
          <w:color w:val="auto"/>
          <w:u w:val="none"/>
        </w:rPr>
        <w:tab/>
      </w:r>
      <w:r w:rsidR="005A6800">
        <w:rPr>
          <w:rStyle w:val="af5"/>
          <w:noProof/>
          <w:color w:val="auto"/>
          <w:u w:val="none"/>
        </w:rPr>
        <w:t xml:space="preserve">Former </w:t>
      </w:r>
      <w:r w:rsidRPr="0037070D">
        <w:rPr>
          <w:rStyle w:val="af5"/>
          <w:rFonts w:hint="eastAsia"/>
          <w:noProof/>
          <w:color w:val="auto"/>
          <w:u w:val="none"/>
        </w:rPr>
        <w:t xml:space="preserve">JARL </w:t>
      </w:r>
      <w:r w:rsidR="005A6800">
        <w:rPr>
          <w:rStyle w:val="af5"/>
          <w:noProof/>
          <w:color w:val="auto"/>
          <w:u w:val="none"/>
        </w:rPr>
        <w:t xml:space="preserve">President and Honorary Member JA1AN Shozo Hara SK </w:t>
      </w:r>
      <w:r>
        <w:rPr>
          <w:rStyle w:val="af5"/>
          <w:noProof/>
          <w:color w:val="auto"/>
          <w:u w:val="none"/>
        </w:rPr>
        <w:t>.................2</w:t>
      </w:r>
    </w:p>
    <w:p w:rsidR="001C1DD8" w:rsidRDefault="00D45A06">
      <w:pPr>
        <w:pStyle w:val="21"/>
        <w:rPr>
          <w:rFonts w:ascii="Century" w:hAnsi="Century"/>
          <w:noProof/>
          <w:kern w:val="2"/>
          <w:sz w:val="21"/>
          <w:szCs w:val="22"/>
          <w:lang w:val="en-US"/>
        </w:rPr>
      </w:pPr>
      <w:hyperlink w:anchor="_Toc241649011" w:history="1">
        <w:r w:rsidR="0037070D">
          <w:rPr>
            <w:rStyle w:val="af5"/>
            <w:noProof/>
          </w:rPr>
          <w:t>1.3</w:t>
        </w:r>
        <w:r w:rsidR="001C1DD8">
          <w:rPr>
            <w:rFonts w:ascii="Century" w:hAnsi="Century"/>
            <w:noProof/>
            <w:kern w:val="2"/>
            <w:sz w:val="21"/>
            <w:szCs w:val="22"/>
            <w:lang w:val="en-US"/>
          </w:rPr>
          <w:tab/>
        </w:r>
        <w:r w:rsidR="00A07B53" w:rsidRPr="00A07B53">
          <w:rPr>
            <w:rStyle w:val="af5"/>
            <w:noProof/>
          </w:rPr>
          <w:t>PLC and other EMC issues</w:t>
        </w:r>
        <w:r w:rsidR="001C1DD8">
          <w:rPr>
            <w:noProof/>
            <w:webHidden/>
          </w:rPr>
          <w:tab/>
        </w:r>
        <w:r w:rsidR="00A07B53">
          <w:rPr>
            <w:rFonts w:hint="eastAsia"/>
            <w:noProof/>
            <w:webHidden/>
          </w:rPr>
          <w:t>2</w:t>
        </w:r>
      </w:hyperlink>
    </w:p>
    <w:p w:rsidR="00A07B53" w:rsidRPr="00A07B53" w:rsidRDefault="00D45A06" w:rsidP="00A07B53">
      <w:pPr>
        <w:pStyle w:val="21"/>
        <w:rPr>
          <w:noProof/>
          <w:color w:val="0000FF"/>
          <w:u w:val="single"/>
        </w:rPr>
      </w:pPr>
      <w:hyperlink w:anchor="_Toc241649012" w:history="1">
        <w:r w:rsidR="0037070D">
          <w:rPr>
            <w:rStyle w:val="af5"/>
            <w:noProof/>
          </w:rPr>
          <w:t>1.4</w:t>
        </w:r>
        <w:r w:rsidR="001C1DD8">
          <w:rPr>
            <w:rFonts w:ascii="Century" w:hAnsi="Century"/>
            <w:noProof/>
            <w:kern w:val="2"/>
            <w:sz w:val="21"/>
            <w:szCs w:val="22"/>
            <w:lang w:val="en-US"/>
          </w:rPr>
          <w:tab/>
        </w:r>
        <w:r w:rsidR="00A07B53" w:rsidRPr="00A07B53">
          <w:rPr>
            <w:rStyle w:val="af5"/>
            <w:noProof/>
          </w:rPr>
          <w:t>D-STAR System</w:t>
        </w:r>
        <w:r w:rsidR="001C1DD8">
          <w:rPr>
            <w:noProof/>
            <w:webHidden/>
          </w:rPr>
          <w:tab/>
        </w:r>
        <w:r w:rsidR="00FF728F">
          <w:rPr>
            <w:noProof/>
            <w:webHidden/>
          </w:rPr>
          <w:t>3</w:t>
        </w:r>
      </w:hyperlink>
    </w:p>
    <w:p w:rsidR="00A07B53" w:rsidRPr="00A07B53" w:rsidRDefault="00D45A06" w:rsidP="00A07B53">
      <w:pPr>
        <w:pStyle w:val="21"/>
        <w:rPr>
          <w:noProof/>
          <w:color w:val="0000FF"/>
          <w:u w:val="single"/>
        </w:rPr>
      </w:pPr>
      <w:hyperlink w:anchor="_Toc241649012" w:history="1">
        <w:r w:rsidR="00A07B53" w:rsidRPr="00AE1E49">
          <w:rPr>
            <w:rStyle w:val="af5"/>
            <w:noProof/>
          </w:rPr>
          <w:t>1.</w:t>
        </w:r>
        <w:r w:rsidR="0037070D">
          <w:rPr>
            <w:rStyle w:val="af5"/>
            <w:rFonts w:hint="eastAsia"/>
            <w:noProof/>
          </w:rPr>
          <w:t>5</w:t>
        </w:r>
        <w:r w:rsidR="00A07B53">
          <w:rPr>
            <w:rFonts w:ascii="Century" w:hAnsi="Century"/>
            <w:noProof/>
            <w:kern w:val="2"/>
            <w:sz w:val="21"/>
            <w:szCs w:val="22"/>
            <w:lang w:val="en-US"/>
          </w:rPr>
          <w:tab/>
        </w:r>
        <w:r w:rsidR="00A07B53">
          <w:rPr>
            <w:rStyle w:val="af5"/>
            <w:rFonts w:hint="eastAsia"/>
            <w:noProof/>
          </w:rPr>
          <w:t>Ham Fair</w:t>
        </w:r>
        <w:r w:rsidR="00A07B53">
          <w:rPr>
            <w:noProof/>
            <w:webHidden/>
          </w:rPr>
          <w:tab/>
        </w:r>
        <w:r w:rsidR="00A07B53">
          <w:rPr>
            <w:noProof/>
            <w:webHidden/>
          </w:rPr>
          <w:fldChar w:fldCharType="begin"/>
        </w:r>
        <w:r w:rsidR="00A07B53">
          <w:rPr>
            <w:noProof/>
            <w:webHidden/>
          </w:rPr>
          <w:instrText xml:space="preserve"> PAGEREF _Toc241649012 \h </w:instrText>
        </w:r>
        <w:r w:rsidR="00A07B53">
          <w:rPr>
            <w:noProof/>
            <w:webHidden/>
          </w:rPr>
        </w:r>
        <w:r w:rsidR="00A07B53">
          <w:rPr>
            <w:noProof/>
            <w:webHidden/>
          </w:rPr>
          <w:fldChar w:fldCharType="separate"/>
        </w:r>
        <w:r w:rsidR="00F148E6">
          <w:rPr>
            <w:noProof/>
            <w:webHidden/>
          </w:rPr>
          <w:t>3</w:t>
        </w:r>
        <w:r w:rsidR="00A07B53">
          <w:rPr>
            <w:noProof/>
            <w:webHidden/>
          </w:rPr>
          <w:fldChar w:fldCharType="end"/>
        </w:r>
      </w:hyperlink>
    </w:p>
    <w:p w:rsidR="00A07B53" w:rsidRPr="00A07B53" w:rsidRDefault="00D45A06" w:rsidP="00A07B53">
      <w:pPr>
        <w:pStyle w:val="21"/>
        <w:rPr>
          <w:noProof/>
          <w:color w:val="0000FF"/>
          <w:u w:val="single"/>
        </w:rPr>
      </w:pPr>
      <w:hyperlink w:anchor="_Toc241649012" w:history="1">
        <w:r w:rsidR="00A07B53" w:rsidRPr="00AE1E49">
          <w:rPr>
            <w:rStyle w:val="af5"/>
            <w:noProof/>
          </w:rPr>
          <w:t>1.</w:t>
        </w:r>
        <w:r w:rsidR="00A07B53">
          <w:rPr>
            <w:rStyle w:val="af5"/>
            <w:rFonts w:hint="eastAsia"/>
            <w:noProof/>
          </w:rPr>
          <w:t>6</w:t>
        </w:r>
        <w:r w:rsidR="00A07B53">
          <w:rPr>
            <w:rFonts w:ascii="Century" w:hAnsi="Century"/>
            <w:noProof/>
            <w:kern w:val="2"/>
            <w:sz w:val="21"/>
            <w:szCs w:val="22"/>
            <w:lang w:val="en-US"/>
          </w:rPr>
          <w:tab/>
        </w:r>
        <w:r w:rsidR="00A07B53" w:rsidRPr="00AE1E49">
          <w:rPr>
            <w:rStyle w:val="af5"/>
            <w:noProof/>
          </w:rPr>
          <w:t>Promotion to Young Students</w:t>
        </w:r>
        <w:r w:rsidR="00A07B53">
          <w:rPr>
            <w:noProof/>
            <w:webHidden/>
          </w:rPr>
          <w:tab/>
        </w:r>
        <w:r w:rsidR="00A07B53">
          <w:rPr>
            <w:noProof/>
            <w:webHidden/>
          </w:rPr>
          <w:fldChar w:fldCharType="begin"/>
        </w:r>
        <w:r w:rsidR="00A07B53">
          <w:rPr>
            <w:noProof/>
            <w:webHidden/>
          </w:rPr>
          <w:instrText xml:space="preserve"> PAGEREF _Toc241649012 \h </w:instrText>
        </w:r>
        <w:r w:rsidR="00A07B53">
          <w:rPr>
            <w:noProof/>
            <w:webHidden/>
          </w:rPr>
        </w:r>
        <w:r w:rsidR="00A07B53">
          <w:rPr>
            <w:noProof/>
            <w:webHidden/>
          </w:rPr>
          <w:fldChar w:fldCharType="separate"/>
        </w:r>
        <w:r w:rsidR="00F148E6">
          <w:rPr>
            <w:noProof/>
            <w:webHidden/>
          </w:rPr>
          <w:t>3</w:t>
        </w:r>
        <w:r w:rsidR="00A07B53">
          <w:rPr>
            <w:noProof/>
            <w:webHidden/>
          </w:rPr>
          <w:fldChar w:fldCharType="end"/>
        </w:r>
      </w:hyperlink>
    </w:p>
    <w:p w:rsidR="001C1DD8" w:rsidRDefault="00D45A06">
      <w:pPr>
        <w:pStyle w:val="11"/>
        <w:rPr>
          <w:rFonts w:ascii="Century" w:hAnsi="Century"/>
          <w:noProof/>
          <w:kern w:val="2"/>
          <w:sz w:val="21"/>
          <w:szCs w:val="22"/>
          <w:lang w:val="en-US"/>
        </w:rPr>
      </w:pPr>
      <w:hyperlink w:anchor="_Toc241649013" w:history="1">
        <w:r w:rsidR="001C1DD8" w:rsidRPr="00AE1E49">
          <w:rPr>
            <w:rStyle w:val="af5"/>
            <w:noProof/>
          </w:rPr>
          <w:t>2.</w:t>
        </w:r>
        <w:r w:rsidR="001C1DD8">
          <w:rPr>
            <w:rFonts w:ascii="Century" w:hAnsi="Century"/>
            <w:noProof/>
            <w:kern w:val="2"/>
            <w:sz w:val="21"/>
            <w:szCs w:val="22"/>
            <w:lang w:val="en-US"/>
          </w:rPr>
          <w:tab/>
        </w:r>
        <w:r w:rsidR="001C1DD8" w:rsidRPr="00AE1E49">
          <w:rPr>
            <w:rStyle w:val="af5"/>
            <w:noProof/>
          </w:rPr>
          <w:t>Fundamental Information</w:t>
        </w:r>
        <w:r w:rsidR="001C1DD8">
          <w:rPr>
            <w:noProof/>
            <w:webHidden/>
          </w:rPr>
          <w:tab/>
        </w:r>
        <w:r w:rsidR="001C1DD8">
          <w:rPr>
            <w:noProof/>
            <w:webHidden/>
          </w:rPr>
          <w:fldChar w:fldCharType="begin"/>
        </w:r>
        <w:r w:rsidR="001C1DD8">
          <w:rPr>
            <w:noProof/>
            <w:webHidden/>
          </w:rPr>
          <w:instrText xml:space="preserve"> PAGEREF _Toc241649013 \h </w:instrText>
        </w:r>
        <w:r w:rsidR="001C1DD8">
          <w:rPr>
            <w:noProof/>
            <w:webHidden/>
          </w:rPr>
        </w:r>
        <w:r w:rsidR="001C1DD8">
          <w:rPr>
            <w:noProof/>
            <w:webHidden/>
          </w:rPr>
          <w:fldChar w:fldCharType="separate"/>
        </w:r>
        <w:r w:rsidR="00F148E6">
          <w:rPr>
            <w:noProof/>
            <w:webHidden/>
          </w:rPr>
          <w:t>4</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14" w:history="1">
        <w:r w:rsidR="001C1DD8" w:rsidRPr="00AE1E49">
          <w:rPr>
            <w:rStyle w:val="af5"/>
            <w:noProof/>
          </w:rPr>
          <w:t>2.1</w:t>
        </w:r>
        <w:r w:rsidR="001C1DD8">
          <w:rPr>
            <w:rFonts w:ascii="Century" w:hAnsi="Century"/>
            <w:noProof/>
            <w:kern w:val="2"/>
            <w:sz w:val="21"/>
            <w:szCs w:val="22"/>
            <w:lang w:val="en-US"/>
          </w:rPr>
          <w:tab/>
        </w:r>
        <w:r w:rsidR="001C1DD8" w:rsidRPr="00AE1E49">
          <w:rPr>
            <w:rStyle w:val="af5"/>
            <w:noProof/>
          </w:rPr>
          <w:t>Membership</w:t>
        </w:r>
        <w:r w:rsidR="001C1DD8">
          <w:rPr>
            <w:noProof/>
            <w:webHidden/>
          </w:rPr>
          <w:tab/>
        </w:r>
        <w:r w:rsidR="001C1DD8">
          <w:rPr>
            <w:noProof/>
            <w:webHidden/>
          </w:rPr>
          <w:fldChar w:fldCharType="begin"/>
        </w:r>
        <w:r w:rsidR="001C1DD8">
          <w:rPr>
            <w:noProof/>
            <w:webHidden/>
          </w:rPr>
          <w:instrText xml:space="preserve"> PAGEREF _Toc241649014 \h </w:instrText>
        </w:r>
        <w:r w:rsidR="001C1DD8">
          <w:rPr>
            <w:noProof/>
            <w:webHidden/>
          </w:rPr>
        </w:r>
        <w:r w:rsidR="001C1DD8">
          <w:rPr>
            <w:noProof/>
            <w:webHidden/>
          </w:rPr>
          <w:fldChar w:fldCharType="separate"/>
        </w:r>
        <w:r w:rsidR="00F148E6">
          <w:rPr>
            <w:noProof/>
            <w:webHidden/>
          </w:rPr>
          <w:t>4</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15" w:history="1">
        <w:r w:rsidR="001C1DD8" w:rsidRPr="00AE1E49">
          <w:rPr>
            <w:rStyle w:val="af5"/>
            <w:noProof/>
          </w:rPr>
          <w:t>2.2</w:t>
        </w:r>
        <w:r w:rsidR="001C1DD8">
          <w:rPr>
            <w:rFonts w:ascii="Century" w:hAnsi="Century"/>
            <w:noProof/>
            <w:kern w:val="2"/>
            <w:sz w:val="21"/>
            <w:szCs w:val="22"/>
            <w:lang w:val="en-US"/>
          </w:rPr>
          <w:tab/>
        </w:r>
        <w:r w:rsidR="001C1DD8" w:rsidRPr="00AE1E49">
          <w:rPr>
            <w:rStyle w:val="af5"/>
            <w:noProof/>
          </w:rPr>
          <w:t>Distribution of QSL Cards</w:t>
        </w:r>
        <w:r w:rsidR="001C1DD8">
          <w:rPr>
            <w:noProof/>
            <w:webHidden/>
          </w:rPr>
          <w:tab/>
        </w:r>
        <w:r w:rsidR="001C1DD8">
          <w:rPr>
            <w:noProof/>
            <w:webHidden/>
          </w:rPr>
          <w:fldChar w:fldCharType="begin"/>
        </w:r>
        <w:r w:rsidR="001C1DD8">
          <w:rPr>
            <w:noProof/>
            <w:webHidden/>
          </w:rPr>
          <w:instrText xml:space="preserve"> PAGEREF _Toc241649015 \h </w:instrText>
        </w:r>
        <w:r w:rsidR="001C1DD8">
          <w:rPr>
            <w:noProof/>
            <w:webHidden/>
          </w:rPr>
        </w:r>
        <w:r w:rsidR="001C1DD8">
          <w:rPr>
            <w:noProof/>
            <w:webHidden/>
          </w:rPr>
          <w:fldChar w:fldCharType="separate"/>
        </w:r>
        <w:r w:rsidR="00F148E6">
          <w:rPr>
            <w:noProof/>
            <w:webHidden/>
          </w:rPr>
          <w:t>4</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16" w:history="1">
        <w:r w:rsidR="001C1DD8" w:rsidRPr="00AE1E49">
          <w:rPr>
            <w:rStyle w:val="af5"/>
            <w:noProof/>
          </w:rPr>
          <w:t>2.3</w:t>
        </w:r>
        <w:r w:rsidR="001C1DD8">
          <w:rPr>
            <w:rFonts w:ascii="Century" w:hAnsi="Century"/>
            <w:noProof/>
            <w:kern w:val="2"/>
            <w:sz w:val="21"/>
            <w:szCs w:val="22"/>
            <w:lang w:val="en-US"/>
          </w:rPr>
          <w:tab/>
        </w:r>
        <w:r w:rsidR="001C1DD8" w:rsidRPr="00AE1E49">
          <w:rPr>
            <w:rStyle w:val="af5"/>
            <w:noProof/>
          </w:rPr>
          <w:t>Contests</w:t>
        </w:r>
        <w:r w:rsidR="001C1DD8">
          <w:rPr>
            <w:noProof/>
            <w:webHidden/>
          </w:rPr>
          <w:tab/>
        </w:r>
        <w:r w:rsidR="00FF728F">
          <w:rPr>
            <w:noProof/>
            <w:webHidden/>
          </w:rPr>
          <w:t>5</w:t>
        </w:r>
      </w:hyperlink>
    </w:p>
    <w:p w:rsidR="001C1DD8" w:rsidRDefault="00D45A06">
      <w:pPr>
        <w:pStyle w:val="21"/>
        <w:rPr>
          <w:rFonts w:ascii="Century" w:hAnsi="Century"/>
          <w:noProof/>
          <w:kern w:val="2"/>
          <w:sz w:val="21"/>
          <w:szCs w:val="22"/>
          <w:lang w:val="en-US"/>
        </w:rPr>
      </w:pPr>
      <w:hyperlink w:anchor="_Toc241649017" w:history="1">
        <w:r w:rsidR="001C1DD8" w:rsidRPr="00AE1E49">
          <w:rPr>
            <w:rStyle w:val="af5"/>
            <w:noProof/>
          </w:rPr>
          <w:t>2.4</w:t>
        </w:r>
        <w:r w:rsidR="001C1DD8">
          <w:rPr>
            <w:rFonts w:ascii="Century" w:hAnsi="Century"/>
            <w:noProof/>
            <w:kern w:val="2"/>
            <w:sz w:val="21"/>
            <w:szCs w:val="22"/>
            <w:lang w:val="en-US"/>
          </w:rPr>
          <w:tab/>
        </w:r>
        <w:r w:rsidR="001C1DD8" w:rsidRPr="00AE1E49">
          <w:rPr>
            <w:rStyle w:val="af5"/>
            <w:noProof/>
          </w:rPr>
          <w:t>Awards</w:t>
        </w:r>
        <w:r w:rsidR="001C1DD8">
          <w:rPr>
            <w:noProof/>
            <w:webHidden/>
          </w:rPr>
          <w:tab/>
        </w:r>
        <w:r w:rsidR="001C1DD8">
          <w:rPr>
            <w:noProof/>
            <w:webHidden/>
          </w:rPr>
          <w:fldChar w:fldCharType="begin"/>
        </w:r>
        <w:r w:rsidR="001C1DD8">
          <w:rPr>
            <w:noProof/>
            <w:webHidden/>
          </w:rPr>
          <w:instrText xml:space="preserve"> PAGEREF _Toc241649017 \h </w:instrText>
        </w:r>
        <w:r w:rsidR="001C1DD8">
          <w:rPr>
            <w:noProof/>
            <w:webHidden/>
          </w:rPr>
        </w:r>
        <w:r w:rsidR="001C1DD8">
          <w:rPr>
            <w:noProof/>
            <w:webHidden/>
          </w:rPr>
          <w:fldChar w:fldCharType="separate"/>
        </w:r>
        <w:r w:rsidR="00F148E6">
          <w:rPr>
            <w:noProof/>
            <w:webHidden/>
          </w:rPr>
          <w:t>5</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18" w:history="1">
        <w:r w:rsidR="001C1DD8" w:rsidRPr="00AE1E49">
          <w:rPr>
            <w:rStyle w:val="af5"/>
            <w:noProof/>
          </w:rPr>
          <w:t>2.5</w:t>
        </w:r>
        <w:r w:rsidR="001C1DD8">
          <w:rPr>
            <w:rFonts w:ascii="Century" w:hAnsi="Century"/>
            <w:noProof/>
            <w:kern w:val="2"/>
            <w:sz w:val="21"/>
            <w:szCs w:val="22"/>
            <w:lang w:val="en-US"/>
          </w:rPr>
          <w:tab/>
        </w:r>
        <w:r w:rsidR="001C1DD8" w:rsidRPr="00AE1E49">
          <w:rPr>
            <w:rStyle w:val="af5"/>
            <w:noProof/>
          </w:rPr>
          <w:t>Band Plans</w:t>
        </w:r>
        <w:r w:rsidR="001C1DD8">
          <w:rPr>
            <w:noProof/>
            <w:webHidden/>
          </w:rPr>
          <w:tab/>
        </w:r>
        <w:r w:rsidR="000A674E">
          <w:rPr>
            <w:noProof/>
            <w:webHidden/>
          </w:rPr>
          <w:t>5</w:t>
        </w:r>
      </w:hyperlink>
    </w:p>
    <w:p w:rsidR="001C1DD8" w:rsidRDefault="00D45A06">
      <w:pPr>
        <w:pStyle w:val="21"/>
        <w:rPr>
          <w:rFonts w:ascii="Century" w:hAnsi="Century"/>
          <w:noProof/>
          <w:kern w:val="2"/>
          <w:sz w:val="21"/>
          <w:szCs w:val="22"/>
          <w:lang w:val="en-US"/>
        </w:rPr>
      </w:pPr>
      <w:hyperlink w:anchor="_Toc241649019" w:history="1">
        <w:r w:rsidR="001C1DD8" w:rsidRPr="00AE1E49">
          <w:rPr>
            <w:rStyle w:val="af5"/>
            <w:noProof/>
          </w:rPr>
          <w:t>2.6</w:t>
        </w:r>
        <w:r w:rsidR="001C1DD8">
          <w:rPr>
            <w:rFonts w:ascii="Century" w:hAnsi="Century"/>
            <w:noProof/>
            <w:kern w:val="2"/>
            <w:sz w:val="21"/>
            <w:szCs w:val="22"/>
            <w:lang w:val="en-US"/>
          </w:rPr>
          <w:tab/>
        </w:r>
        <w:r w:rsidR="001C1DD8" w:rsidRPr="00AE1E49">
          <w:rPr>
            <w:rStyle w:val="af5"/>
            <w:noProof/>
          </w:rPr>
          <w:t>Japanese Amateur Satellites</w:t>
        </w:r>
        <w:r w:rsidR="001C1DD8">
          <w:rPr>
            <w:noProof/>
            <w:webHidden/>
          </w:rPr>
          <w:tab/>
        </w:r>
        <w:r w:rsidR="001C1DD8">
          <w:rPr>
            <w:noProof/>
            <w:webHidden/>
          </w:rPr>
          <w:fldChar w:fldCharType="begin"/>
        </w:r>
        <w:r w:rsidR="001C1DD8">
          <w:rPr>
            <w:noProof/>
            <w:webHidden/>
          </w:rPr>
          <w:instrText xml:space="preserve"> PAGEREF _Toc241649019 \h </w:instrText>
        </w:r>
        <w:r w:rsidR="001C1DD8">
          <w:rPr>
            <w:noProof/>
            <w:webHidden/>
          </w:rPr>
        </w:r>
        <w:r w:rsidR="001C1DD8">
          <w:rPr>
            <w:noProof/>
            <w:webHidden/>
          </w:rPr>
          <w:fldChar w:fldCharType="separate"/>
        </w:r>
        <w:r w:rsidR="00F148E6">
          <w:rPr>
            <w:noProof/>
            <w:webHidden/>
          </w:rPr>
          <w:t>6</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20" w:history="1">
        <w:r w:rsidR="001C1DD8" w:rsidRPr="00AE1E49">
          <w:rPr>
            <w:rStyle w:val="af5"/>
            <w:noProof/>
          </w:rPr>
          <w:t>2.7</w:t>
        </w:r>
        <w:r w:rsidR="001C1DD8">
          <w:rPr>
            <w:rFonts w:ascii="Century" w:hAnsi="Century"/>
            <w:noProof/>
            <w:kern w:val="2"/>
            <w:sz w:val="21"/>
            <w:szCs w:val="22"/>
            <w:lang w:val="en-US"/>
          </w:rPr>
          <w:tab/>
        </w:r>
        <w:r w:rsidR="001C1DD8" w:rsidRPr="00AE1E49">
          <w:rPr>
            <w:rStyle w:val="af5"/>
            <w:noProof/>
          </w:rPr>
          <w:t>Repeaters</w:t>
        </w:r>
        <w:r w:rsidR="001C1DD8">
          <w:rPr>
            <w:noProof/>
            <w:webHidden/>
          </w:rPr>
          <w:tab/>
        </w:r>
        <w:r w:rsidR="001C1DD8">
          <w:rPr>
            <w:noProof/>
            <w:webHidden/>
          </w:rPr>
          <w:fldChar w:fldCharType="begin"/>
        </w:r>
        <w:r w:rsidR="001C1DD8">
          <w:rPr>
            <w:noProof/>
            <w:webHidden/>
          </w:rPr>
          <w:instrText xml:space="preserve"> PAGEREF _Toc241649020 \h </w:instrText>
        </w:r>
        <w:r w:rsidR="001C1DD8">
          <w:rPr>
            <w:noProof/>
            <w:webHidden/>
          </w:rPr>
        </w:r>
        <w:r w:rsidR="001C1DD8">
          <w:rPr>
            <w:noProof/>
            <w:webHidden/>
          </w:rPr>
          <w:fldChar w:fldCharType="separate"/>
        </w:r>
        <w:r w:rsidR="00F148E6">
          <w:rPr>
            <w:noProof/>
            <w:webHidden/>
          </w:rPr>
          <w:t>6</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21" w:history="1">
        <w:r w:rsidR="001C1DD8" w:rsidRPr="00AE1E49">
          <w:rPr>
            <w:rStyle w:val="af5"/>
            <w:noProof/>
          </w:rPr>
          <w:t>2.8</w:t>
        </w:r>
        <w:r w:rsidR="001C1DD8">
          <w:rPr>
            <w:rFonts w:ascii="Century" w:hAnsi="Century"/>
            <w:noProof/>
            <w:kern w:val="2"/>
            <w:sz w:val="21"/>
            <w:szCs w:val="22"/>
            <w:lang w:val="en-US"/>
          </w:rPr>
          <w:tab/>
        </w:r>
        <w:r w:rsidR="001C1DD8" w:rsidRPr="00AE1E49">
          <w:rPr>
            <w:rStyle w:val="af5"/>
            <w:noProof/>
          </w:rPr>
          <w:t>Amateur Radio Direction Finding (ARDF)</w:t>
        </w:r>
        <w:r w:rsidR="001C1DD8">
          <w:rPr>
            <w:noProof/>
            <w:webHidden/>
          </w:rPr>
          <w:tab/>
        </w:r>
        <w:r w:rsidR="001C1DD8">
          <w:rPr>
            <w:noProof/>
            <w:webHidden/>
          </w:rPr>
          <w:fldChar w:fldCharType="begin"/>
        </w:r>
        <w:r w:rsidR="001C1DD8">
          <w:rPr>
            <w:noProof/>
            <w:webHidden/>
          </w:rPr>
          <w:instrText xml:space="preserve"> PAGEREF _Toc241649021 \h </w:instrText>
        </w:r>
        <w:r w:rsidR="001C1DD8">
          <w:rPr>
            <w:noProof/>
            <w:webHidden/>
          </w:rPr>
        </w:r>
        <w:r w:rsidR="001C1DD8">
          <w:rPr>
            <w:noProof/>
            <w:webHidden/>
          </w:rPr>
          <w:fldChar w:fldCharType="separate"/>
        </w:r>
        <w:r w:rsidR="00F148E6">
          <w:rPr>
            <w:noProof/>
            <w:webHidden/>
          </w:rPr>
          <w:t>7</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22" w:history="1">
        <w:r w:rsidR="001C1DD8" w:rsidRPr="00AE1E49">
          <w:rPr>
            <w:rStyle w:val="af5"/>
            <w:noProof/>
          </w:rPr>
          <w:t>2.9</w:t>
        </w:r>
        <w:r w:rsidR="001C1DD8">
          <w:rPr>
            <w:rFonts w:ascii="Century" w:hAnsi="Century"/>
            <w:noProof/>
            <w:kern w:val="2"/>
            <w:sz w:val="21"/>
            <w:szCs w:val="22"/>
            <w:lang w:val="en-US"/>
          </w:rPr>
          <w:tab/>
        </w:r>
        <w:r w:rsidR="001C1DD8" w:rsidRPr="00AE1E49">
          <w:rPr>
            <w:rStyle w:val="af5"/>
            <w:noProof/>
          </w:rPr>
          <w:t>Publications etc.</w:t>
        </w:r>
        <w:r w:rsidR="001C1DD8">
          <w:rPr>
            <w:noProof/>
            <w:webHidden/>
          </w:rPr>
          <w:tab/>
        </w:r>
        <w:r w:rsidR="001C1DD8">
          <w:rPr>
            <w:noProof/>
            <w:webHidden/>
          </w:rPr>
          <w:fldChar w:fldCharType="begin"/>
        </w:r>
        <w:r w:rsidR="001C1DD8">
          <w:rPr>
            <w:noProof/>
            <w:webHidden/>
          </w:rPr>
          <w:instrText xml:space="preserve"> PAGEREF _Toc241649022 \h </w:instrText>
        </w:r>
        <w:r w:rsidR="001C1DD8">
          <w:rPr>
            <w:noProof/>
            <w:webHidden/>
          </w:rPr>
        </w:r>
        <w:r w:rsidR="001C1DD8">
          <w:rPr>
            <w:noProof/>
            <w:webHidden/>
          </w:rPr>
          <w:fldChar w:fldCharType="separate"/>
        </w:r>
        <w:r w:rsidR="00F148E6">
          <w:rPr>
            <w:noProof/>
            <w:webHidden/>
          </w:rPr>
          <w:t>7</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23" w:history="1">
        <w:r w:rsidR="001C1DD8" w:rsidRPr="00AE1E49">
          <w:rPr>
            <w:rStyle w:val="af5"/>
            <w:noProof/>
          </w:rPr>
          <w:t>2.10</w:t>
        </w:r>
        <w:r w:rsidR="001C1DD8">
          <w:rPr>
            <w:rFonts w:ascii="Century" w:hAnsi="Century"/>
            <w:noProof/>
            <w:kern w:val="2"/>
            <w:sz w:val="21"/>
            <w:szCs w:val="22"/>
            <w:lang w:val="en-US"/>
          </w:rPr>
          <w:tab/>
        </w:r>
        <w:r w:rsidR="001C1DD8" w:rsidRPr="00AE1E49">
          <w:rPr>
            <w:rStyle w:val="af5"/>
            <w:noProof/>
          </w:rPr>
          <w:t>Internet Services</w:t>
        </w:r>
        <w:r w:rsidR="001C1DD8">
          <w:rPr>
            <w:noProof/>
            <w:webHidden/>
          </w:rPr>
          <w:tab/>
        </w:r>
        <w:r w:rsidR="001C1DD8">
          <w:rPr>
            <w:noProof/>
            <w:webHidden/>
          </w:rPr>
          <w:fldChar w:fldCharType="begin"/>
        </w:r>
        <w:r w:rsidR="001C1DD8">
          <w:rPr>
            <w:noProof/>
            <w:webHidden/>
          </w:rPr>
          <w:instrText xml:space="preserve"> PAGEREF _Toc241649023 \h </w:instrText>
        </w:r>
        <w:r w:rsidR="001C1DD8">
          <w:rPr>
            <w:noProof/>
            <w:webHidden/>
          </w:rPr>
        </w:r>
        <w:r w:rsidR="001C1DD8">
          <w:rPr>
            <w:noProof/>
            <w:webHidden/>
          </w:rPr>
          <w:fldChar w:fldCharType="separate"/>
        </w:r>
        <w:r w:rsidR="00F148E6">
          <w:rPr>
            <w:noProof/>
            <w:webHidden/>
          </w:rPr>
          <w:t>7</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24" w:history="1">
        <w:r w:rsidR="001C1DD8" w:rsidRPr="00AE1E49">
          <w:rPr>
            <w:rStyle w:val="af5"/>
            <w:noProof/>
          </w:rPr>
          <w:t>2.11</w:t>
        </w:r>
        <w:r w:rsidR="001C1DD8">
          <w:rPr>
            <w:rFonts w:ascii="Century" w:hAnsi="Century"/>
            <w:noProof/>
            <w:kern w:val="2"/>
            <w:sz w:val="21"/>
            <w:szCs w:val="22"/>
            <w:lang w:val="en-US"/>
          </w:rPr>
          <w:tab/>
        </w:r>
        <w:r w:rsidR="001C1DD8" w:rsidRPr="00AE1E49">
          <w:rPr>
            <w:rStyle w:val="af5"/>
            <w:noProof/>
          </w:rPr>
          <w:t>International Beacon Project (IBP)</w:t>
        </w:r>
        <w:r w:rsidR="001C1DD8">
          <w:rPr>
            <w:noProof/>
            <w:webHidden/>
          </w:rPr>
          <w:tab/>
        </w:r>
        <w:r w:rsidR="001C1DD8">
          <w:rPr>
            <w:noProof/>
            <w:webHidden/>
          </w:rPr>
          <w:fldChar w:fldCharType="begin"/>
        </w:r>
        <w:r w:rsidR="001C1DD8">
          <w:rPr>
            <w:noProof/>
            <w:webHidden/>
          </w:rPr>
          <w:instrText xml:space="preserve"> PAGEREF _Toc241649024 \h </w:instrText>
        </w:r>
        <w:r w:rsidR="001C1DD8">
          <w:rPr>
            <w:noProof/>
            <w:webHidden/>
          </w:rPr>
        </w:r>
        <w:r w:rsidR="001C1DD8">
          <w:rPr>
            <w:noProof/>
            <w:webHidden/>
          </w:rPr>
          <w:fldChar w:fldCharType="separate"/>
        </w:r>
        <w:r w:rsidR="00F148E6">
          <w:rPr>
            <w:noProof/>
            <w:webHidden/>
          </w:rPr>
          <w:t>8</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25" w:history="1">
        <w:r w:rsidR="001C1DD8" w:rsidRPr="00AE1E49">
          <w:rPr>
            <w:rStyle w:val="af5"/>
            <w:noProof/>
          </w:rPr>
          <w:t>2.12</w:t>
        </w:r>
        <w:r w:rsidR="001C1DD8">
          <w:rPr>
            <w:rFonts w:ascii="Century" w:hAnsi="Century"/>
            <w:noProof/>
            <w:kern w:val="2"/>
            <w:sz w:val="21"/>
            <w:szCs w:val="22"/>
            <w:lang w:val="en-US"/>
          </w:rPr>
          <w:tab/>
        </w:r>
        <w:r w:rsidR="001C1DD8" w:rsidRPr="00AE1E49">
          <w:rPr>
            <w:rStyle w:val="af5"/>
            <w:noProof/>
          </w:rPr>
          <w:t>Authorizing Morse Skills</w:t>
        </w:r>
        <w:r w:rsidR="001C1DD8">
          <w:rPr>
            <w:noProof/>
            <w:webHidden/>
          </w:rPr>
          <w:tab/>
        </w:r>
        <w:r w:rsidR="001C1DD8">
          <w:rPr>
            <w:noProof/>
            <w:webHidden/>
          </w:rPr>
          <w:fldChar w:fldCharType="begin"/>
        </w:r>
        <w:r w:rsidR="001C1DD8">
          <w:rPr>
            <w:noProof/>
            <w:webHidden/>
          </w:rPr>
          <w:instrText xml:space="preserve"> PAGEREF _Toc241649025 \h </w:instrText>
        </w:r>
        <w:r w:rsidR="001C1DD8">
          <w:rPr>
            <w:noProof/>
            <w:webHidden/>
          </w:rPr>
        </w:r>
        <w:r w:rsidR="001C1DD8">
          <w:rPr>
            <w:noProof/>
            <w:webHidden/>
          </w:rPr>
          <w:fldChar w:fldCharType="separate"/>
        </w:r>
        <w:r w:rsidR="00F148E6">
          <w:rPr>
            <w:noProof/>
            <w:webHidden/>
          </w:rPr>
          <w:t>8</w:t>
        </w:r>
        <w:r w:rsidR="001C1DD8">
          <w:rPr>
            <w:noProof/>
            <w:webHidden/>
          </w:rPr>
          <w:fldChar w:fldCharType="end"/>
        </w:r>
      </w:hyperlink>
    </w:p>
    <w:p w:rsidR="001C1DD8" w:rsidRDefault="00D45A06">
      <w:pPr>
        <w:pStyle w:val="21"/>
        <w:rPr>
          <w:rFonts w:ascii="Century" w:hAnsi="Century"/>
          <w:noProof/>
          <w:kern w:val="2"/>
          <w:sz w:val="21"/>
          <w:szCs w:val="22"/>
          <w:lang w:val="en-US"/>
        </w:rPr>
      </w:pPr>
      <w:hyperlink w:anchor="_Toc241649026" w:history="1">
        <w:r w:rsidR="001C1DD8" w:rsidRPr="00AE1E49">
          <w:rPr>
            <w:rStyle w:val="af5"/>
            <w:noProof/>
          </w:rPr>
          <w:t>2.13</w:t>
        </w:r>
        <w:r w:rsidR="001C1DD8">
          <w:rPr>
            <w:rFonts w:ascii="Century" w:hAnsi="Century"/>
            <w:noProof/>
            <w:kern w:val="2"/>
            <w:sz w:val="21"/>
            <w:szCs w:val="22"/>
            <w:lang w:val="en-US"/>
          </w:rPr>
          <w:tab/>
        </w:r>
        <w:r w:rsidR="001C1DD8" w:rsidRPr="00AE1E49">
          <w:rPr>
            <w:rStyle w:val="af5"/>
            <w:noProof/>
          </w:rPr>
          <w:t>Annual General Meetings (AGM)</w:t>
        </w:r>
        <w:r w:rsidR="001C1DD8">
          <w:rPr>
            <w:noProof/>
            <w:webHidden/>
          </w:rPr>
          <w:tab/>
        </w:r>
        <w:r w:rsidR="001C1DD8">
          <w:rPr>
            <w:noProof/>
            <w:webHidden/>
          </w:rPr>
          <w:fldChar w:fldCharType="begin"/>
        </w:r>
        <w:r w:rsidR="001C1DD8">
          <w:rPr>
            <w:noProof/>
            <w:webHidden/>
          </w:rPr>
          <w:instrText xml:space="preserve"> PAGEREF _Toc241649026 \h </w:instrText>
        </w:r>
        <w:r w:rsidR="001C1DD8">
          <w:rPr>
            <w:noProof/>
            <w:webHidden/>
          </w:rPr>
        </w:r>
        <w:r w:rsidR="001C1DD8">
          <w:rPr>
            <w:noProof/>
            <w:webHidden/>
          </w:rPr>
          <w:fldChar w:fldCharType="separate"/>
        </w:r>
        <w:r w:rsidR="00F148E6">
          <w:rPr>
            <w:noProof/>
            <w:webHidden/>
          </w:rPr>
          <w:t>9</w:t>
        </w:r>
        <w:r w:rsidR="001C1DD8">
          <w:rPr>
            <w:noProof/>
            <w:webHidden/>
          </w:rPr>
          <w:fldChar w:fldCharType="end"/>
        </w:r>
      </w:hyperlink>
    </w:p>
    <w:p w:rsidR="00905A4E" w:rsidRPr="00ED2345" w:rsidRDefault="00905A4E" w:rsidP="00905A4E">
      <w:pPr>
        <w:tabs>
          <w:tab w:val="left" w:leader="dot" w:pos="8789"/>
        </w:tabs>
        <w:rPr>
          <w:rFonts w:eastAsia="ｽｲｽ"/>
          <w:b/>
        </w:rPr>
      </w:pPr>
      <w:r>
        <w:rPr>
          <w:rFonts w:ascii="Arial" w:eastAsia="ｽｲｽ" w:hAnsi="Arial" w:cs="Arial"/>
          <w:b/>
        </w:rPr>
        <w:fldChar w:fldCharType="end"/>
      </w:r>
    </w:p>
    <w:p w:rsidR="00905A4E" w:rsidRPr="00ED2345" w:rsidRDefault="00905A4E" w:rsidP="008037BF">
      <w:pPr>
        <w:rPr>
          <w:rFonts w:eastAsia="ｽｲｽ"/>
          <w:iCs/>
          <w:lang w:eastAsia="ja-JP"/>
        </w:rPr>
      </w:pPr>
      <w:r w:rsidRPr="00ED2345">
        <w:rPr>
          <w:rFonts w:eastAsia="ｽｲｽ"/>
          <w:b/>
          <w:i/>
        </w:rPr>
        <w:br w:type="page"/>
      </w:r>
      <w:r w:rsidRPr="00ED2345">
        <w:rPr>
          <w:rFonts w:eastAsia="ｽｲｽ"/>
          <w:iCs/>
        </w:rPr>
        <w:lastRenderedPageBreak/>
        <w:t>This report is prepared for the 1</w:t>
      </w:r>
      <w:r w:rsidR="00550D96">
        <w:rPr>
          <w:rFonts w:eastAsia="ｽｲｽ"/>
          <w:iCs/>
        </w:rPr>
        <w:t>7</w:t>
      </w:r>
      <w:r w:rsidRPr="00ED2345">
        <w:rPr>
          <w:rFonts w:eastAsia="ｽｲｽ"/>
          <w:iCs/>
        </w:rPr>
        <w:t xml:space="preserve">th IARU Region 3 Conference, </w:t>
      </w:r>
      <w:r w:rsidR="00550D96">
        <w:rPr>
          <w:rFonts w:eastAsia="ｽｲｽ"/>
          <w:iCs/>
          <w:lang w:eastAsia="ja-JP"/>
        </w:rPr>
        <w:t>Seoul</w:t>
      </w:r>
      <w:r w:rsidRPr="00ED2345">
        <w:rPr>
          <w:rFonts w:eastAsia="ｽｲｽ"/>
          <w:iCs/>
        </w:rPr>
        <w:t xml:space="preserve">, </w:t>
      </w:r>
      <w:r w:rsidR="00550D96">
        <w:rPr>
          <w:rFonts w:eastAsia="ｽｲｽ"/>
          <w:iCs/>
          <w:lang w:eastAsia="ja-JP"/>
        </w:rPr>
        <w:t>Republic of Kora</w:t>
      </w:r>
      <w:r w:rsidRPr="00ED2345">
        <w:rPr>
          <w:rFonts w:eastAsia="ｽｲｽ"/>
          <w:iCs/>
        </w:rPr>
        <w:t xml:space="preserve">, in </w:t>
      </w:r>
      <w:r w:rsidR="00550D96">
        <w:rPr>
          <w:rFonts w:eastAsia="ｽｲｽ"/>
          <w:iCs/>
          <w:lang w:eastAsia="ja-JP"/>
        </w:rPr>
        <w:t>Septem</w:t>
      </w:r>
      <w:r w:rsidRPr="00ED2345">
        <w:rPr>
          <w:rFonts w:eastAsia="ｽｲｽ"/>
          <w:iCs/>
        </w:rPr>
        <w:t>ber 20</w:t>
      </w:r>
      <w:r w:rsidR="0063028E">
        <w:rPr>
          <w:rFonts w:eastAsia="ｽｲｽ" w:hint="eastAsia"/>
          <w:iCs/>
          <w:lang w:eastAsia="ja-JP"/>
        </w:rPr>
        <w:t>1</w:t>
      </w:r>
      <w:r w:rsidR="00550D96">
        <w:rPr>
          <w:rFonts w:eastAsia="ｽｲｽ"/>
          <w:iCs/>
          <w:lang w:eastAsia="ja-JP"/>
        </w:rPr>
        <w:t>8</w:t>
      </w:r>
      <w:r w:rsidRPr="00ED2345">
        <w:rPr>
          <w:rFonts w:eastAsia="ｽｲｽ"/>
          <w:iCs/>
        </w:rPr>
        <w:t xml:space="preserve">, covering activities of JARL since the last IARU Region 3 Conference, </w:t>
      </w:r>
      <w:r w:rsidR="00550D96">
        <w:rPr>
          <w:rFonts w:eastAsia="ｽｲｽ"/>
          <w:iCs/>
          <w:lang w:eastAsia="ja-JP"/>
        </w:rPr>
        <w:t>Bali</w:t>
      </w:r>
      <w:r w:rsidRPr="00ED2345">
        <w:rPr>
          <w:rFonts w:eastAsia="ｽｲｽ"/>
          <w:iCs/>
        </w:rPr>
        <w:t xml:space="preserve">, </w:t>
      </w:r>
      <w:r w:rsidR="00550D96">
        <w:rPr>
          <w:rFonts w:eastAsia="ｽｲｽ"/>
          <w:iCs/>
          <w:lang w:eastAsia="ja-JP"/>
        </w:rPr>
        <w:t>Indonesia</w:t>
      </w:r>
      <w:r w:rsidRPr="00ED2345">
        <w:rPr>
          <w:rFonts w:eastAsia="ｽｲｽ"/>
          <w:iCs/>
        </w:rPr>
        <w:t xml:space="preserve">, in </w:t>
      </w:r>
      <w:r w:rsidR="00550D96">
        <w:rPr>
          <w:rFonts w:eastAsia="ｽｲｽ"/>
          <w:iCs/>
          <w:lang w:eastAsia="ja-JP"/>
        </w:rPr>
        <w:t>Octo</w:t>
      </w:r>
      <w:r w:rsidR="0063028E">
        <w:rPr>
          <w:rFonts w:eastAsia="ｽｲｽ" w:hint="eastAsia"/>
          <w:iCs/>
          <w:lang w:eastAsia="ja-JP"/>
        </w:rPr>
        <w:t>ber</w:t>
      </w:r>
      <w:r w:rsidRPr="00ED2345">
        <w:rPr>
          <w:rFonts w:eastAsia="ｽｲｽ"/>
          <w:iCs/>
        </w:rPr>
        <w:t xml:space="preserve"> 20</w:t>
      </w:r>
      <w:r w:rsidR="00A9636A">
        <w:rPr>
          <w:rFonts w:eastAsia="ｽｲｽ"/>
          <w:iCs/>
        </w:rPr>
        <w:t>1</w:t>
      </w:r>
      <w:r w:rsidR="00550D96">
        <w:rPr>
          <w:rFonts w:eastAsia="ｽｲｽ"/>
          <w:iCs/>
        </w:rPr>
        <w:t>5</w:t>
      </w:r>
      <w:r w:rsidRPr="00ED2345">
        <w:rPr>
          <w:rFonts w:eastAsia="ｽｲｽ"/>
          <w:iCs/>
        </w:rPr>
        <w:t>.</w:t>
      </w:r>
    </w:p>
    <w:p w:rsidR="00905A4E" w:rsidRPr="00ED2345" w:rsidRDefault="00905A4E" w:rsidP="00905A4E">
      <w:pPr>
        <w:pStyle w:val="1"/>
        <w:keepLines/>
        <w:numPr>
          <w:ilvl w:val="0"/>
          <w:numId w:val="27"/>
        </w:numPr>
        <w:tabs>
          <w:tab w:val="clear" w:pos="425"/>
        </w:tabs>
        <w:overflowPunct w:val="0"/>
        <w:autoSpaceDE w:val="0"/>
        <w:autoSpaceDN w:val="0"/>
        <w:adjustRightInd w:val="0"/>
        <w:spacing w:before="480"/>
        <w:textAlignment w:val="baseline"/>
        <w:rPr>
          <w:b w:val="0"/>
          <w:bCs w:val="0"/>
          <w:sz w:val="28"/>
        </w:rPr>
      </w:pPr>
      <w:bookmarkStart w:id="1" w:name="_Toc134793576"/>
      <w:bookmarkStart w:id="2" w:name="_Toc241649008"/>
      <w:r w:rsidRPr="00ED2345">
        <w:rPr>
          <w:sz w:val="28"/>
        </w:rPr>
        <w:t>Significant Events &amp; Activities</w:t>
      </w:r>
      <w:bookmarkEnd w:id="1"/>
      <w:bookmarkEnd w:id="2"/>
    </w:p>
    <w:p w:rsidR="00BB3483" w:rsidRDefault="00A9636A" w:rsidP="00905A4E">
      <w:pPr>
        <w:pStyle w:val="2"/>
        <w:numPr>
          <w:ilvl w:val="1"/>
          <w:numId w:val="24"/>
        </w:numPr>
        <w:tabs>
          <w:tab w:val="clear" w:pos="567"/>
          <w:tab w:val="clear" w:pos="794"/>
          <w:tab w:val="clear" w:pos="2127"/>
          <w:tab w:val="clear" w:pos="2410"/>
          <w:tab w:val="clear" w:pos="2921"/>
          <w:tab w:val="clear" w:pos="3261"/>
        </w:tabs>
      </w:pPr>
      <w:bookmarkStart w:id="3" w:name="_Toc241649009"/>
      <w:r>
        <w:rPr>
          <w:rFonts w:hint="eastAsia"/>
        </w:rPr>
        <w:t>New JARL President</w:t>
      </w:r>
    </w:p>
    <w:p w:rsidR="00A9636A" w:rsidRDefault="00A9636A" w:rsidP="00A9636A">
      <w:pPr>
        <w:ind w:leftChars="200" w:left="480"/>
        <w:rPr>
          <w:rFonts w:eastAsia="ＭＳ 明朝"/>
          <w:lang w:eastAsia="ja-JP"/>
        </w:rPr>
      </w:pPr>
      <w:r>
        <w:rPr>
          <w:rFonts w:eastAsia="ＭＳ 明朝"/>
          <w:lang w:eastAsia="ja-JP"/>
        </w:rPr>
        <w:t>I</w:t>
      </w:r>
      <w:r w:rsidR="00BB3483">
        <w:rPr>
          <w:rFonts w:eastAsia="ＭＳ 明朝" w:hint="eastAsia"/>
          <w:lang w:eastAsia="ja-JP"/>
        </w:rPr>
        <w:t xml:space="preserve">n </w:t>
      </w:r>
      <w:r>
        <w:rPr>
          <w:rFonts w:eastAsia="ＭＳ 明朝"/>
          <w:lang w:eastAsia="ja-JP"/>
        </w:rPr>
        <w:t>June</w:t>
      </w:r>
      <w:r w:rsidR="00BB3483">
        <w:rPr>
          <w:rFonts w:eastAsia="ＭＳ 明朝" w:hint="eastAsia"/>
          <w:lang w:eastAsia="ja-JP"/>
        </w:rPr>
        <w:t>, 201</w:t>
      </w:r>
      <w:r w:rsidR="00BB4F33">
        <w:rPr>
          <w:rFonts w:eastAsia="ＭＳ 明朝" w:hint="eastAsia"/>
          <w:lang w:eastAsia="ja-JP"/>
        </w:rPr>
        <w:t>6</w:t>
      </w:r>
      <w:r w:rsidR="00BB3483">
        <w:rPr>
          <w:rFonts w:eastAsia="ＭＳ 明朝" w:hint="eastAsia"/>
          <w:lang w:eastAsia="ja-JP"/>
        </w:rPr>
        <w:t xml:space="preserve">, </w:t>
      </w:r>
      <w:r>
        <w:rPr>
          <w:rFonts w:eastAsia="ＭＳ 明朝"/>
          <w:lang w:eastAsia="ja-JP"/>
        </w:rPr>
        <w:t>JARL held the Annual General Meeting of representative members in Tokyo and the new Directors</w:t>
      </w:r>
      <w:r w:rsidR="005C1BD6">
        <w:rPr>
          <w:rFonts w:eastAsia="ＭＳ 明朝"/>
          <w:lang w:eastAsia="ja-JP"/>
        </w:rPr>
        <w:t xml:space="preserve"> elects</w:t>
      </w:r>
      <w:r>
        <w:rPr>
          <w:rFonts w:eastAsia="ＭＳ 明朝"/>
          <w:lang w:eastAsia="ja-JP"/>
        </w:rPr>
        <w:t xml:space="preserve"> of JARL were app</w:t>
      </w:r>
      <w:r w:rsidR="005C1BD6">
        <w:rPr>
          <w:rFonts w:eastAsia="ＭＳ 明朝"/>
          <w:lang w:eastAsia="ja-JP"/>
        </w:rPr>
        <w:t>oint</w:t>
      </w:r>
      <w:r>
        <w:rPr>
          <w:rFonts w:eastAsia="ＭＳ 明朝"/>
          <w:lang w:eastAsia="ja-JP"/>
        </w:rPr>
        <w:t>ed</w:t>
      </w:r>
      <w:r w:rsidR="005C1BD6">
        <w:rPr>
          <w:rFonts w:eastAsia="ＭＳ 明朝"/>
          <w:lang w:eastAsia="ja-JP"/>
        </w:rPr>
        <w:t>.</w:t>
      </w:r>
      <w:r>
        <w:rPr>
          <w:rFonts w:eastAsia="ＭＳ 明朝"/>
          <w:lang w:eastAsia="ja-JP"/>
        </w:rPr>
        <w:t xml:space="preserve"> </w:t>
      </w:r>
    </w:p>
    <w:p w:rsidR="00A9636A" w:rsidRDefault="005C1BD6" w:rsidP="00A9636A">
      <w:pPr>
        <w:ind w:leftChars="200" w:left="480"/>
        <w:rPr>
          <w:rFonts w:eastAsia="ＭＳ 明朝"/>
          <w:lang w:eastAsia="ja-JP"/>
        </w:rPr>
      </w:pPr>
      <w:r>
        <w:rPr>
          <w:rFonts w:eastAsia="ＭＳ 明朝"/>
          <w:lang w:eastAsia="ja-JP"/>
        </w:rPr>
        <w:t xml:space="preserve">Immediately following </w:t>
      </w:r>
      <w:r w:rsidR="00A9636A">
        <w:rPr>
          <w:rFonts w:eastAsia="ＭＳ 明朝"/>
          <w:lang w:eastAsia="ja-JP"/>
        </w:rPr>
        <w:t xml:space="preserve">the </w:t>
      </w:r>
      <w:r>
        <w:rPr>
          <w:rFonts w:eastAsia="ＭＳ 明朝"/>
          <w:lang w:eastAsia="ja-JP"/>
        </w:rPr>
        <w:t xml:space="preserve">AGM, the Directors held the board meeting and </w:t>
      </w:r>
      <w:r w:rsidR="00A9636A">
        <w:rPr>
          <w:rFonts w:eastAsia="ＭＳ 明朝"/>
          <w:lang w:eastAsia="ja-JP"/>
        </w:rPr>
        <w:t>new President of JARL</w:t>
      </w:r>
      <w:r>
        <w:rPr>
          <w:rFonts w:eastAsia="ＭＳ 明朝"/>
          <w:lang w:eastAsia="ja-JP"/>
        </w:rPr>
        <w:t xml:space="preserve"> </w:t>
      </w:r>
      <w:r w:rsidR="00A9636A">
        <w:rPr>
          <w:rFonts w:eastAsia="ＭＳ 明朝"/>
          <w:lang w:eastAsia="ja-JP"/>
        </w:rPr>
        <w:t xml:space="preserve">Mr. </w:t>
      </w:r>
      <w:r w:rsidR="00BB4F33">
        <w:rPr>
          <w:rFonts w:eastAsia="ＭＳ 明朝"/>
          <w:lang w:eastAsia="ja-JP"/>
        </w:rPr>
        <w:t>Yoshinori Takao</w:t>
      </w:r>
      <w:r w:rsidR="00A9636A">
        <w:rPr>
          <w:rFonts w:eastAsia="ＭＳ 明朝"/>
          <w:lang w:eastAsia="ja-JP"/>
        </w:rPr>
        <w:t xml:space="preserve"> J</w:t>
      </w:r>
      <w:r w:rsidR="00BB4F33">
        <w:rPr>
          <w:rFonts w:eastAsia="ＭＳ 明朝"/>
          <w:lang w:eastAsia="ja-JP"/>
        </w:rPr>
        <w:t>G1KTC</w:t>
      </w:r>
      <w:r w:rsidR="00A9636A">
        <w:rPr>
          <w:rFonts w:eastAsia="ＭＳ 明朝"/>
          <w:lang w:eastAsia="ja-JP"/>
        </w:rPr>
        <w:t xml:space="preserve"> was elected</w:t>
      </w:r>
      <w:r>
        <w:rPr>
          <w:rFonts w:eastAsia="ＭＳ 明朝"/>
          <w:lang w:eastAsia="ja-JP"/>
        </w:rPr>
        <w:t>.</w:t>
      </w:r>
    </w:p>
    <w:p w:rsidR="00BB4F33" w:rsidRPr="00BB4F33" w:rsidRDefault="00BB4F33" w:rsidP="00A9636A">
      <w:pPr>
        <w:ind w:leftChars="200" w:left="480"/>
        <w:rPr>
          <w:rFonts w:eastAsia="ＭＳ 明朝"/>
          <w:lang w:eastAsia="ja-JP"/>
        </w:rPr>
      </w:pPr>
      <w:r>
        <w:rPr>
          <w:rFonts w:eastAsia="ＭＳ 明朝"/>
          <w:lang w:eastAsia="ja-JP"/>
        </w:rPr>
        <w:t>In June 2018 AGM, he was re-elected as the President of JARL for another 2 year term.</w:t>
      </w:r>
    </w:p>
    <w:p w:rsidR="00236EC3" w:rsidRDefault="00236EC3" w:rsidP="00905A4E">
      <w:pPr>
        <w:pStyle w:val="2"/>
        <w:numPr>
          <w:ilvl w:val="1"/>
          <w:numId w:val="24"/>
        </w:numPr>
        <w:tabs>
          <w:tab w:val="clear" w:pos="567"/>
          <w:tab w:val="clear" w:pos="794"/>
          <w:tab w:val="clear" w:pos="2127"/>
          <w:tab w:val="clear" w:pos="2410"/>
          <w:tab w:val="clear" w:pos="2921"/>
          <w:tab w:val="clear" w:pos="3261"/>
        </w:tabs>
      </w:pPr>
      <w:r>
        <w:rPr>
          <w:rFonts w:hint="eastAsia"/>
        </w:rPr>
        <w:t>F</w:t>
      </w:r>
      <w:r>
        <w:t>ormer JARL President and Honorary Member JA1AN Shozo Hara</w:t>
      </w:r>
      <w:r w:rsidR="00862806">
        <w:t xml:space="preserve"> SK</w:t>
      </w:r>
    </w:p>
    <w:p w:rsidR="00862806" w:rsidRPr="00F668E6" w:rsidRDefault="00862806" w:rsidP="00862806">
      <w:pPr>
        <w:ind w:leftChars="236" w:left="566" w:firstLine="1"/>
        <w:rPr>
          <w:rFonts w:eastAsia="游明朝"/>
          <w:lang w:eastAsia="ja-JP"/>
        </w:rPr>
      </w:pPr>
      <w:r w:rsidRPr="00862806">
        <w:t>Mr. Shozo Hara, JA1AN</w:t>
      </w:r>
      <w:r>
        <w:t xml:space="preserve"> </w:t>
      </w:r>
      <w:r w:rsidRPr="00862806">
        <w:t>passed away on June 9th, 2018 at the age of 91.</w:t>
      </w:r>
      <w:r w:rsidRPr="00862806">
        <w:br/>
      </w:r>
      <w:r w:rsidRPr="00F668E6">
        <w:rPr>
          <w:rFonts w:eastAsia="游明朝"/>
          <w:lang w:eastAsia="ja-JP"/>
        </w:rPr>
        <w:t>He was born in 1926 in Nagasaki and first licensed JA1AN in 1952.</w:t>
      </w:r>
    </w:p>
    <w:p w:rsidR="00862806" w:rsidRPr="00F668E6" w:rsidRDefault="00862806" w:rsidP="00862806">
      <w:pPr>
        <w:ind w:leftChars="236" w:left="566" w:firstLine="1"/>
        <w:rPr>
          <w:rFonts w:eastAsia="游明朝"/>
          <w:lang w:eastAsia="ja-JP"/>
        </w:rPr>
      </w:pPr>
      <w:r w:rsidRPr="00F668E6">
        <w:rPr>
          <w:rFonts w:eastAsia="游明朝"/>
          <w:lang w:eastAsia="ja-JP"/>
        </w:rPr>
        <w:t>He served as JARL Director since 1952 and elevated to President in 1970 and had lead JARL as the President for 41 years until 2011.</w:t>
      </w:r>
    </w:p>
    <w:p w:rsidR="00905A4E" w:rsidRPr="00ED2345" w:rsidRDefault="00905A4E" w:rsidP="00905A4E">
      <w:pPr>
        <w:pStyle w:val="2"/>
        <w:numPr>
          <w:ilvl w:val="1"/>
          <w:numId w:val="24"/>
        </w:numPr>
        <w:tabs>
          <w:tab w:val="clear" w:pos="567"/>
          <w:tab w:val="clear" w:pos="794"/>
          <w:tab w:val="clear" w:pos="2127"/>
          <w:tab w:val="clear" w:pos="2410"/>
          <w:tab w:val="clear" w:pos="2921"/>
          <w:tab w:val="clear" w:pos="3261"/>
        </w:tabs>
      </w:pPr>
      <w:r w:rsidRPr="00ED2345">
        <w:t>PLC and other EMC issues</w:t>
      </w:r>
      <w:bookmarkEnd w:id="3"/>
    </w:p>
    <w:p w:rsidR="00905A4E" w:rsidRDefault="00905A4E" w:rsidP="00905A4E">
      <w:pPr>
        <w:ind w:leftChars="200" w:left="480"/>
        <w:rPr>
          <w:rFonts w:eastAsia="ＭＳ 明朝"/>
          <w:lang w:eastAsia="ja-JP"/>
        </w:rPr>
      </w:pPr>
      <w:r w:rsidRPr="00ED2345">
        <w:t xml:space="preserve">PLC is an extremely important issue for amateur radio as it occupies the spectrum between 2 MHz and 30 MHz and HF reception can be seriously disturbed by such radiation. </w:t>
      </w:r>
      <w:r w:rsidR="004C7286" w:rsidRPr="00ED2345">
        <w:t>Therefore,</w:t>
      </w:r>
      <w:r w:rsidRPr="00ED2345">
        <w:t xml:space="preserve"> JARL has been deeply concerned about PLC and firmly expressed strong opposition to the MIC.</w:t>
      </w:r>
    </w:p>
    <w:p w:rsidR="008C20E9" w:rsidRPr="008C20E9" w:rsidRDefault="008C20E9" w:rsidP="00905A4E">
      <w:pPr>
        <w:ind w:leftChars="200" w:left="480"/>
        <w:rPr>
          <w:rFonts w:eastAsia="ＭＳ 明朝"/>
          <w:lang w:eastAsia="ja-JP"/>
        </w:rPr>
      </w:pPr>
    </w:p>
    <w:p w:rsidR="00905A4E" w:rsidRDefault="00905A4E" w:rsidP="00905A4E">
      <w:pPr>
        <w:ind w:leftChars="200" w:left="480"/>
        <w:rPr>
          <w:rFonts w:eastAsia="ＭＳ 明朝"/>
          <w:lang w:eastAsia="ja-JP"/>
        </w:rPr>
      </w:pPr>
      <w:r w:rsidRPr="00ED2345">
        <w:t xml:space="preserve">JARL </w:t>
      </w:r>
      <w:r w:rsidR="009F634C">
        <w:rPr>
          <w:rFonts w:eastAsia="ＭＳ 明朝" w:hint="eastAsia"/>
          <w:lang w:eastAsia="ja-JP"/>
        </w:rPr>
        <w:t xml:space="preserve">has been involved in the working group of MIC </w:t>
      </w:r>
      <w:r w:rsidR="00612A9D">
        <w:rPr>
          <w:rFonts w:eastAsia="ＭＳ 明朝"/>
          <w:lang w:eastAsia="ja-JP"/>
        </w:rPr>
        <w:t xml:space="preserve">(Ministry of Internal affairs and Communications) </w:t>
      </w:r>
      <w:r w:rsidR="009F634C">
        <w:rPr>
          <w:rFonts w:eastAsia="ＭＳ 明朝" w:hint="eastAsia"/>
          <w:lang w:eastAsia="ja-JP"/>
        </w:rPr>
        <w:t xml:space="preserve">studying the </w:t>
      </w:r>
      <w:r w:rsidR="009F634C">
        <w:rPr>
          <w:rFonts w:eastAsia="ＭＳ 明朝"/>
          <w:lang w:eastAsia="ja-JP"/>
        </w:rPr>
        <w:t>possibility</w:t>
      </w:r>
      <w:r w:rsidR="009F634C">
        <w:rPr>
          <w:rFonts w:eastAsia="ＭＳ 明朝" w:hint="eastAsia"/>
          <w:lang w:eastAsia="ja-JP"/>
        </w:rPr>
        <w:t xml:space="preserve"> of outdoor use of </w:t>
      </w:r>
      <w:r w:rsidRPr="00ED2345">
        <w:t xml:space="preserve">the PLC </w:t>
      </w:r>
      <w:r w:rsidR="009F634C">
        <w:rPr>
          <w:rFonts w:eastAsia="ＭＳ 明朝" w:hint="eastAsia"/>
          <w:lang w:eastAsia="ja-JP"/>
        </w:rPr>
        <w:t>system for assuring the protection for amateur radio bands from harmful interference from</w:t>
      </w:r>
      <w:r w:rsidRPr="00ED2345">
        <w:t xml:space="preserve"> PLC modems. </w:t>
      </w:r>
    </w:p>
    <w:p w:rsidR="008C20E9" w:rsidRPr="009F634C" w:rsidRDefault="008C20E9" w:rsidP="00905A4E">
      <w:pPr>
        <w:ind w:leftChars="200" w:left="480"/>
        <w:rPr>
          <w:rFonts w:eastAsia="ＭＳ 明朝"/>
          <w:lang w:eastAsia="ja-JP"/>
        </w:rPr>
      </w:pPr>
    </w:p>
    <w:p w:rsidR="00905A4E" w:rsidRDefault="00F64DD1" w:rsidP="00905A4E">
      <w:pPr>
        <w:ind w:leftChars="200" w:left="480"/>
      </w:pPr>
      <w:r>
        <w:rPr>
          <w:rFonts w:eastAsia="ＭＳ 明朝" w:hint="eastAsia"/>
          <w:lang w:eastAsia="ja-JP"/>
        </w:rPr>
        <w:t>The</w:t>
      </w:r>
      <w:r w:rsidR="009F634C">
        <w:rPr>
          <w:rFonts w:eastAsia="ＭＳ 明朝" w:hint="eastAsia"/>
          <w:lang w:eastAsia="ja-JP"/>
        </w:rPr>
        <w:t xml:space="preserve"> </w:t>
      </w:r>
      <w:r>
        <w:rPr>
          <w:rFonts w:eastAsia="ＭＳ 明朝" w:hint="eastAsia"/>
          <w:lang w:eastAsia="ja-JP"/>
        </w:rPr>
        <w:t xml:space="preserve">reports of </w:t>
      </w:r>
      <w:r w:rsidR="009F634C">
        <w:rPr>
          <w:rFonts w:eastAsia="ＭＳ 明朝" w:hint="eastAsia"/>
          <w:lang w:eastAsia="ja-JP"/>
        </w:rPr>
        <w:t>interference</w:t>
      </w:r>
      <w:r w:rsidR="00905A4E" w:rsidRPr="00ED2345">
        <w:t xml:space="preserve"> </w:t>
      </w:r>
      <w:r w:rsidR="009F634C">
        <w:rPr>
          <w:rFonts w:eastAsia="ＭＳ 明朝" w:hint="eastAsia"/>
          <w:lang w:eastAsia="ja-JP"/>
        </w:rPr>
        <w:t>to</w:t>
      </w:r>
      <w:r w:rsidR="00905A4E" w:rsidRPr="00ED2345">
        <w:t xml:space="preserve"> amateur radio</w:t>
      </w:r>
      <w:r w:rsidR="009F634C">
        <w:rPr>
          <w:rFonts w:eastAsia="ＭＳ 明朝" w:hint="eastAsia"/>
          <w:lang w:eastAsia="ja-JP"/>
        </w:rPr>
        <w:t xml:space="preserve"> </w:t>
      </w:r>
      <w:r>
        <w:rPr>
          <w:rFonts w:eastAsia="ＭＳ 明朝" w:hint="eastAsia"/>
          <w:lang w:eastAsia="ja-JP"/>
        </w:rPr>
        <w:t>from the electric appliances using inverters are</w:t>
      </w:r>
      <w:r w:rsidR="009F634C">
        <w:rPr>
          <w:rFonts w:eastAsia="ＭＳ 明朝" w:hint="eastAsia"/>
          <w:lang w:eastAsia="ja-JP"/>
        </w:rPr>
        <w:t xml:space="preserve"> </w:t>
      </w:r>
      <w:r>
        <w:rPr>
          <w:rFonts w:eastAsia="ＭＳ 明朝" w:hint="eastAsia"/>
          <w:lang w:eastAsia="ja-JP"/>
        </w:rPr>
        <w:t>increas</w:t>
      </w:r>
      <w:r w:rsidR="00612A9D">
        <w:rPr>
          <w:rFonts w:eastAsia="ＭＳ 明朝"/>
          <w:lang w:eastAsia="ja-JP"/>
        </w:rPr>
        <w:t>ing</w:t>
      </w:r>
      <w:r w:rsidR="00905A4E" w:rsidRPr="00ED2345">
        <w:t xml:space="preserve">, such as </w:t>
      </w:r>
      <w:r>
        <w:rPr>
          <w:rFonts w:eastAsia="ＭＳ 明朝" w:hint="eastAsia"/>
          <w:lang w:eastAsia="ja-JP"/>
        </w:rPr>
        <w:t xml:space="preserve">solar power generators, air conditioners, hot water supply system and </w:t>
      </w:r>
      <w:r w:rsidR="00E1333C">
        <w:rPr>
          <w:rFonts w:eastAsia="ＭＳ 明朝"/>
          <w:lang w:eastAsia="ja-JP"/>
        </w:rPr>
        <w:t>LED</w:t>
      </w:r>
      <w:r>
        <w:rPr>
          <w:rFonts w:eastAsia="ＭＳ 明朝" w:hint="eastAsia"/>
          <w:lang w:eastAsia="ja-JP"/>
        </w:rPr>
        <w:t xml:space="preserve"> lights.</w:t>
      </w:r>
      <w:r w:rsidR="00905A4E" w:rsidRPr="00ED2345">
        <w:t xml:space="preserve"> We therefore need to keep in mind that future development of our environment and international standards planning need to be watched continuously and extremely carefully.</w:t>
      </w:r>
    </w:p>
    <w:p w:rsidR="006913C5" w:rsidRDefault="006913C5" w:rsidP="00905A4E">
      <w:pPr>
        <w:ind w:leftChars="200" w:left="480"/>
      </w:pPr>
    </w:p>
    <w:p w:rsidR="006913C5" w:rsidRPr="00ED2345" w:rsidRDefault="006913C5" w:rsidP="00905A4E">
      <w:pPr>
        <w:ind w:leftChars="200" w:left="480"/>
        <w:rPr>
          <w:rFonts w:eastAsia="ｽｲｽ"/>
          <w:b/>
        </w:rPr>
      </w:pPr>
      <w:r>
        <w:t xml:space="preserve">Recently, Wireless Power Transfer (WPT) for </w:t>
      </w:r>
      <w:r w:rsidR="00690302">
        <w:t>E</w:t>
      </w:r>
      <w:r>
        <w:t>lectric</w:t>
      </w:r>
      <w:r w:rsidR="00690302">
        <w:t xml:space="preserve"> V</w:t>
      </w:r>
      <w:r>
        <w:t>ehicles is now studied and ex</w:t>
      </w:r>
      <w:r w:rsidR="00690302">
        <w:t xml:space="preserve">perimented at various countries and the specifications including radio emission from the WPT system </w:t>
      </w:r>
      <w:r w:rsidR="00365A27">
        <w:t>for Electr</w:t>
      </w:r>
      <w:r w:rsidR="00690302">
        <w:t>i</w:t>
      </w:r>
      <w:r w:rsidR="00365A27">
        <w:t>c Vehicles are</w:t>
      </w:r>
      <w:r w:rsidR="00690302">
        <w:t xml:space="preserve"> under study at various international standardization bodies such as CISPR and ITU-R. JARL is participating in the Radio Spectrum Utilization Environment</w:t>
      </w:r>
      <w:r>
        <w:t xml:space="preserve"> </w:t>
      </w:r>
      <w:r w:rsidR="00690302">
        <w:t>Committee organized by Ministry of Internal affairs and Communications, Japan, and express</w:t>
      </w:r>
      <w:r w:rsidR="00365A27">
        <w:t>ing the views of radio amateurs so that the interference to amateur radio receivers should be avoided or at least minimized.</w:t>
      </w:r>
    </w:p>
    <w:p w:rsidR="00905A4E" w:rsidRPr="00ED2345" w:rsidRDefault="00905A4E" w:rsidP="00905A4E">
      <w:pPr>
        <w:pStyle w:val="2"/>
        <w:numPr>
          <w:ilvl w:val="1"/>
          <w:numId w:val="24"/>
        </w:numPr>
        <w:tabs>
          <w:tab w:val="clear" w:pos="567"/>
          <w:tab w:val="clear" w:pos="794"/>
          <w:tab w:val="clear" w:pos="2127"/>
          <w:tab w:val="clear" w:pos="2410"/>
          <w:tab w:val="clear" w:pos="2921"/>
          <w:tab w:val="clear" w:pos="3261"/>
        </w:tabs>
      </w:pPr>
      <w:bookmarkStart w:id="4" w:name="_Toc241649010"/>
      <w:r w:rsidRPr="00ED2345">
        <w:t>D-STAR System</w:t>
      </w:r>
      <w:bookmarkEnd w:id="4"/>
    </w:p>
    <w:p w:rsidR="00905A4E" w:rsidRPr="001A7141" w:rsidRDefault="00905A4E" w:rsidP="00905A4E">
      <w:pPr>
        <w:ind w:leftChars="200" w:left="480"/>
        <w:rPr>
          <w:rFonts w:eastAsia="ＭＳ 明朝"/>
          <w:lang w:eastAsia="ja-JP"/>
        </w:rPr>
      </w:pPr>
      <w:r w:rsidRPr="00ED2345">
        <w:t xml:space="preserve">The D-STAR system developed by JARL initiative is now used in </w:t>
      </w:r>
      <w:r w:rsidR="001A7141">
        <w:rPr>
          <w:rFonts w:eastAsia="ＭＳ 明朝" w:hint="eastAsia"/>
          <w:lang w:eastAsia="ja-JP"/>
        </w:rPr>
        <w:t>many</w:t>
      </w:r>
      <w:r w:rsidRPr="00ED2345">
        <w:t xml:space="preserve"> countries </w:t>
      </w:r>
      <w:r w:rsidR="001A7141">
        <w:rPr>
          <w:rFonts w:eastAsia="ＭＳ 明朝" w:hint="eastAsia"/>
          <w:lang w:eastAsia="ja-JP"/>
        </w:rPr>
        <w:t>in all six continents</w:t>
      </w:r>
      <w:r w:rsidR="001A7141">
        <w:t>.</w:t>
      </w:r>
      <w:r w:rsidR="001A7141">
        <w:rPr>
          <w:rFonts w:eastAsia="ＭＳ 明朝" w:hint="eastAsia"/>
          <w:lang w:eastAsia="ja-JP"/>
        </w:rPr>
        <w:t xml:space="preserve"> You can find a map of D-STAR repeaters in the world at </w:t>
      </w:r>
      <w:proofErr w:type="gramStart"/>
      <w:r w:rsidR="001A7141" w:rsidRPr="001A7141">
        <w:rPr>
          <w:rFonts w:eastAsia="ＭＳ 明朝"/>
          <w:lang w:eastAsia="ja-JP"/>
        </w:rPr>
        <w:t>http://www.jfindu.net/DSTARRepeaters.aspx</w:t>
      </w:r>
      <w:r w:rsidR="001A7141">
        <w:rPr>
          <w:rFonts w:eastAsia="ＭＳ 明朝" w:hint="eastAsia"/>
          <w:lang w:eastAsia="ja-JP"/>
        </w:rPr>
        <w:t xml:space="preserve"> .</w:t>
      </w:r>
      <w:proofErr w:type="gramEnd"/>
    </w:p>
    <w:p w:rsidR="008C20E9" w:rsidRPr="008C20E9" w:rsidRDefault="008C20E9" w:rsidP="00905A4E">
      <w:pPr>
        <w:ind w:leftChars="200" w:left="480"/>
        <w:rPr>
          <w:rFonts w:eastAsia="ＭＳ 明朝"/>
          <w:lang w:eastAsia="ja-JP"/>
        </w:rPr>
      </w:pPr>
    </w:p>
    <w:p w:rsidR="00862806" w:rsidRDefault="00905A4E" w:rsidP="00905A4E">
      <w:pPr>
        <w:ind w:leftChars="200" w:left="480"/>
      </w:pPr>
      <w:r w:rsidRPr="00ED2345">
        <w:t>Number of D-STAR re</w:t>
      </w:r>
      <w:r w:rsidR="00612A9D">
        <w:t>peater</w:t>
      </w:r>
      <w:r w:rsidRPr="00ED2345">
        <w:t xml:space="preserve"> stations in Japan is increasing steadily as shown in the table below. </w:t>
      </w:r>
    </w:p>
    <w:p w:rsidR="008C20E9" w:rsidRPr="008C20E9" w:rsidRDefault="008C20E9" w:rsidP="005B53B3">
      <w:pPr>
        <w:rPr>
          <w:rFonts w:eastAsia="ＭＳ 明朝"/>
          <w:lang w:eastAsia="ja-JP"/>
        </w:rPr>
      </w:pPr>
    </w:p>
    <w:tbl>
      <w:tblPr>
        <w:tblW w:w="0" w:type="auto"/>
        <w:tblInd w:w="4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689"/>
        <w:gridCol w:w="1680"/>
        <w:gridCol w:w="1680"/>
        <w:gridCol w:w="1691"/>
      </w:tblGrid>
      <w:tr w:rsidR="00905A4E" w:rsidRPr="004C7286" w:rsidTr="00F2267D">
        <w:tc>
          <w:tcPr>
            <w:tcW w:w="1760" w:type="dxa"/>
            <w:vAlign w:val="center"/>
          </w:tcPr>
          <w:p w:rsidR="00905A4E" w:rsidRPr="004C7286" w:rsidRDefault="00905A4E" w:rsidP="00F2267D">
            <w:pPr>
              <w:jc w:val="center"/>
            </w:pPr>
            <w:r w:rsidRPr="004C7286">
              <w:t>Band</w:t>
            </w:r>
          </w:p>
        </w:tc>
        <w:tc>
          <w:tcPr>
            <w:tcW w:w="1761" w:type="dxa"/>
            <w:vAlign w:val="center"/>
          </w:tcPr>
          <w:p w:rsidR="00905A4E" w:rsidRPr="004C7286" w:rsidRDefault="00905A4E" w:rsidP="00F2267D">
            <w:pPr>
              <w:jc w:val="center"/>
            </w:pPr>
            <w:r w:rsidRPr="004C7286">
              <w:t>430 MHz</w:t>
            </w:r>
          </w:p>
        </w:tc>
        <w:tc>
          <w:tcPr>
            <w:tcW w:w="3524" w:type="dxa"/>
            <w:gridSpan w:val="2"/>
            <w:vAlign w:val="center"/>
          </w:tcPr>
          <w:p w:rsidR="00905A4E" w:rsidRPr="004C7286" w:rsidRDefault="00905A4E" w:rsidP="00F2267D">
            <w:pPr>
              <w:jc w:val="center"/>
            </w:pPr>
            <w:r w:rsidRPr="004C7286">
              <w:t>1200 MHz</w:t>
            </w:r>
          </w:p>
        </w:tc>
        <w:tc>
          <w:tcPr>
            <w:tcW w:w="1762" w:type="dxa"/>
            <w:vMerge w:val="restart"/>
            <w:vAlign w:val="center"/>
          </w:tcPr>
          <w:p w:rsidR="00905A4E" w:rsidRPr="004C7286" w:rsidRDefault="00905A4E" w:rsidP="00F2267D">
            <w:pPr>
              <w:jc w:val="center"/>
            </w:pPr>
            <w:r w:rsidRPr="004C7286">
              <w:t>Total</w:t>
            </w:r>
          </w:p>
        </w:tc>
      </w:tr>
      <w:tr w:rsidR="00905A4E" w:rsidRPr="004C7286" w:rsidTr="00F2267D">
        <w:tc>
          <w:tcPr>
            <w:tcW w:w="1760" w:type="dxa"/>
            <w:vAlign w:val="center"/>
          </w:tcPr>
          <w:p w:rsidR="00905A4E" w:rsidRPr="004C7286" w:rsidRDefault="00905A4E" w:rsidP="00F2267D">
            <w:pPr>
              <w:jc w:val="center"/>
            </w:pPr>
            <w:r w:rsidRPr="004C7286">
              <w:t>Mode</w:t>
            </w:r>
          </w:p>
        </w:tc>
        <w:tc>
          <w:tcPr>
            <w:tcW w:w="1761" w:type="dxa"/>
            <w:vAlign w:val="center"/>
          </w:tcPr>
          <w:p w:rsidR="00905A4E" w:rsidRPr="004C7286" w:rsidRDefault="00905A4E" w:rsidP="00F2267D">
            <w:pPr>
              <w:jc w:val="center"/>
            </w:pPr>
            <w:r w:rsidRPr="004C7286">
              <w:t>DV</w:t>
            </w:r>
          </w:p>
        </w:tc>
        <w:tc>
          <w:tcPr>
            <w:tcW w:w="1762" w:type="dxa"/>
            <w:vAlign w:val="center"/>
          </w:tcPr>
          <w:p w:rsidR="00905A4E" w:rsidRPr="004C7286" w:rsidRDefault="00905A4E" w:rsidP="00F2267D">
            <w:pPr>
              <w:jc w:val="center"/>
            </w:pPr>
            <w:r w:rsidRPr="004C7286">
              <w:t>DV</w:t>
            </w:r>
          </w:p>
        </w:tc>
        <w:tc>
          <w:tcPr>
            <w:tcW w:w="1762" w:type="dxa"/>
            <w:vAlign w:val="center"/>
          </w:tcPr>
          <w:p w:rsidR="00905A4E" w:rsidRPr="004C7286" w:rsidRDefault="00905A4E" w:rsidP="00F2267D">
            <w:pPr>
              <w:jc w:val="center"/>
            </w:pPr>
            <w:r w:rsidRPr="004C7286">
              <w:t>DD</w:t>
            </w:r>
          </w:p>
        </w:tc>
        <w:tc>
          <w:tcPr>
            <w:tcW w:w="1762" w:type="dxa"/>
            <w:vMerge/>
            <w:vAlign w:val="center"/>
          </w:tcPr>
          <w:p w:rsidR="00905A4E" w:rsidRPr="004C7286" w:rsidRDefault="00905A4E" w:rsidP="00F2267D">
            <w:pPr>
              <w:jc w:val="center"/>
              <w:rPr>
                <w:highlight w:val="yellow"/>
              </w:rPr>
            </w:pPr>
          </w:p>
        </w:tc>
      </w:tr>
      <w:tr w:rsidR="00905A4E" w:rsidRPr="004C7286" w:rsidTr="00F2267D">
        <w:tc>
          <w:tcPr>
            <w:tcW w:w="1760" w:type="dxa"/>
            <w:vAlign w:val="center"/>
          </w:tcPr>
          <w:p w:rsidR="00905A4E" w:rsidRPr="004C7286" w:rsidRDefault="00905A4E" w:rsidP="00612A9D">
            <w:pPr>
              <w:jc w:val="center"/>
            </w:pPr>
            <w:r w:rsidRPr="004C7286">
              <w:t>March, 20</w:t>
            </w:r>
            <w:r w:rsidR="001A7141" w:rsidRPr="004C7286">
              <w:rPr>
                <w:rFonts w:eastAsia="ＭＳ 明朝" w:hint="eastAsia"/>
                <w:lang w:eastAsia="ja-JP"/>
              </w:rPr>
              <w:t>1</w:t>
            </w:r>
            <w:r w:rsidR="004C7286" w:rsidRPr="004C7286">
              <w:rPr>
                <w:rFonts w:eastAsia="ＭＳ 明朝"/>
                <w:lang w:eastAsia="ja-JP"/>
              </w:rPr>
              <w:t>6</w:t>
            </w:r>
          </w:p>
        </w:tc>
        <w:tc>
          <w:tcPr>
            <w:tcW w:w="1761" w:type="dxa"/>
            <w:vAlign w:val="center"/>
          </w:tcPr>
          <w:p w:rsidR="00905A4E" w:rsidRPr="00550D96" w:rsidRDefault="00693C2C" w:rsidP="00550D96">
            <w:pPr>
              <w:jc w:val="center"/>
              <w:rPr>
                <w:rFonts w:eastAsia="ＭＳ 明朝"/>
                <w:lang w:eastAsia="ja-JP"/>
              </w:rPr>
            </w:pPr>
            <w:r w:rsidRPr="00550D96">
              <w:rPr>
                <w:rFonts w:eastAsia="ＭＳ 明朝"/>
                <w:lang w:eastAsia="ja-JP"/>
              </w:rPr>
              <w:t>1</w:t>
            </w:r>
            <w:r w:rsidR="00550D96" w:rsidRPr="00550D96">
              <w:rPr>
                <w:rFonts w:eastAsia="ＭＳ 明朝"/>
                <w:lang w:eastAsia="ja-JP"/>
              </w:rPr>
              <w:t>80</w:t>
            </w:r>
          </w:p>
        </w:tc>
        <w:tc>
          <w:tcPr>
            <w:tcW w:w="1762" w:type="dxa"/>
            <w:vAlign w:val="center"/>
          </w:tcPr>
          <w:p w:rsidR="00905A4E" w:rsidRPr="00550D96" w:rsidRDefault="00550D96" w:rsidP="001A7141">
            <w:pPr>
              <w:jc w:val="center"/>
              <w:rPr>
                <w:rFonts w:eastAsia="ＭＳ 明朝"/>
                <w:lang w:eastAsia="ja-JP"/>
              </w:rPr>
            </w:pPr>
            <w:r w:rsidRPr="00550D96">
              <w:rPr>
                <w:rFonts w:eastAsia="ＭＳ 明朝"/>
                <w:lang w:eastAsia="ja-JP"/>
              </w:rPr>
              <w:t>30</w:t>
            </w:r>
          </w:p>
        </w:tc>
        <w:tc>
          <w:tcPr>
            <w:tcW w:w="1762" w:type="dxa"/>
            <w:vAlign w:val="center"/>
          </w:tcPr>
          <w:p w:rsidR="00905A4E" w:rsidRPr="00550D96" w:rsidRDefault="00693C2C" w:rsidP="00550D96">
            <w:pPr>
              <w:jc w:val="center"/>
              <w:rPr>
                <w:rFonts w:eastAsia="ＭＳ 明朝"/>
                <w:lang w:eastAsia="ja-JP"/>
              </w:rPr>
            </w:pPr>
            <w:r w:rsidRPr="00550D96">
              <w:rPr>
                <w:rFonts w:eastAsia="ＭＳ 明朝"/>
                <w:lang w:eastAsia="ja-JP"/>
              </w:rPr>
              <w:t>3</w:t>
            </w:r>
            <w:r w:rsidR="00550D96" w:rsidRPr="00550D96">
              <w:rPr>
                <w:rFonts w:eastAsia="ＭＳ 明朝"/>
                <w:lang w:eastAsia="ja-JP"/>
              </w:rPr>
              <w:t>1</w:t>
            </w:r>
          </w:p>
        </w:tc>
        <w:tc>
          <w:tcPr>
            <w:tcW w:w="1762" w:type="dxa"/>
            <w:vAlign w:val="center"/>
          </w:tcPr>
          <w:p w:rsidR="00905A4E" w:rsidRPr="00550D96" w:rsidRDefault="00550D96" w:rsidP="00F2267D">
            <w:pPr>
              <w:jc w:val="center"/>
              <w:rPr>
                <w:rFonts w:eastAsia="ＭＳ 明朝"/>
                <w:lang w:eastAsia="ja-JP"/>
              </w:rPr>
            </w:pPr>
            <w:r w:rsidRPr="00550D96">
              <w:rPr>
                <w:rFonts w:eastAsia="ＭＳ 明朝"/>
                <w:lang w:eastAsia="ja-JP"/>
              </w:rPr>
              <w:t>241</w:t>
            </w:r>
          </w:p>
        </w:tc>
      </w:tr>
      <w:tr w:rsidR="00905A4E" w:rsidRPr="004C7286" w:rsidTr="00F2267D">
        <w:tc>
          <w:tcPr>
            <w:tcW w:w="1760" w:type="dxa"/>
            <w:vAlign w:val="center"/>
          </w:tcPr>
          <w:p w:rsidR="00905A4E" w:rsidRPr="004C7286" w:rsidRDefault="001A7141" w:rsidP="00612A9D">
            <w:pPr>
              <w:jc w:val="center"/>
              <w:rPr>
                <w:rFonts w:eastAsia="ＭＳ 明朝"/>
                <w:lang w:eastAsia="ja-JP"/>
              </w:rPr>
            </w:pPr>
            <w:r w:rsidRPr="004C7286">
              <w:t>March, 20</w:t>
            </w:r>
            <w:r w:rsidRPr="004C7286">
              <w:rPr>
                <w:rFonts w:eastAsia="ＭＳ 明朝" w:hint="eastAsia"/>
                <w:lang w:eastAsia="ja-JP"/>
              </w:rPr>
              <w:t>1</w:t>
            </w:r>
            <w:r w:rsidR="004C7286" w:rsidRPr="004C7286">
              <w:rPr>
                <w:rFonts w:eastAsia="ＭＳ 明朝"/>
                <w:lang w:eastAsia="ja-JP"/>
              </w:rPr>
              <w:t>7</w:t>
            </w:r>
          </w:p>
        </w:tc>
        <w:tc>
          <w:tcPr>
            <w:tcW w:w="1761" w:type="dxa"/>
            <w:vAlign w:val="center"/>
          </w:tcPr>
          <w:p w:rsidR="00905A4E" w:rsidRPr="00550D96" w:rsidRDefault="00693C2C" w:rsidP="00550D96">
            <w:pPr>
              <w:jc w:val="center"/>
              <w:rPr>
                <w:rFonts w:eastAsia="ＭＳ 明朝"/>
                <w:lang w:eastAsia="ja-JP"/>
              </w:rPr>
            </w:pPr>
            <w:r w:rsidRPr="00550D96">
              <w:rPr>
                <w:rFonts w:eastAsia="ＭＳ 明朝"/>
                <w:lang w:eastAsia="ja-JP"/>
              </w:rPr>
              <w:t>1</w:t>
            </w:r>
            <w:r w:rsidR="00550D96" w:rsidRPr="00550D96">
              <w:rPr>
                <w:rFonts w:eastAsia="ＭＳ 明朝"/>
                <w:lang w:eastAsia="ja-JP"/>
              </w:rPr>
              <w:t>97</w:t>
            </w:r>
          </w:p>
        </w:tc>
        <w:tc>
          <w:tcPr>
            <w:tcW w:w="1762" w:type="dxa"/>
            <w:vAlign w:val="center"/>
          </w:tcPr>
          <w:p w:rsidR="00905A4E" w:rsidRPr="00550D96" w:rsidRDefault="00693C2C" w:rsidP="00550D96">
            <w:pPr>
              <w:jc w:val="center"/>
              <w:rPr>
                <w:rFonts w:eastAsia="ＭＳ 明朝"/>
                <w:lang w:eastAsia="ja-JP"/>
              </w:rPr>
            </w:pPr>
            <w:r w:rsidRPr="00550D96">
              <w:rPr>
                <w:rFonts w:eastAsia="ＭＳ 明朝"/>
                <w:lang w:eastAsia="ja-JP"/>
              </w:rPr>
              <w:t>3</w:t>
            </w:r>
            <w:r w:rsidR="00550D96" w:rsidRPr="00550D96">
              <w:rPr>
                <w:rFonts w:eastAsia="ＭＳ 明朝"/>
                <w:lang w:eastAsia="ja-JP"/>
              </w:rPr>
              <w:t>0</w:t>
            </w:r>
          </w:p>
        </w:tc>
        <w:tc>
          <w:tcPr>
            <w:tcW w:w="1762" w:type="dxa"/>
            <w:vAlign w:val="center"/>
          </w:tcPr>
          <w:p w:rsidR="00905A4E" w:rsidRPr="00550D96" w:rsidRDefault="00693C2C" w:rsidP="00550D96">
            <w:pPr>
              <w:jc w:val="center"/>
              <w:rPr>
                <w:rFonts w:eastAsia="ＭＳ 明朝"/>
                <w:lang w:eastAsia="ja-JP"/>
              </w:rPr>
            </w:pPr>
            <w:r w:rsidRPr="00550D96">
              <w:rPr>
                <w:rFonts w:eastAsia="ＭＳ 明朝"/>
                <w:lang w:eastAsia="ja-JP"/>
              </w:rPr>
              <w:t>3</w:t>
            </w:r>
            <w:r w:rsidR="00550D96" w:rsidRPr="00550D96">
              <w:rPr>
                <w:rFonts w:eastAsia="ＭＳ 明朝"/>
                <w:lang w:eastAsia="ja-JP"/>
              </w:rPr>
              <w:t>1</w:t>
            </w:r>
          </w:p>
        </w:tc>
        <w:tc>
          <w:tcPr>
            <w:tcW w:w="1762" w:type="dxa"/>
            <w:vAlign w:val="center"/>
          </w:tcPr>
          <w:p w:rsidR="00905A4E" w:rsidRPr="00550D96" w:rsidRDefault="00693C2C" w:rsidP="00550D96">
            <w:pPr>
              <w:jc w:val="center"/>
              <w:rPr>
                <w:rFonts w:eastAsia="ＭＳ 明朝"/>
                <w:lang w:eastAsia="ja-JP"/>
              </w:rPr>
            </w:pPr>
            <w:r w:rsidRPr="00550D96">
              <w:rPr>
                <w:rFonts w:eastAsia="ＭＳ 明朝"/>
                <w:lang w:eastAsia="ja-JP"/>
              </w:rPr>
              <w:t>2</w:t>
            </w:r>
            <w:r w:rsidR="00550D96" w:rsidRPr="00550D96">
              <w:rPr>
                <w:rFonts w:eastAsia="ＭＳ 明朝"/>
                <w:lang w:eastAsia="ja-JP"/>
              </w:rPr>
              <w:t>58</w:t>
            </w:r>
          </w:p>
        </w:tc>
      </w:tr>
      <w:tr w:rsidR="00905A4E" w:rsidRPr="00ED2345" w:rsidTr="00F2267D">
        <w:tc>
          <w:tcPr>
            <w:tcW w:w="1760" w:type="dxa"/>
            <w:vAlign w:val="center"/>
          </w:tcPr>
          <w:p w:rsidR="00905A4E" w:rsidRPr="004C7286" w:rsidRDefault="001A7141" w:rsidP="00612A9D">
            <w:pPr>
              <w:jc w:val="center"/>
              <w:rPr>
                <w:rFonts w:eastAsia="ＭＳ 明朝"/>
                <w:lang w:eastAsia="ja-JP"/>
              </w:rPr>
            </w:pPr>
            <w:r w:rsidRPr="004C7286">
              <w:t>March, 20</w:t>
            </w:r>
            <w:r w:rsidRPr="004C7286">
              <w:rPr>
                <w:rFonts w:eastAsia="ＭＳ 明朝" w:hint="eastAsia"/>
                <w:lang w:eastAsia="ja-JP"/>
              </w:rPr>
              <w:t>1</w:t>
            </w:r>
            <w:r w:rsidR="004C7286" w:rsidRPr="004C7286">
              <w:rPr>
                <w:rFonts w:eastAsia="ＭＳ 明朝"/>
                <w:lang w:eastAsia="ja-JP"/>
              </w:rPr>
              <w:t>8</w:t>
            </w:r>
          </w:p>
        </w:tc>
        <w:tc>
          <w:tcPr>
            <w:tcW w:w="1761" w:type="dxa"/>
            <w:vAlign w:val="center"/>
          </w:tcPr>
          <w:p w:rsidR="00905A4E" w:rsidRPr="00550D96" w:rsidRDefault="00550D96" w:rsidP="00F2267D">
            <w:pPr>
              <w:jc w:val="center"/>
              <w:rPr>
                <w:rFonts w:eastAsia="ＭＳ 明朝"/>
                <w:lang w:eastAsia="ja-JP"/>
              </w:rPr>
            </w:pPr>
            <w:r w:rsidRPr="00550D96">
              <w:rPr>
                <w:rFonts w:eastAsia="ＭＳ 明朝"/>
                <w:lang w:eastAsia="ja-JP"/>
              </w:rPr>
              <w:t>213</w:t>
            </w:r>
          </w:p>
        </w:tc>
        <w:tc>
          <w:tcPr>
            <w:tcW w:w="1762" w:type="dxa"/>
            <w:vAlign w:val="center"/>
          </w:tcPr>
          <w:p w:rsidR="00905A4E" w:rsidRPr="00550D96" w:rsidRDefault="00693C2C" w:rsidP="00550D96">
            <w:pPr>
              <w:jc w:val="center"/>
              <w:rPr>
                <w:rFonts w:eastAsia="ＭＳ 明朝"/>
                <w:lang w:eastAsia="ja-JP"/>
              </w:rPr>
            </w:pPr>
            <w:r w:rsidRPr="00550D96">
              <w:rPr>
                <w:rFonts w:eastAsia="ＭＳ 明朝"/>
                <w:lang w:eastAsia="ja-JP"/>
              </w:rPr>
              <w:t>3</w:t>
            </w:r>
            <w:r w:rsidR="00550D96" w:rsidRPr="00550D96">
              <w:rPr>
                <w:rFonts w:eastAsia="ＭＳ 明朝"/>
                <w:lang w:eastAsia="ja-JP"/>
              </w:rPr>
              <w:t>0</w:t>
            </w:r>
          </w:p>
        </w:tc>
        <w:tc>
          <w:tcPr>
            <w:tcW w:w="1762" w:type="dxa"/>
            <w:vAlign w:val="center"/>
          </w:tcPr>
          <w:p w:rsidR="00905A4E" w:rsidRPr="00550D96" w:rsidRDefault="00693C2C" w:rsidP="00550D96">
            <w:pPr>
              <w:jc w:val="center"/>
              <w:rPr>
                <w:rFonts w:eastAsia="ＭＳ 明朝"/>
                <w:lang w:eastAsia="ja-JP"/>
              </w:rPr>
            </w:pPr>
            <w:r w:rsidRPr="00550D96">
              <w:rPr>
                <w:rFonts w:eastAsia="ＭＳ 明朝"/>
                <w:lang w:eastAsia="ja-JP"/>
              </w:rPr>
              <w:t>3</w:t>
            </w:r>
            <w:r w:rsidR="00550D96" w:rsidRPr="00550D96">
              <w:rPr>
                <w:rFonts w:eastAsia="ＭＳ 明朝"/>
                <w:lang w:eastAsia="ja-JP"/>
              </w:rPr>
              <w:t>1</w:t>
            </w:r>
          </w:p>
        </w:tc>
        <w:tc>
          <w:tcPr>
            <w:tcW w:w="1762" w:type="dxa"/>
            <w:vAlign w:val="center"/>
          </w:tcPr>
          <w:p w:rsidR="00905A4E" w:rsidRPr="00550D96" w:rsidRDefault="00693C2C" w:rsidP="00550D96">
            <w:pPr>
              <w:jc w:val="center"/>
              <w:rPr>
                <w:rFonts w:eastAsia="ＭＳ 明朝"/>
                <w:lang w:eastAsia="ja-JP"/>
              </w:rPr>
            </w:pPr>
            <w:r w:rsidRPr="00550D96">
              <w:rPr>
                <w:rFonts w:eastAsia="ＭＳ 明朝"/>
                <w:lang w:eastAsia="ja-JP"/>
              </w:rPr>
              <w:t>2</w:t>
            </w:r>
            <w:r w:rsidR="00550D96" w:rsidRPr="00550D96">
              <w:rPr>
                <w:rFonts w:eastAsia="ＭＳ 明朝"/>
                <w:lang w:eastAsia="ja-JP"/>
              </w:rPr>
              <w:t>74</w:t>
            </w:r>
          </w:p>
        </w:tc>
      </w:tr>
    </w:tbl>
    <w:p w:rsidR="00905A4E" w:rsidRPr="00ED2345" w:rsidRDefault="00905A4E" w:rsidP="00905A4E">
      <w:pPr>
        <w:pStyle w:val="2"/>
        <w:numPr>
          <w:ilvl w:val="1"/>
          <w:numId w:val="24"/>
        </w:numPr>
        <w:tabs>
          <w:tab w:val="clear" w:pos="567"/>
          <w:tab w:val="clear" w:pos="794"/>
          <w:tab w:val="clear" w:pos="2127"/>
          <w:tab w:val="clear" w:pos="2410"/>
          <w:tab w:val="clear" w:pos="2921"/>
          <w:tab w:val="clear" w:pos="3261"/>
        </w:tabs>
      </w:pPr>
      <w:bookmarkStart w:id="5" w:name="_Toc241649011"/>
      <w:r w:rsidRPr="00ED2345">
        <w:t>Ham Fair</w:t>
      </w:r>
      <w:bookmarkEnd w:id="5"/>
    </w:p>
    <w:p w:rsidR="00905A4E" w:rsidRDefault="00905A4E" w:rsidP="00905A4E">
      <w:pPr>
        <w:ind w:leftChars="200" w:left="480"/>
        <w:rPr>
          <w:rFonts w:eastAsia="ＭＳ 明朝"/>
          <w:lang w:eastAsia="ja-JP"/>
        </w:rPr>
      </w:pPr>
      <w:r w:rsidRPr="00ED2345">
        <w:rPr>
          <w:rFonts w:eastAsia="ｽｲｽ"/>
        </w:rPr>
        <w:t xml:space="preserve">JARL's largest and most popular summer event "Amateur Radio Festival," better known as "Ham Fair" </w:t>
      </w:r>
      <w:r w:rsidRPr="00ED2345">
        <w:t xml:space="preserve">took place every year in </w:t>
      </w:r>
      <w:smartTag w:uri="urn:schemas-microsoft-com:office:smarttags" w:element="City">
        <w:smartTag w:uri="urn:schemas-microsoft-com:office:smarttags" w:element="place">
          <w:r w:rsidRPr="00ED2345">
            <w:t>Tokyo</w:t>
          </w:r>
        </w:smartTag>
      </w:smartTag>
      <w:r w:rsidRPr="00ED2345">
        <w:t xml:space="preserve"> at Tokyo Big Sight as shown in the table below.</w:t>
      </w:r>
    </w:p>
    <w:p w:rsidR="008C20E9" w:rsidRPr="008C20E9" w:rsidRDefault="008C20E9" w:rsidP="00905A4E">
      <w:pPr>
        <w:ind w:leftChars="200" w:left="480"/>
        <w:rPr>
          <w:rFonts w:eastAsia="ＭＳ 明朝"/>
          <w:lang w:eastAsia="ja-JP"/>
        </w:rPr>
      </w:pPr>
    </w:p>
    <w:p w:rsidR="00905A4E" w:rsidRDefault="00612A9D" w:rsidP="00905A4E">
      <w:pPr>
        <w:ind w:leftChars="200" w:left="480"/>
        <w:rPr>
          <w:rFonts w:eastAsia="ｽｲｽ"/>
          <w:lang w:eastAsia="ja-JP"/>
        </w:rPr>
      </w:pPr>
      <w:r>
        <w:rPr>
          <w:rFonts w:eastAsia="ｽｲｽ"/>
        </w:rPr>
        <w:t>Each of these</w:t>
      </w:r>
      <w:r w:rsidR="00905A4E" w:rsidRPr="00ED2345">
        <w:rPr>
          <w:rFonts w:eastAsia="ｽｲｽ"/>
        </w:rPr>
        <w:t xml:space="preserve"> annual events</w:t>
      </w:r>
      <w:r w:rsidR="00D27C2E">
        <w:rPr>
          <w:rFonts w:eastAsia="ｽｲｽ" w:hint="eastAsia"/>
          <w:lang w:eastAsia="ja-JP"/>
        </w:rPr>
        <w:t>, JARL has welcome honorable guests from IARU and national amateur radio societies such as ARRL and KARL as well as many visitors from abroad. H</w:t>
      </w:r>
      <w:r>
        <w:rPr>
          <w:rFonts w:eastAsia="ｽｲｽ"/>
          <w:lang w:eastAsia="ja-JP"/>
        </w:rPr>
        <w:t>am</w:t>
      </w:r>
      <w:r w:rsidR="00D27C2E">
        <w:rPr>
          <w:rFonts w:eastAsia="ｽｲｽ" w:hint="eastAsia"/>
          <w:lang w:eastAsia="ja-JP"/>
        </w:rPr>
        <w:t xml:space="preserve"> Fair </w:t>
      </w:r>
      <w:r w:rsidR="00905A4E" w:rsidRPr="00ED2345">
        <w:rPr>
          <w:rFonts w:eastAsia="ｽｲｽ"/>
        </w:rPr>
        <w:t>attract</w:t>
      </w:r>
      <w:r w:rsidR="00D27C2E">
        <w:rPr>
          <w:rFonts w:eastAsia="ｽｲｽ" w:hint="eastAsia"/>
          <w:lang w:eastAsia="ja-JP"/>
        </w:rPr>
        <w:t>s</w:t>
      </w:r>
      <w:r w:rsidR="00905A4E" w:rsidRPr="00ED2345">
        <w:rPr>
          <w:rFonts w:eastAsia="ｽｲｽ"/>
        </w:rPr>
        <w:t xml:space="preserve"> many organizations, including flea </w:t>
      </w:r>
      <w:r w:rsidR="00D362C9" w:rsidRPr="00ED2345">
        <w:rPr>
          <w:rFonts w:eastAsia="ｽｲｽ"/>
        </w:rPr>
        <w:t>marketers</w:t>
      </w:r>
      <w:r w:rsidR="00905A4E" w:rsidRPr="00ED2345">
        <w:rPr>
          <w:rFonts w:eastAsia="ｽｲｽ"/>
        </w:rPr>
        <w:t>, special interest clubs and distributors, in addition to major Japanese manufacturers occupying the spaces surrounding "JARL Corner" where presentations, lectures, a special commemorative station “8J1</w:t>
      </w:r>
      <w:r w:rsidR="004C7286">
        <w:rPr>
          <w:rFonts w:eastAsia="ｽｲｽ"/>
        </w:rPr>
        <w:t>HAM</w:t>
      </w:r>
      <w:r w:rsidR="00905A4E" w:rsidRPr="00ED2345">
        <w:rPr>
          <w:rFonts w:eastAsia="ｽｲｽ"/>
        </w:rPr>
        <w:t xml:space="preserve">” and various member services were </w:t>
      </w:r>
      <w:r>
        <w:rPr>
          <w:rFonts w:eastAsia="ｽｲｽ"/>
        </w:rPr>
        <w:t>provided</w:t>
      </w:r>
      <w:r w:rsidR="00905A4E" w:rsidRPr="00ED2345">
        <w:rPr>
          <w:rFonts w:eastAsia="ｽｲｽ"/>
        </w:rPr>
        <w:t xml:space="preserve">. </w:t>
      </w:r>
    </w:p>
    <w:p w:rsidR="008C20E9" w:rsidRPr="00ED2345" w:rsidRDefault="008C20E9" w:rsidP="00905A4E">
      <w:pPr>
        <w:ind w:leftChars="200" w:left="480"/>
        <w:rPr>
          <w:rFonts w:eastAsia="ｽｲｽ"/>
          <w:lang w:eastAsia="ja-JP"/>
        </w:rPr>
      </w:pPr>
    </w:p>
    <w:p w:rsidR="00905A4E" w:rsidRDefault="00905A4E" w:rsidP="00905A4E">
      <w:pPr>
        <w:ind w:leftChars="200" w:left="480"/>
        <w:rPr>
          <w:rFonts w:eastAsia="ｽｲｽ"/>
          <w:lang w:eastAsia="ja-JP"/>
        </w:rPr>
      </w:pPr>
      <w:r w:rsidRPr="00ED2345">
        <w:rPr>
          <w:rFonts w:eastAsia="ｽｲｽ"/>
        </w:rPr>
        <w:t>Ham Fair aims to introduce amateur radio to the general public, as well as promoting the exchange of information and friendship among radio amateurs. It receives support from the MIC, as well as the Ministry of Education, Culture, Sports, Science and Technology (MEXT), Tokyo Metropolitan Government and many organizations including the Japan Amateur Radio Development Association (JARD) and the Japan Amateur Radio Industries Association (JAIA.)</w:t>
      </w:r>
    </w:p>
    <w:p w:rsidR="008C20E9" w:rsidRPr="00ED2345" w:rsidRDefault="008C20E9" w:rsidP="00905A4E">
      <w:pPr>
        <w:ind w:leftChars="200" w:left="480"/>
        <w:rPr>
          <w:rFonts w:eastAsia="ｽｲｽ"/>
          <w:lang w:eastAsia="ja-JP"/>
        </w:rPr>
      </w:pPr>
    </w:p>
    <w:p w:rsidR="00905A4E" w:rsidRPr="00ED2345" w:rsidRDefault="00905A4E" w:rsidP="00905A4E">
      <w:pPr>
        <w:ind w:leftChars="200" w:left="480"/>
        <w:rPr>
          <w:rFonts w:eastAsia="ｽｲｽ"/>
        </w:rPr>
      </w:pPr>
      <w:r w:rsidRPr="00ED2345">
        <w:rPr>
          <w:rFonts w:eastAsia="ｽｲｽ"/>
        </w:rPr>
        <w:t>The total number of visitors in each year was:</w:t>
      </w:r>
    </w:p>
    <w:p w:rsidR="00905A4E" w:rsidRPr="00ED2345" w:rsidRDefault="00905A4E" w:rsidP="00905A4E">
      <w:pPr>
        <w:ind w:leftChars="200" w:left="480"/>
        <w:rPr>
          <w:rFonts w:eastAsia="ｽｲｽ"/>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195"/>
        <w:gridCol w:w="2400"/>
      </w:tblGrid>
      <w:tr w:rsidR="00905A4E" w:rsidRPr="00ED2345" w:rsidTr="00F2267D">
        <w:trPr>
          <w:trHeight w:val="300"/>
          <w:jc w:val="center"/>
        </w:trPr>
        <w:tc>
          <w:tcPr>
            <w:tcW w:w="5195" w:type="dxa"/>
          </w:tcPr>
          <w:p w:rsidR="00905A4E" w:rsidRPr="00ED2345" w:rsidRDefault="00905A4E" w:rsidP="00612A9D">
            <w:pPr>
              <w:rPr>
                <w:rFonts w:eastAsia="ｽｲｽ"/>
              </w:rPr>
            </w:pPr>
            <w:r w:rsidRPr="00ED2345">
              <w:rPr>
                <w:rFonts w:eastAsia="ｽｲｽ"/>
              </w:rPr>
              <w:t>August 2</w:t>
            </w:r>
            <w:r w:rsidR="004C7286">
              <w:rPr>
                <w:rFonts w:eastAsia="ｽｲｽ"/>
                <w:lang w:eastAsia="ja-JP"/>
              </w:rPr>
              <w:t>0</w:t>
            </w:r>
            <w:r w:rsidRPr="00ED2345">
              <w:rPr>
                <w:rFonts w:eastAsia="ｽｲｽ"/>
              </w:rPr>
              <w:t xml:space="preserve"> - 2</w:t>
            </w:r>
            <w:r w:rsidR="004C7286">
              <w:rPr>
                <w:rFonts w:eastAsia="ｽｲｽ"/>
                <w:lang w:eastAsia="ja-JP"/>
              </w:rPr>
              <w:t>1</w:t>
            </w:r>
            <w:r w:rsidRPr="00ED2345">
              <w:rPr>
                <w:rFonts w:eastAsia="ｽｲｽ"/>
              </w:rPr>
              <w:t>, 20</w:t>
            </w:r>
            <w:r w:rsidR="003D267A">
              <w:rPr>
                <w:rFonts w:eastAsia="ｽｲｽ" w:hint="eastAsia"/>
                <w:lang w:eastAsia="ja-JP"/>
              </w:rPr>
              <w:t>1</w:t>
            </w:r>
            <w:r w:rsidR="004C7286">
              <w:rPr>
                <w:rFonts w:eastAsia="ｽｲｽ"/>
              </w:rPr>
              <w:t>6</w:t>
            </w:r>
            <w:r w:rsidRPr="00ED2345">
              <w:rPr>
                <w:rFonts w:eastAsia="ｽｲｽ"/>
              </w:rPr>
              <w:t>, (2 days) in Tokyo</w:t>
            </w:r>
          </w:p>
        </w:tc>
        <w:tc>
          <w:tcPr>
            <w:tcW w:w="2400" w:type="dxa"/>
          </w:tcPr>
          <w:p w:rsidR="00905A4E" w:rsidRPr="00ED2345" w:rsidRDefault="00905A4E" w:rsidP="009C177F">
            <w:pPr>
              <w:rPr>
                <w:rFonts w:eastAsia="ｽｲｽ"/>
              </w:rPr>
            </w:pPr>
            <w:r w:rsidRPr="00ED2345">
              <w:rPr>
                <w:rFonts w:eastAsia="ｽｲｽ"/>
              </w:rPr>
              <w:t>Participants: 3</w:t>
            </w:r>
            <w:r w:rsidR="004C7286">
              <w:rPr>
                <w:rFonts w:eastAsia="ｽｲｽ"/>
                <w:lang w:eastAsia="ja-JP"/>
              </w:rPr>
              <w:t>7</w:t>
            </w:r>
            <w:r w:rsidRPr="00ED2345">
              <w:rPr>
                <w:rFonts w:eastAsia="ｽｲｽ"/>
              </w:rPr>
              <w:t>,000</w:t>
            </w:r>
          </w:p>
        </w:tc>
      </w:tr>
      <w:tr w:rsidR="00905A4E" w:rsidRPr="00ED2345" w:rsidTr="00F2267D">
        <w:trPr>
          <w:trHeight w:val="300"/>
          <w:jc w:val="center"/>
        </w:trPr>
        <w:tc>
          <w:tcPr>
            <w:tcW w:w="5195" w:type="dxa"/>
          </w:tcPr>
          <w:p w:rsidR="00905A4E" w:rsidRPr="00ED2345" w:rsidRDefault="004C7286" w:rsidP="00612A9D">
            <w:pPr>
              <w:rPr>
                <w:rFonts w:eastAsia="ｽｲｽ"/>
              </w:rPr>
            </w:pPr>
            <w:r>
              <w:rPr>
                <w:rFonts w:eastAsia="ｽｲｽ"/>
              </w:rPr>
              <w:t>September</w:t>
            </w:r>
            <w:r w:rsidR="00905A4E" w:rsidRPr="00ED2345">
              <w:rPr>
                <w:rFonts w:eastAsia="ｽｲｽ"/>
              </w:rPr>
              <w:t xml:space="preserve"> 2 - </w:t>
            </w:r>
            <w:r>
              <w:rPr>
                <w:rFonts w:eastAsia="ｽｲｽ"/>
              </w:rPr>
              <w:t>3</w:t>
            </w:r>
            <w:r w:rsidR="00905A4E" w:rsidRPr="00ED2345">
              <w:rPr>
                <w:rFonts w:eastAsia="ｽｲｽ"/>
              </w:rPr>
              <w:t>, 20</w:t>
            </w:r>
            <w:r w:rsidR="003D267A">
              <w:rPr>
                <w:rFonts w:eastAsia="ｽｲｽ" w:hint="eastAsia"/>
                <w:lang w:eastAsia="ja-JP"/>
              </w:rPr>
              <w:t>1</w:t>
            </w:r>
            <w:r>
              <w:rPr>
                <w:rFonts w:eastAsia="ｽｲｽ"/>
                <w:lang w:eastAsia="ja-JP"/>
              </w:rPr>
              <w:t>7</w:t>
            </w:r>
            <w:r w:rsidR="00905A4E" w:rsidRPr="00ED2345">
              <w:rPr>
                <w:rFonts w:eastAsia="ｽｲｽ"/>
              </w:rPr>
              <w:t>, (2 days) in Tokyo</w:t>
            </w:r>
          </w:p>
        </w:tc>
        <w:tc>
          <w:tcPr>
            <w:tcW w:w="2400" w:type="dxa"/>
          </w:tcPr>
          <w:p w:rsidR="00905A4E" w:rsidRPr="00ED2345" w:rsidRDefault="00905A4E" w:rsidP="009C177F">
            <w:pPr>
              <w:rPr>
                <w:rFonts w:eastAsia="ｽｲｽ"/>
              </w:rPr>
            </w:pPr>
            <w:r w:rsidRPr="00ED2345">
              <w:rPr>
                <w:rFonts w:eastAsia="ｽｲｽ"/>
              </w:rPr>
              <w:t xml:space="preserve">Participants: </w:t>
            </w:r>
            <w:r w:rsidR="00D362C9">
              <w:rPr>
                <w:rFonts w:eastAsia="ｽｲｽ" w:hint="eastAsia"/>
                <w:lang w:eastAsia="ja-JP"/>
              </w:rPr>
              <w:t>3</w:t>
            </w:r>
            <w:r w:rsidR="00320819">
              <w:rPr>
                <w:rFonts w:eastAsia="ｽｲｽ"/>
                <w:lang w:eastAsia="ja-JP"/>
              </w:rPr>
              <w:t>9</w:t>
            </w:r>
            <w:r w:rsidRPr="00ED2345">
              <w:rPr>
                <w:rFonts w:eastAsia="ｽｲｽ"/>
              </w:rPr>
              <w:t>,000</w:t>
            </w:r>
          </w:p>
        </w:tc>
      </w:tr>
      <w:tr w:rsidR="00D27C2E" w:rsidRPr="00ED2345" w:rsidTr="00F2267D">
        <w:trPr>
          <w:trHeight w:val="300"/>
          <w:jc w:val="center"/>
        </w:trPr>
        <w:tc>
          <w:tcPr>
            <w:tcW w:w="5195" w:type="dxa"/>
          </w:tcPr>
          <w:p w:rsidR="00D27C2E" w:rsidRPr="00ED2345" w:rsidRDefault="00D27C2E" w:rsidP="00612A9D">
            <w:pPr>
              <w:rPr>
                <w:rFonts w:eastAsia="ｽｲｽ"/>
              </w:rPr>
            </w:pPr>
            <w:r w:rsidRPr="00ED2345">
              <w:rPr>
                <w:rFonts w:eastAsia="ｽｲｽ"/>
              </w:rPr>
              <w:t>August 2</w:t>
            </w:r>
            <w:r w:rsidR="00320819">
              <w:rPr>
                <w:rFonts w:eastAsia="ｽｲｽ"/>
              </w:rPr>
              <w:t>5</w:t>
            </w:r>
            <w:r w:rsidRPr="00ED2345">
              <w:rPr>
                <w:rFonts w:eastAsia="ｽｲｽ"/>
              </w:rPr>
              <w:t xml:space="preserve"> - 2</w:t>
            </w:r>
            <w:r w:rsidR="00320819">
              <w:rPr>
                <w:rFonts w:eastAsia="ｽｲｽ"/>
              </w:rPr>
              <w:t>6</w:t>
            </w:r>
            <w:r w:rsidRPr="00ED2345">
              <w:rPr>
                <w:rFonts w:eastAsia="ｽｲｽ"/>
              </w:rPr>
              <w:t>, 20</w:t>
            </w:r>
            <w:r w:rsidR="003D267A">
              <w:rPr>
                <w:rFonts w:eastAsia="ｽｲｽ" w:hint="eastAsia"/>
                <w:lang w:eastAsia="ja-JP"/>
              </w:rPr>
              <w:t>1</w:t>
            </w:r>
            <w:r w:rsidR="00320819">
              <w:rPr>
                <w:rFonts w:eastAsia="ｽｲｽ"/>
                <w:lang w:eastAsia="ja-JP"/>
              </w:rPr>
              <w:t>8</w:t>
            </w:r>
            <w:r w:rsidRPr="00ED2345">
              <w:rPr>
                <w:rFonts w:eastAsia="ｽｲｽ"/>
              </w:rPr>
              <w:t>, (2 days) in Tokyo</w:t>
            </w:r>
          </w:p>
        </w:tc>
        <w:tc>
          <w:tcPr>
            <w:tcW w:w="2400" w:type="dxa"/>
          </w:tcPr>
          <w:p w:rsidR="00550D96" w:rsidRDefault="00D27C2E" w:rsidP="00550D96">
            <w:pPr>
              <w:rPr>
                <w:rFonts w:eastAsia="ｽｲｽ"/>
              </w:rPr>
            </w:pPr>
            <w:r w:rsidRPr="00ED2345">
              <w:rPr>
                <w:rFonts w:eastAsia="ｽｲｽ"/>
              </w:rPr>
              <w:t xml:space="preserve">Participants: </w:t>
            </w:r>
          </w:p>
          <w:p w:rsidR="00D27C2E" w:rsidRPr="00ED2345" w:rsidRDefault="00550D96" w:rsidP="00550D96">
            <w:pPr>
              <w:ind w:firstLineChars="350" w:firstLine="840"/>
              <w:rPr>
                <w:rFonts w:eastAsia="ｽｲｽ"/>
              </w:rPr>
            </w:pPr>
            <w:r>
              <w:rPr>
                <w:rFonts w:eastAsia="ｽｲｽ"/>
              </w:rPr>
              <w:t>to be reported</w:t>
            </w:r>
          </w:p>
        </w:tc>
      </w:tr>
    </w:tbl>
    <w:p w:rsidR="00905A4E" w:rsidRPr="00ED2345" w:rsidRDefault="00905A4E" w:rsidP="00905A4E">
      <w:pPr>
        <w:pStyle w:val="2"/>
        <w:numPr>
          <w:ilvl w:val="1"/>
          <w:numId w:val="24"/>
        </w:numPr>
        <w:tabs>
          <w:tab w:val="clear" w:pos="567"/>
          <w:tab w:val="clear" w:pos="794"/>
          <w:tab w:val="clear" w:pos="2127"/>
          <w:tab w:val="clear" w:pos="2410"/>
          <w:tab w:val="clear" w:pos="2921"/>
          <w:tab w:val="clear" w:pos="3261"/>
        </w:tabs>
      </w:pPr>
      <w:bookmarkStart w:id="6" w:name="_Toc241649012"/>
      <w:r w:rsidRPr="00ED2345">
        <w:t>Promotion to Young Students</w:t>
      </w:r>
      <w:bookmarkEnd w:id="6"/>
      <w:r w:rsidR="001D5840">
        <w:t xml:space="preserve"> and Ladies</w:t>
      </w:r>
    </w:p>
    <w:p w:rsidR="00905A4E" w:rsidRDefault="00905A4E" w:rsidP="00905A4E">
      <w:pPr>
        <w:ind w:leftChars="200" w:left="480"/>
        <w:rPr>
          <w:rFonts w:eastAsia="ｽｲｽ"/>
          <w:lang w:eastAsia="ja-JP"/>
        </w:rPr>
      </w:pPr>
      <w:r w:rsidRPr="00ED2345">
        <w:rPr>
          <w:rFonts w:eastAsia="ｽｲｽ"/>
        </w:rPr>
        <w:t xml:space="preserve">JARL is making effort to promote amateur radio to young students </w:t>
      </w:r>
      <w:r w:rsidR="001D5840">
        <w:rPr>
          <w:rFonts w:eastAsia="ｽｲｽ"/>
        </w:rPr>
        <w:t xml:space="preserve">and ladies </w:t>
      </w:r>
      <w:r w:rsidRPr="00ED2345">
        <w:rPr>
          <w:rFonts w:eastAsia="ｽｲｽ"/>
        </w:rPr>
        <w:t>in various ways.</w:t>
      </w:r>
    </w:p>
    <w:p w:rsidR="008C20E9" w:rsidRPr="00ED2345" w:rsidRDefault="008C20E9" w:rsidP="00905A4E">
      <w:pPr>
        <w:ind w:leftChars="200" w:left="480"/>
        <w:rPr>
          <w:rFonts w:eastAsia="ｽｲｽ"/>
          <w:lang w:eastAsia="ja-JP"/>
        </w:rPr>
      </w:pPr>
    </w:p>
    <w:p w:rsidR="00905A4E" w:rsidRDefault="00905A4E" w:rsidP="00905A4E">
      <w:pPr>
        <w:ind w:leftChars="200" w:left="480"/>
        <w:rPr>
          <w:rFonts w:eastAsia="ｽｲｽ"/>
          <w:lang w:eastAsia="ja-JP"/>
        </w:rPr>
      </w:pPr>
      <w:r w:rsidRPr="00ED2345">
        <w:rPr>
          <w:rFonts w:eastAsia="ｽｲｽ"/>
        </w:rPr>
        <w:t>At many Ham Radio festivals including H</w:t>
      </w:r>
      <w:r w:rsidR="00612A9D">
        <w:rPr>
          <w:rFonts w:eastAsia="ｽｲｽ"/>
        </w:rPr>
        <w:t>am</w:t>
      </w:r>
      <w:r w:rsidRPr="00ED2345">
        <w:rPr>
          <w:rFonts w:eastAsia="ｽｲｽ"/>
        </w:rPr>
        <w:t xml:space="preserve"> Fair, JARL organizes the events for young students and children. Young children are eager to participate in various electronic experiments and simple electronics engineering workshop.</w:t>
      </w:r>
      <w:r w:rsidR="001D5840">
        <w:rPr>
          <w:rFonts w:eastAsia="ｽｲｽ"/>
        </w:rPr>
        <w:t xml:space="preserve"> At Ham Fair, the admission fee is exempted for young students and ladies would also enjoy the exemption from Ham fair 2018.</w:t>
      </w:r>
    </w:p>
    <w:p w:rsidR="008C20E9" w:rsidRPr="00ED2345" w:rsidRDefault="008C20E9" w:rsidP="00905A4E">
      <w:pPr>
        <w:ind w:leftChars="200" w:left="480"/>
        <w:rPr>
          <w:rFonts w:eastAsia="ｽｲｽ"/>
          <w:lang w:eastAsia="ja-JP"/>
        </w:rPr>
      </w:pPr>
    </w:p>
    <w:p w:rsidR="00905A4E" w:rsidRDefault="00905A4E" w:rsidP="00905A4E">
      <w:pPr>
        <w:ind w:leftChars="200" w:left="480"/>
        <w:rPr>
          <w:rFonts w:eastAsia="ｽｲｽ"/>
        </w:rPr>
      </w:pPr>
      <w:r w:rsidRPr="00ED2345">
        <w:rPr>
          <w:rFonts w:eastAsia="ｽｲｽ"/>
        </w:rPr>
        <w:t xml:space="preserve">“ARISS School Contact” provides young students </w:t>
      </w:r>
      <w:r w:rsidR="00612A9D">
        <w:rPr>
          <w:rFonts w:eastAsia="ｽｲｽ"/>
        </w:rPr>
        <w:t xml:space="preserve">the </w:t>
      </w:r>
      <w:r w:rsidRPr="00ED2345">
        <w:rPr>
          <w:rFonts w:eastAsia="ｽｲｽ"/>
        </w:rPr>
        <w:t xml:space="preserve">opportunity to talk with the astronauts on board International Space Station through amateur radio. Up to </w:t>
      </w:r>
      <w:r w:rsidR="00612A9D">
        <w:rPr>
          <w:rFonts w:eastAsia="ｽｲｽ"/>
          <w:lang w:eastAsia="ja-JP"/>
        </w:rPr>
        <w:t>June</w:t>
      </w:r>
      <w:r w:rsidRPr="00ED2345">
        <w:rPr>
          <w:rFonts w:eastAsia="ｽｲｽ"/>
        </w:rPr>
        <w:t xml:space="preserve"> </w:t>
      </w:r>
      <w:r w:rsidRPr="00ED2345">
        <w:rPr>
          <w:rFonts w:eastAsia="ｽｲｽ"/>
        </w:rPr>
        <w:lastRenderedPageBreak/>
        <w:t>20</w:t>
      </w:r>
      <w:r w:rsidR="00D362C9">
        <w:rPr>
          <w:rFonts w:eastAsia="ｽｲｽ" w:hint="eastAsia"/>
          <w:lang w:eastAsia="ja-JP"/>
        </w:rPr>
        <w:t>1</w:t>
      </w:r>
      <w:r w:rsidR="00320819">
        <w:rPr>
          <w:rFonts w:eastAsia="ｽｲｽ"/>
          <w:lang w:eastAsia="ja-JP"/>
        </w:rPr>
        <w:t>8</w:t>
      </w:r>
      <w:r w:rsidRPr="00ED2345">
        <w:rPr>
          <w:rFonts w:eastAsia="ｽｲｽ"/>
        </w:rPr>
        <w:t xml:space="preserve">, </w:t>
      </w:r>
      <w:r w:rsidR="00165847">
        <w:rPr>
          <w:rFonts w:eastAsia="ｽｲｽ" w:hint="eastAsia"/>
          <w:lang w:eastAsia="ja-JP"/>
        </w:rPr>
        <w:t xml:space="preserve">a total of </w:t>
      </w:r>
      <w:r w:rsidR="00320819" w:rsidRPr="00D95C53">
        <w:rPr>
          <w:rFonts w:eastAsia="ｽｲｽ"/>
          <w:lang w:eastAsia="ja-JP"/>
        </w:rPr>
        <w:t>92</w:t>
      </w:r>
      <w:r w:rsidRPr="00ED2345">
        <w:rPr>
          <w:rFonts w:eastAsia="ｽｲｽ"/>
        </w:rPr>
        <w:t xml:space="preserve"> </w:t>
      </w:r>
      <w:r w:rsidR="00165847" w:rsidRPr="00ED2345">
        <w:rPr>
          <w:rFonts w:eastAsia="ｽｲｽ"/>
        </w:rPr>
        <w:t>ARISS School Contact</w:t>
      </w:r>
      <w:r w:rsidR="00165847">
        <w:rPr>
          <w:rFonts w:eastAsia="ｽｲｽ" w:hint="eastAsia"/>
          <w:lang w:eastAsia="ja-JP"/>
        </w:rPr>
        <w:t>s</w:t>
      </w:r>
      <w:r w:rsidRPr="00ED2345">
        <w:rPr>
          <w:rFonts w:eastAsia="ｽｲｽ"/>
        </w:rPr>
        <w:t xml:space="preserve"> in Japan have </w:t>
      </w:r>
      <w:r w:rsidR="00165847">
        <w:rPr>
          <w:rFonts w:eastAsia="ｽｲｽ" w:hint="eastAsia"/>
          <w:lang w:eastAsia="ja-JP"/>
        </w:rPr>
        <w:t>been made</w:t>
      </w:r>
      <w:r w:rsidRPr="00ED2345">
        <w:rPr>
          <w:rFonts w:eastAsia="ｽｲｽ"/>
        </w:rPr>
        <w:t xml:space="preserve"> and many young students have experienced radio contact with the astronauts.</w:t>
      </w:r>
    </w:p>
    <w:p w:rsidR="001D5840" w:rsidRDefault="001D5840" w:rsidP="00905A4E">
      <w:pPr>
        <w:ind w:leftChars="200" w:left="480"/>
        <w:rPr>
          <w:rFonts w:eastAsia="ｽｲｽ"/>
        </w:rPr>
      </w:pPr>
    </w:p>
    <w:p w:rsidR="001D5840" w:rsidRPr="00F6614F" w:rsidRDefault="001D5840" w:rsidP="001D5840">
      <w:pPr>
        <w:ind w:leftChars="200" w:left="480"/>
        <w:rPr>
          <w:rFonts w:eastAsia="ｽｲｽ"/>
        </w:rPr>
      </w:pPr>
      <w:r>
        <w:rPr>
          <w:rFonts w:eastAsia="ｽｲｽ" w:hint="cs"/>
        </w:rPr>
        <w:t>JARL sent two youn</w:t>
      </w:r>
      <w:r>
        <w:rPr>
          <w:rFonts w:eastAsia="ｽｲｽ"/>
        </w:rPr>
        <w:t>g</w:t>
      </w:r>
      <w:r>
        <w:rPr>
          <w:rFonts w:eastAsia="ｽｲｽ" w:hint="cs"/>
        </w:rPr>
        <w:t xml:space="preserve">sters </w:t>
      </w:r>
      <w:r>
        <w:rPr>
          <w:rFonts w:eastAsia="ｽｲｽ"/>
        </w:rPr>
        <w:t>to YOTA 2017 held in August 2017, London, U.K. for observation and learning of YOTA activities. They reported their experience at Tokyo HAM Fair 2017. (Please refer to the participation report attached.)</w:t>
      </w:r>
    </w:p>
    <w:p w:rsidR="001D5840" w:rsidRPr="00ED2345" w:rsidRDefault="001D5840" w:rsidP="00905A4E">
      <w:pPr>
        <w:ind w:leftChars="200" w:left="480"/>
        <w:rPr>
          <w:rFonts w:eastAsia="ｽｲｽ"/>
        </w:rPr>
      </w:pPr>
    </w:p>
    <w:p w:rsidR="00905A4E" w:rsidRPr="00ED2345" w:rsidRDefault="00905A4E" w:rsidP="00905A4E">
      <w:pPr>
        <w:pStyle w:val="1"/>
        <w:keepLines/>
        <w:numPr>
          <w:ilvl w:val="0"/>
          <w:numId w:val="35"/>
        </w:numPr>
        <w:tabs>
          <w:tab w:val="clear" w:pos="425"/>
        </w:tabs>
        <w:overflowPunct w:val="0"/>
        <w:autoSpaceDE w:val="0"/>
        <w:autoSpaceDN w:val="0"/>
        <w:adjustRightInd w:val="0"/>
        <w:spacing w:before="480"/>
        <w:textAlignment w:val="baseline"/>
        <w:rPr>
          <w:sz w:val="28"/>
        </w:rPr>
      </w:pPr>
      <w:bookmarkStart w:id="7" w:name="_Toc241649013"/>
      <w:r w:rsidRPr="00ED2345">
        <w:rPr>
          <w:sz w:val="28"/>
        </w:rPr>
        <w:t>Fundamental Information</w:t>
      </w:r>
      <w:bookmarkEnd w:id="7"/>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8" w:name="_Toc241649014"/>
      <w:r w:rsidRPr="00ED2345">
        <w:t>Membership</w:t>
      </w:r>
      <w:bookmarkEnd w:id="8"/>
    </w:p>
    <w:p w:rsidR="00905A4E" w:rsidRDefault="00905A4E" w:rsidP="00905A4E">
      <w:pPr>
        <w:ind w:leftChars="200" w:left="480"/>
        <w:rPr>
          <w:rFonts w:eastAsia="ｽｲｽ"/>
          <w:lang w:eastAsia="ja-JP"/>
        </w:rPr>
      </w:pPr>
      <w:r w:rsidRPr="00ED2345">
        <w:rPr>
          <w:rFonts w:eastAsia="ｽｲｽ"/>
        </w:rPr>
        <w:t>A breakdown of the number of JARL members for the last three years is given below.</w:t>
      </w:r>
    </w:p>
    <w:p w:rsidR="00D27C2E" w:rsidRPr="00ED2345" w:rsidRDefault="00D27C2E" w:rsidP="00905A4E">
      <w:pPr>
        <w:ind w:leftChars="200" w:left="480"/>
        <w:rPr>
          <w:rFonts w:eastAsia="ｽｲｽ"/>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27"/>
        <w:gridCol w:w="1312"/>
        <w:gridCol w:w="1149"/>
        <w:gridCol w:w="1349"/>
        <w:gridCol w:w="1320"/>
      </w:tblGrid>
      <w:tr w:rsidR="00905A4E" w:rsidRPr="00ED2345" w:rsidTr="00F2267D">
        <w:trPr>
          <w:jc w:val="center"/>
        </w:trPr>
        <w:tc>
          <w:tcPr>
            <w:tcW w:w="2027" w:type="dxa"/>
            <w:tcBorders>
              <w:top w:val="nil"/>
              <w:left w:val="nil"/>
            </w:tcBorders>
          </w:tcPr>
          <w:p w:rsidR="00905A4E" w:rsidRPr="00ED2345" w:rsidRDefault="00905A4E" w:rsidP="00F2267D">
            <w:pPr>
              <w:rPr>
                <w:rFonts w:eastAsia="ｽｲｽ"/>
              </w:rPr>
            </w:pPr>
          </w:p>
        </w:tc>
        <w:tc>
          <w:tcPr>
            <w:tcW w:w="1312" w:type="dxa"/>
          </w:tcPr>
          <w:p w:rsidR="00905A4E" w:rsidRPr="00ED2345" w:rsidRDefault="00905A4E" w:rsidP="00F2267D">
            <w:pPr>
              <w:jc w:val="center"/>
              <w:rPr>
                <w:rFonts w:eastAsia="ｽｲｽ"/>
              </w:rPr>
            </w:pPr>
            <w:r w:rsidRPr="00ED2345">
              <w:rPr>
                <w:rFonts w:eastAsia="ｽｲｽ"/>
              </w:rPr>
              <w:t>Regular</w:t>
            </w:r>
          </w:p>
        </w:tc>
        <w:tc>
          <w:tcPr>
            <w:tcW w:w="1149" w:type="dxa"/>
          </w:tcPr>
          <w:p w:rsidR="00905A4E" w:rsidRPr="00ED2345" w:rsidRDefault="00905A4E" w:rsidP="00F2267D">
            <w:pPr>
              <w:jc w:val="center"/>
              <w:rPr>
                <w:rFonts w:eastAsia="ｽｲｽ"/>
              </w:rPr>
            </w:pPr>
            <w:r w:rsidRPr="00ED2345">
              <w:rPr>
                <w:rFonts w:eastAsia="ｽｲｽ"/>
              </w:rPr>
              <w:t>Family</w:t>
            </w:r>
          </w:p>
        </w:tc>
        <w:tc>
          <w:tcPr>
            <w:tcW w:w="1349" w:type="dxa"/>
          </w:tcPr>
          <w:p w:rsidR="00905A4E" w:rsidRPr="00ED2345" w:rsidRDefault="00905A4E" w:rsidP="00F2267D">
            <w:pPr>
              <w:jc w:val="center"/>
              <w:rPr>
                <w:rFonts w:eastAsia="ｽｲｽ"/>
              </w:rPr>
            </w:pPr>
            <w:r w:rsidRPr="00ED2345">
              <w:rPr>
                <w:rFonts w:eastAsia="ｽｲｽ"/>
              </w:rPr>
              <w:t>Associate</w:t>
            </w:r>
          </w:p>
        </w:tc>
        <w:tc>
          <w:tcPr>
            <w:tcW w:w="1320" w:type="dxa"/>
          </w:tcPr>
          <w:p w:rsidR="00905A4E" w:rsidRPr="00ED2345" w:rsidRDefault="00905A4E" w:rsidP="00F2267D">
            <w:pPr>
              <w:jc w:val="center"/>
              <w:rPr>
                <w:rFonts w:eastAsia="ｽｲｽ"/>
              </w:rPr>
            </w:pPr>
            <w:r w:rsidRPr="00ED2345">
              <w:rPr>
                <w:rFonts w:eastAsia="ｽｲｽ"/>
              </w:rPr>
              <w:t>Total</w:t>
            </w:r>
          </w:p>
        </w:tc>
      </w:tr>
      <w:tr w:rsidR="00905A4E" w:rsidRPr="00ED2345" w:rsidTr="00F2267D">
        <w:trPr>
          <w:jc w:val="center"/>
        </w:trPr>
        <w:tc>
          <w:tcPr>
            <w:tcW w:w="2027" w:type="dxa"/>
          </w:tcPr>
          <w:p w:rsidR="00905A4E" w:rsidRPr="00ED2345" w:rsidRDefault="00905A4E" w:rsidP="00C71AED">
            <w:pPr>
              <w:jc w:val="center"/>
              <w:rPr>
                <w:rFonts w:eastAsia="ｽｲｽ"/>
              </w:rPr>
            </w:pPr>
            <w:r w:rsidRPr="00ED2345">
              <w:rPr>
                <w:rFonts w:eastAsia="ｽｲｽ"/>
              </w:rPr>
              <w:t>March 7, 20</w:t>
            </w:r>
            <w:r w:rsidR="00D362C9">
              <w:rPr>
                <w:rFonts w:eastAsia="ｽｲｽ" w:hint="eastAsia"/>
                <w:lang w:eastAsia="ja-JP"/>
              </w:rPr>
              <w:t>1</w:t>
            </w:r>
            <w:r w:rsidR="00D95C53">
              <w:rPr>
                <w:rFonts w:eastAsia="ｽｲｽ"/>
              </w:rPr>
              <w:t>6</w:t>
            </w:r>
          </w:p>
        </w:tc>
        <w:tc>
          <w:tcPr>
            <w:tcW w:w="1312" w:type="dxa"/>
          </w:tcPr>
          <w:p w:rsidR="00905A4E" w:rsidRPr="00550D96" w:rsidRDefault="009C177F" w:rsidP="00550D96">
            <w:pPr>
              <w:tabs>
                <w:tab w:val="decimal" w:pos="997"/>
              </w:tabs>
              <w:rPr>
                <w:rFonts w:eastAsia="ｽｲｽ"/>
                <w:lang w:eastAsia="ja-JP"/>
              </w:rPr>
            </w:pPr>
            <w:r w:rsidRPr="00550D96">
              <w:rPr>
                <w:rFonts w:eastAsia="ｽｲｽ"/>
                <w:lang w:eastAsia="ja-JP"/>
              </w:rPr>
              <w:t>5</w:t>
            </w:r>
            <w:r w:rsidR="00550D96" w:rsidRPr="00550D96">
              <w:rPr>
                <w:rFonts w:eastAsia="ｽｲｽ"/>
                <w:lang w:eastAsia="ja-JP"/>
              </w:rPr>
              <w:t>8,0</w:t>
            </w:r>
            <w:r w:rsidRPr="00550D96">
              <w:rPr>
                <w:rFonts w:eastAsia="ｽｲｽ"/>
                <w:lang w:eastAsia="ja-JP"/>
              </w:rPr>
              <w:t>76</w:t>
            </w:r>
          </w:p>
        </w:tc>
        <w:tc>
          <w:tcPr>
            <w:tcW w:w="1149" w:type="dxa"/>
          </w:tcPr>
          <w:p w:rsidR="00905A4E" w:rsidRPr="00550D96" w:rsidRDefault="009C177F" w:rsidP="00550D96">
            <w:pPr>
              <w:tabs>
                <w:tab w:val="decimal" w:pos="885"/>
              </w:tabs>
              <w:rPr>
                <w:rFonts w:eastAsia="ｽｲｽ"/>
                <w:lang w:eastAsia="ja-JP"/>
              </w:rPr>
            </w:pPr>
            <w:r w:rsidRPr="00550D96">
              <w:rPr>
                <w:rFonts w:eastAsia="ｽｲｽ"/>
                <w:lang w:eastAsia="ja-JP"/>
              </w:rPr>
              <w:t>1,6</w:t>
            </w:r>
            <w:r w:rsidR="00550D96" w:rsidRPr="00550D96">
              <w:rPr>
                <w:rFonts w:eastAsia="ｽｲｽ"/>
                <w:lang w:eastAsia="ja-JP"/>
              </w:rPr>
              <w:t>53</w:t>
            </w:r>
          </w:p>
        </w:tc>
        <w:tc>
          <w:tcPr>
            <w:tcW w:w="1349" w:type="dxa"/>
          </w:tcPr>
          <w:p w:rsidR="00905A4E" w:rsidRPr="00550D96" w:rsidRDefault="009C177F" w:rsidP="00550D96">
            <w:pPr>
              <w:tabs>
                <w:tab w:val="decimal" w:pos="936"/>
              </w:tabs>
              <w:rPr>
                <w:rFonts w:eastAsia="ｽｲｽ"/>
              </w:rPr>
            </w:pPr>
            <w:r w:rsidRPr="00550D96">
              <w:rPr>
                <w:rFonts w:eastAsia="ｽｲｽ"/>
              </w:rPr>
              <w:t>6,</w:t>
            </w:r>
            <w:r w:rsidR="00550D96" w:rsidRPr="00550D96">
              <w:rPr>
                <w:rFonts w:eastAsia="ｽｲｽ"/>
              </w:rPr>
              <w:t>5</w:t>
            </w:r>
            <w:r w:rsidRPr="00550D96">
              <w:rPr>
                <w:rFonts w:eastAsia="ｽｲｽ"/>
              </w:rPr>
              <w:t>89</w:t>
            </w:r>
          </w:p>
        </w:tc>
        <w:tc>
          <w:tcPr>
            <w:tcW w:w="1320" w:type="dxa"/>
          </w:tcPr>
          <w:p w:rsidR="00905A4E" w:rsidRPr="00550D96" w:rsidRDefault="009C177F" w:rsidP="00550D96">
            <w:pPr>
              <w:tabs>
                <w:tab w:val="decimal" w:pos="1027"/>
              </w:tabs>
              <w:rPr>
                <w:rFonts w:eastAsia="ｽｲｽ"/>
                <w:lang w:eastAsia="ja-JP"/>
              </w:rPr>
            </w:pPr>
            <w:r w:rsidRPr="00550D96">
              <w:rPr>
                <w:rFonts w:eastAsia="ｽｲｽ"/>
                <w:lang w:eastAsia="ja-JP"/>
              </w:rPr>
              <w:t>6</w:t>
            </w:r>
            <w:r w:rsidR="00550D96" w:rsidRPr="00550D96">
              <w:rPr>
                <w:rFonts w:eastAsia="ｽｲｽ"/>
                <w:lang w:eastAsia="ja-JP"/>
              </w:rPr>
              <w:t>6</w:t>
            </w:r>
            <w:r w:rsidRPr="00550D96">
              <w:rPr>
                <w:rFonts w:eastAsia="ｽｲｽ"/>
                <w:lang w:eastAsia="ja-JP"/>
              </w:rPr>
              <w:t>,3</w:t>
            </w:r>
            <w:r w:rsidR="00550D96" w:rsidRPr="00550D96">
              <w:rPr>
                <w:rFonts w:eastAsia="ｽｲｽ"/>
                <w:lang w:eastAsia="ja-JP"/>
              </w:rPr>
              <w:t>18</w:t>
            </w:r>
          </w:p>
        </w:tc>
      </w:tr>
      <w:tr w:rsidR="00905A4E" w:rsidRPr="00ED2345" w:rsidTr="00F2267D">
        <w:trPr>
          <w:jc w:val="center"/>
        </w:trPr>
        <w:tc>
          <w:tcPr>
            <w:tcW w:w="2027" w:type="dxa"/>
          </w:tcPr>
          <w:p w:rsidR="00905A4E" w:rsidRPr="00ED2345" w:rsidRDefault="00D362C9" w:rsidP="00C71AED">
            <w:pPr>
              <w:jc w:val="center"/>
              <w:rPr>
                <w:rFonts w:eastAsia="ｽｲｽ"/>
                <w:lang w:eastAsia="ja-JP"/>
              </w:rPr>
            </w:pPr>
            <w:r>
              <w:rPr>
                <w:rFonts w:eastAsia="ｽｲｽ"/>
              </w:rPr>
              <w:t>March 7, 20</w:t>
            </w:r>
            <w:r>
              <w:rPr>
                <w:rFonts w:eastAsia="ｽｲｽ" w:hint="eastAsia"/>
                <w:lang w:eastAsia="ja-JP"/>
              </w:rPr>
              <w:t>1</w:t>
            </w:r>
            <w:r w:rsidR="00D95C53">
              <w:rPr>
                <w:rFonts w:eastAsia="ｽｲｽ"/>
                <w:lang w:eastAsia="ja-JP"/>
              </w:rPr>
              <w:t>7</w:t>
            </w:r>
          </w:p>
        </w:tc>
        <w:tc>
          <w:tcPr>
            <w:tcW w:w="1312" w:type="dxa"/>
          </w:tcPr>
          <w:p w:rsidR="00905A4E" w:rsidRPr="00550D96" w:rsidRDefault="009C177F" w:rsidP="00550D96">
            <w:pPr>
              <w:tabs>
                <w:tab w:val="decimal" w:pos="997"/>
              </w:tabs>
              <w:rPr>
                <w:rFonts w:eastAsia="ｽｲｽ"/>
                <w:lang w:eastAsia="ja-JP"/>
              </w:rPr>
            </w:pPr>
            <w:r w:rsidRPr="00550D96">
              <w:rPr>
                <w:rFonts w:eastAsia="ｽｲｽ"/>
                <w:lang w:eastAsia="ja-JP"/>
              </w:rPr>
              <w:t>5</w:t>
            </w:r>
            <w:r w:rsidR="00550D96" w:rsidRPr="00550D96">
              <w:rPr>
                <w:rFonts w:eastAsia="ｽｲｽ"/>
                <w:lang w:eastAsia="ja-JP"/>
              </w:rPr>
              <w:t>7</w:t>
            </w:r>
            <w:r w:rsidRPr="00550D96">
              <w:rPr>
                <w:rFonts w:eastAsia="ｽｲｽ"/>
                <w:lang w:eastAsia="ja-JP"/>
              </w:rPr>
              <w:t>,</w:t>
            </w:r>
            <w:r w:rsidR="00550D96" w:rsidRPr="00550D96">
              <w:rPr>
                <w:rFonts w:eastAsia="ｽｲｽ"/>
                <w:lang w:eastAsia="ja-JP"/>
              </w:rPr>
              <w:t>789</w:t>
            </w:r>
          </w:p>
        </w:tc>
        <w:tc>
          <w:tcPr>
            <w:tcW w:w="1149" w:type="dxa"/>
          </w:tcPr>
          <w:p w:rsidR="00905A4E" w:rsidRPr="00550D96" w:rsidRDefault="009C177F" w:rsidP="00550D96">
            <w:pPr>
              <w:tabs>
                <w:tab w:val="decimal" w:pos="885"/>
              </w:tabs>
              <w:rPr>
                <w:rFonts w:eastAsia="ｽｲｽ"/>
              </w:rPr>
            </w:pPr>
            <w:r w:rsidRPr="00550D96">
              <w:rPr>
                <w:rFonts w:eastAsia="ｽｲｽ"/>
              </w:rPr>
              <w:t>1,</w:t>
            </w:r>
            <w:r w:rsidR="00550D96" w:rsidRPr="00550D96">
              <w:rPr>
                <w:rFonts w:eastAsia="ｽｲｽ"/>
              </w:rPr>
              <w:t>582</w:t>
            </w:r>
          </w:p>
        </w:tc>
        <w:tc>
          <w:tcPr>
            <w:tcW w:w="1349" w:type="dxa"/>
          </w:tcPr>
          <w:p w:rsidR="00905A4E" w:rsidRPr="00550D96" w:rsidRDefault="00550D96" w:rsidP="00550D96">
            <w:pPr>
              <w:tabs>
                <w:tab w:val="decimal" w:pos="936"/>
              </w:tabs>
              <w:rPr>
                <w:rFonts w:eastAsia="ｽｲｽ"/>
                <w:lang w:eastAsia="ja-JP"/>
              </w:rPr>
            </w:pPr>
            <w:r w:rsidRPr="00550D96">
              <w:rPr>
                <w:rFonts w:eastAsia="ｽｲｽ"/>
                <w:lang w:eastAsia="ja-JP"/>
              </w:rPr>
              <w:t>6,</w:t>
            </w:r>
            <w:r w:rsidR="009C177F" w:rsidRPr="00550D96">
              <w:rPr>
                <w:rFonts w:eastAsia="ｽｲｽ"/>
                <w:lang w:eastAsia="ja-JP"/>
              </w:rPr>
              <w:t>6</w:t>
            </w:r>
            <w:r w:rsidRPr="00550D96">
              <w:rPr>
                <w:rFonts w:eastAsia="ｽｲｽ"/>
                <w:lang w:eastAsia="ja-JP"/>
              </w:rPr>
              <w:t>29</w:t>
            </w:r>
          </w:p>
        </w:tc>
        <w:tc>
          <w:tcPr>
            <w:tcW w:w="1320" w:type="dxa"/>
          </w:tcPr>
          <w:p w:rsidR="00905A4E" w:rsidRPr="00550D96" w:rsidRDefault="009C177F" w:rsidP="00550D96">
            <w:pPr>
              <w:tabs>
                <w:tab w:val="decimal" w:pos="1027"/>
              </w:tabs>
              <w:rPr>
                <w:rFonts w:eastAsia="ｽｲｽ"/>
                <w:lang w:eastAsia="ja-JP"/>
              </w:rPr>
            </w:pPr>
            <w:r w:rsidRPr="00550D96">
              <w:rPr>
                <w:rFonts w:eastAsia="ｽｲｽ"/>
                <w:lang w:eastAsia="ja-JP"/>
              </w:rPr>
              <w:t>6</w:t>
            </w:r>
            <w:r w:rsidR="00550D96" w:rsidRPr="00550D96">
              <w:rPr>
                <w:rFonts w:eastAsia="ｽｲｽ"/>
                <w:lang w:eastAsia="ja-JP"/>
              </w:rPr>
              <w:t>5</w:t>
            </w:r>
            <w:r w:rsidRPr="00550D96">
              <w:rPr>
                <w:rFonts w:eastAsia="ｽｲｽ"/>
                <w:lang w:eastAsia="ja-JP"/>
              </w:rPr>
              <w:t>,</w:t>
            </w:r>
            <w:r w:rsidR="00550D96" w:rsidRPr="00550D96">
              <w:rPr>
                <w:rFonts w:eastAsia="ｽｲｽ"/>
                <w:lang w:eastAsia="ja-JP"/>
              </w:rPr>
              <w:t>999</w:t>
            </w:r>
          </w:p>
        </w:tc>
      </w:tr>
      <w:tr w:rsidR="00905A4E" w:rsidRPr="00ED2345" w:rsidTr="00F2267D">
        <w:trPr>
          <w:trHeight w:val="58"/>
          <w:jc w:val="center"/>
        </w:trPr>
        <w:tc>
          <w:tcPr>
            <w:tcW w:w="2027" w:type="dxa"/>
          </w:tcPr>
          <w:p w:rsidR="00905A4E" w:rsidRPr="00ED2345" w:rsidRDefault="00905A4E" w:rsidP="00C71AED">
            <w:pPr>
              <w:jc w:val="center"/>
              <w:rPr>
                <w:rFonts w:eastAsia="ｽｲｽ"/>
                <w:lang w:eastAsia="ja-JP"/>
              </w:rPr>
            </w:pPr>
            <w:r w:rsidRPr="00ED2345">
              <w:rPr>
                <w:rFonts w:eastAsia="ｽｲｽ"/>
              </w:rPr>
              <w:t>Mar</w:t>
            </w:r>
            <w:r w:rsidR="00D362C9">
              <w:rPr>
                <w:rFonts w:eastAsia="ｽｲｽ"/>
              </w:rPr>
              <w:t>ch 7, 20</w:t>
            </w:r>
            <w:r w:rsidR="00D362C9">
              <w:rPr>
                <w:rFonts w:eastAsia="ｽｲｽ" w:hint="eastAsia"/>
                <w:lang w:eastAsia="ja-JP"/>
              </w:rPr>
              <w:t>1</w:t>
            </w:r>
            <w:r w:rsidR="00D95C53">
              <w:rPr>
                <w:rFonts w:eastAsia="ｽｲｽ"/>
                <w:lang w:eastAsia="ja-JP"/>
              </w:rPr>
              <w:t>8</w:t>
            </w:r>
          </w:p>
        </w:tc>
        <w:tc>
          <w:tcPr>
            <w:tcW w:w="1312" w:type="dxa"/>
          </w:tcPr>
          <w:p w:rsidR="00905A4E" w:rsidRPr="00550D96" w:rsidRDefault="009C177F" w:rsidP="00550D96">
            <w:pPr>
              <w:tabs>
                <w:tab w:val="decimal" w:pos="997"/>
              </w:tabs>
              <w:rPr>
                <w:rFonts w:eastAsia="ｽｲｽ"/>
                <w:lang w:eastAsia="ja-JP"/>
              </w:rPr>
            </w:pPr>
            <w:r w:rsidRPr="00550D96">
              <w:rPr>
                <w:rFonts w:eastAsia="ｽｲｽ"/>
                <w:lang w:eastAsia="ja-JP"/>
              </w:rPr>
              <w:t>5</w:t>
            </w:r>
            <w:r w:rsidR="00550D96" w:rsidRPr="00550D96">
              <w:rPr>
                <w:rFonts w:eastAsia="ｽｲｽ"/>
                <w:lang w:eastAsia="ja-JP"/>
              </w:rPr>
              <w:t>7</w:t>
            </w:r>
            <w:r w:rsidRPr="00550D96">
              <w:rPr>
                <w:rFonts w:eastAsia="ｽｲｽ"/>
                <w:lang w:eastAsia="ja-JP"/>
              </w:rPr>
              <w:t>,</w:t>
            </w:r>
            <w:r w:rsidR="00550D96" w:rsidRPr="00550D96">
              <w:rPr>
                <w:rFonts w:eastAsia="ｽｲｽ"/>
                <w:lang w:eastAsia="ja-JP"/>
              </w:rPr>
              <w:t>789</w:t>
            </w:r>
          </w:p>
        </w:tc>
        <w:tc>
          <w:tcPr>
            <w:tcW w:w="1149" w:type="dxa"/>
          </w:tcPr>
          <w:p w:rsidR="00905A4E" w:rsidRPr="00550D96" w:rsidRDefault="009C177F" w:rsidP="00550D96">
            <w:pPr>
              <w:tabs>
                <w:tab w:val="decimal" w:pos="885"/>
              </w:tabs>
              <w:rPr>
                <w:rFonts w:eastAsia="ｽｲｽ"/>
                <w:lang w:eastAsia="ja-JP"/>
              </w:rPr>
            </w:pPr>
            <w:r w:rsidRPr="00550D96">
              <w:rPr>
                <w:rFonts w:eastAsia="ｽｲｽ"/>
                <w:lang w:eastAsia="ja-JP"/>
              </w:rPr>
              <w:t>1,</w:t>
            </w:r>
            <w:r w:rsidR="00550D96" w:rsidRPr="00550D96">
              <w:rPr>
                <w:rFonts w:eastAsia="ｽｲｽ"/>
                <w:lang w:eastAsia="ja-JP"/>
              </w:rPr>
              <w:t>493</w:t>
            </w:r>
          </w:p>
        </w:tc>
        <w:tc>
          <w:tcPr>
            <w:tcW w:w="1349" w:type="dxa"/>
          </w:tcPr>
          <w:p w:rsidR="00905A4E" w:rsidRPr="00550D96" w:rsidRDefault="009C177F" w:rsidP="00550D96">
            <w:pPr>
              <w:tabs>
                <w:tab w:val="decimal" w:pos="936"/>
              </w:tabs>
              <w:rPr>
                <w:rFonts w:eastAsia="ｽｲｽ"/>
                <w:lang w:eastAsia="ja-JP"/>
              </w:rPr>
            </w:pPr>
            <w:r w:rsidRPr="00550D96">
              <w:rPr>
                <w:rFonts w:eastAsia="ｽｲｽ"/>
                <w:lang w:eastAsia="ja-JP"/>
              </w:rPr>
              <w:t>6,</w:t>
            </w:r>
            <w:r w:rsidR="00550D96" w:rsidRPr="00550D96">
              <w:rPr>
                <w:rFonts w:eastAsia="ｽｲｽ"/>
                <w:lang w:eastAsia="ja-JP"/>
              </w:rPr>
              <w:t>6</w:t>
            </w:r>
            <w:r w:rsidRPr="00550D96">
              <w:rPr>
                <w:rFonts w:eastAsia="ｽｲｽ"/>
                <w:lang w:eastAsia="ja-JP"/>
              </w:rPr>
              <w:t>7</w:t>
            </w:r>
            <w:r w:rsidR="00550D96" w:rsidRPr="00550D96">
              <w:rPr>
                <w:rFonts w:eastAsia="ｽｲｽ"/>
                <w:lang w:eastAsia="ja-JP"/>
              </w:rPr>
              <w:t>3</w:t>
            </w:r>
          </w:p>
        </w:tc>
        <w:tc>
          <w:tcPr>
            <w:tcW w:w="1320" w:type="dxa"/>
          </w:tcPr>
          <w:p w:rsidR="009C177F" w:rsidRPr="00550D96" w:rsidRDefault="009C177F" w:rsidP="00550D96">
            <w:pPr>
              <w:tabs>
                <w:tab w:val="decimal" w:pos="1027"/>
              </w:tabs>
              <w:rPr>
                <w:rFonts w:eastAsia="ｽｲｽ"/>
                <w:lang w:eastAsia="ja-JP"/>
              </w:rPr>
            </w:pPr>
            <w:r w:rsidRPr="00550D96">
              <w:rPr>
                <w:rFonts w:eastAsia="ｽｲｽ"/>
                <w:lang w:eastAsia="ja-JP"/>
              </w:rPr>
              <w:t>6</w:t>
            </w:r>
            <w:r w:rsidR="00550D96" w:rsidRPr="00550D96">
              <w:rPr>
                <w:rFonts w:eastAsia="ｽｲｽ"/>
                <w:lang w:eastAsia="ja-JP"/>
              </w:rPr>
              <w:t>5</w:t>
            </w:r>
            <w:r w:rsidRPr="00550D96">
              <w:rPr>
                <w:rFonts w:eastAsia="ｽｲｽ"/>
                <w:lang w:eastAsia="ja-JP"/>
              </w:rPr>
              <w:t>,</w:t>
            </w:r>
            <w:r w:rsidR="00550D96" w:rsidRPr="00550D96">
              <w:rPr>
                <w:rFonts w:eastAsia="ｽｲｽ"/>
                <w:lang w:eastAsia="ja-JP"/>
              </w:rPr>
              <w:t>955</w:t>
            </w:r>
          </w:p>
        </w:tc>
      </w:tr>
    </w:tbl>
    <w:p w:rsidR="00905A4E" w:rsidRPr="00ED2345" w:rsidRDefault="00905A4E" w:rsidP="00905A4E">
      <w:pPr>
        <w:jc w:val="center"/>
        <w:rPr>
          <w:rFonts w:eastAsia="ｽｲｽ"/>
        </w:rPr>
      </w:pPr>
    </w:p>
    <w:p w:rsidR="00905A4E" w:rsidRPr="00ED2345" w:rsidRDefault="00905A4E" w:rsidP="00905A4E">
      <w:pPr>
        <w:ind w:leftChars="200" w:left="480"/>
        <w:rPr>
          <w:rFonts w:eastAsia="ｽｲｽ"/>
        </w:rPr>
      </w:pPr>
      <w:r w:rsidRPr="00ED2345">
        <w:rPr>
          <w:rFonts w:eastAsia="ｽｲｽ"/>
        </w:rPr>
        <w:t>"Regular member" is defined as an individual or club, holding a Japanese amateur radio station license. Membership fee is 7,200 yen per year.</w:t>
      </w:r>
    </w:p>
    <w:p w:rsidR="00905A4E" w:rsidRPr="00ED2345" w:rsidRDefault="00905A4E" w:rsidP="00905A4E">
      <w:pPr>
        <w:ind w:leftChars="200" w:left="480"/>
        <w:rPr>
          <w:rFonts w:eastAsia="ｽｲｽ"/>
        </w:rPr>
      </w:pPr>
      <w:r w:rsidRPr="00ED2345">
        <w:rPr>
          <w:rFonts w:eastAsia="ｽｲｽ"/>
        </w:rPr>
        <w:t>"Family member," as the name implies, refers to the individual holder of such a license and one’s family members living with the Regular member (spouse children, brothers and sisters.) Membership fee is 3,600 yen per year.</w:t>
      </w:r>
    </w:p>
    <w:p w:rsidR="00905A4E" w:rsidRPr="00ED2345" w:rsidRDefault="00905A4E" w:rsidP="00905A4E">
      <w:pPr>
        <w:ind w:leftChars="200" w:left="480"/>
        <w:rPr>
          <w:rFonts w:eastAsia="ｽｲｽ"/>
        </w:rPr>
      </w:pPr>
      <w:r w:rsidRPr="00ED2345">
        <w:rPr>
          <w:rFonts w:eastAsia="ｽｲｽ"/>
        </w:rPr>
        <w:t>"Associate member" means SWLs or those who do not hold Japanese amateur station licenses. The membership fee is 7,200 yen per year.</w:t>
      </w:r>
    </w:p>
    <w:p w:rsidR="00905A4E" w:rsidRPr="00ED2345" w:rsidRDefault="00905A4E" w:rsidP="00905A4E">
      <w:pPr>
        <w:rPr>
          <w:rFonts w:eastAsia="ｽｲｽ"/>
        </w:rPr>
      </w:pPr>
    </w:p>
    <w:p w:rsidR="00905A4E" w:rsidRPr="004D7234" w:rsidRDefault="00905A4E" w:rsidP="00905A4E">
      <w:pPr>
        <w:jc w:val="center"/>
        <w:rPr>
          <w:rFonts w:eastAsia="ｽｲｽ"/>
          <w:u w:val="single"/>
          <w:lang w:eastAsia="ja-JP"/>
        </w:rPr>
      </w:pPr>
      <w:r w:rsidRPr="004D7234">
        <w:rPr>
          <w:rFonts w:eastAsia="ｽｲｽ"/>
          <w:u w:val="single"/>
        </w:rPr>
        <w:t>Campaign for increasing members</w:t>
      </w:r>
    </w:p>
    <w:p w:rsidR="008037BF" w:rsidRPr="004D7234" w:rsidRDefault="008037BF" w:rsidP="00905A4E">
      <w:pPr>
        <w:jc w:val="center"/>
        <w:rPr>
          <w:rFonts w:eastAsia="ｽｲｽ"/>
          <w:u w:val="single"/>
          <w:lang w:eastAsia="ja-JP"/>
        </w:rPr>
      </w:pPr>
    </w:p>
    <w:p w:rsidR="00905A4E" w:rsidRPr="00ED2345" w:rsidRDefault="004D7234" w:rsidP="00905A4E">
      <w:pPr>
        <w:ind w:leftChars="200" w:left="480"/>
        <w:rPr>
          <w:rFonts w:eastAsia="ｽｲｽ"/>
        </w:rPr>
      </w:pPr>
      <w:r>
        <w:rPr>
          <w:rFonts w:eastAsia="ｽｲｽ"/>
        </w:rPr>
        <w:t>Time to time</w:t>
      </w:r>
      <w:r w:rsidR="00905A4E" w:rsidRPr="004D7234">
        <w:rPr>
          <w:rFonts w:eastAsia="ｽｲｽ"/>
        </w:rPr>
        <w:t xml:space="preserve">, JARL conducts </w:t>
      </w:r>
      <w:r>
        <w:rPr>
          <w:rFonts w:eastAsia="ｽｲｽ"/>
        </w:rPr>
        <w:t xml:space="preserve">various </w:t>
      </w:r>
      <w:r>
        <w:rPr>
          <w:rFonts w:eastAsia="ｽｲｽ" w:hint="eastAsia"/>
          <w:lang w:eastAsia="ja-JP"/>
        </w:rPr>
        <w:t>campaign</w:t>
      </w:r>
      <w:r>
        <w:rPr>
          <w:rFonts w:eastAsia="ｽｲｽ"/>
        </w:rPr>
        <w:t>s</w:t>
      </w:r>
      <w:r w:rsidR="00905A4E" w:rsidRPr="004D7234">
        <w:rPr>
          <w:rFonts w:eastAsia="ｽｲｽ"/>
        </w:rPr>
        <w:t xml:space="preserve"> for </w:t>
      </w:r>
      <w:r>
        <w:rPr>
          <w:rFonts w:eastAsia="ｽｲｽ"/>
        </w:rPr>
        <w:t>attrac</w:t>
      </w:r>
      <w:r w:rsidRPr="004D7234">
        <w:rPr>
          <w:rFonts w:eastAsia="ｽｲｽ"/>
        </w:rPr>
        <w:t>ting</w:t>
      </w:r>
      <w:r w:rsidR="00905A4E" w:rsidRPr="004D7234">
        <w:rPr>
          <w:rFonts w:eastAsia="ｽｲｽ"/>
        </w:rPr>
        <w:t xml:space="preserve"> the members. New members</w:t>
      </w:r>
      <w:r>
        <w:rPr>
          <w:rFonts w:eastAsia="ｽｲｽ"/>
        </w:rPr>
        <w:t xml:space="preserve"> younger than 22 years have free first year membership and young members as well as </w:t>
      </w:r>
      <w:r w:rsidR="00905A4E" w:rsidRPr="004D7234">
        <w:rPr>
          <w:rFonts w:eastAsia="ｽｲｽ"/>
        </w:rPr>
        <w:t xml:space="preserve">JARL members inviting new </w:t>
      </w:r>
      <w:r>
        <w:rPr>
          <w:rFonts w:eastAsia="ｽｲｽ"/>
        </w:rPr>
        <w:t xml:space="preserve">young </w:t>
      </w:r>
      <w:r w:rsidR="00905A4E" w:rsidRPr="004D7234">
        <w:rPr>
          <w:rFonts w:eastAsia="ｽｲｽ"/>
        </w:rPr>
        <w:t>member</w:t>
      </w:r>
      <w:r>
        <w:rPr>
          <w:rFonts w:eastAsia="ｽｲｽ"/>
        </w:rPr>
        <w:t xml:space="preserve">s </w:t>
      </w:r>
      <w:r w:rsidR="00905A4E" w:rsidRPr="004D7234">
        <w:rPr>
          <w:rFonts w:eastAsia="ｽｲｽ"/>
        </w:rPr>
        <w:t xml:space="preserve">receive a </w:t>
      </w:r>
      <w:r w:rsidR="00C71AED" w:rsidRPr="004D7234">
        <w:rPr>
          <w:rFonts w:eastAsia="ｽｲｽ"/>
        </w:rPr>
        <w:t>promotion gift</w:t>
      </w:r>
      <w:r w:rsidR="00905A4E" w:rsidRPr="004D7234">
        <w:rPr>
          <w:rFonts w:eastAsia="ｽｲｽ"/>
        </w:rPr>
        <w:t>.</w:t>
      </w: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9" w:name="_Toc241649015"/>
      <w:r w:rsidRPr="00ED2345">
        <w:t>Distribution of QSL Cards</w:t>
      </w:r>
      <w:bookmarkEnd w:id="9"/>
    </w:p>
    <w:p w:rsidR="00905A4E" w:rsidRDefault="00905A4E" w:rsidP="00905A4E">
      <w:pPr>
        <w:ind w:leftChars="200" w:left="480"/>
        <w:rPr>
          <w:rFonts w:eastAsia="ｽｲｽ"/>
          <w:lang w:eastAsia="ja-JP"/>
        </w:rPr>
      </w:pPr>
      <w:r w:rsidRPr="00ED2345">
        <w:rPr>
          <w:rFonts w:eastAsia="ｽｲｽ"/>
        </w:rPr>
        <w:t xml:space="preserve">When JARL members have communicated with radio stations and want to send their QSL cards both domestically and internationally, they can send QSL cards through the JARL QSL Bureau. JARL forwards all such cards to the designated counterpart stations in </w:t>
      </w:r>
      <w:smartTag w:uri="urn:schemas-microsoft-com:office:smarttags" w:element="country-region">
        <w:smartTag w:uri="urn:schemas-microsoft-com:office:smarttags" w:element="place">
          <w:r w:rsidRPr="00ED2345">
            <w:rPr>
              <w:rFonts w:eastAsia="ｽｲｽ"/>
            </w:rPr>
            <w:t>Japan</w:t>
          </w:r>
        </w:smartTag>
      </w:smartTag>
      <w:r w:rsidRPr="00ED2345">
        <w:rPr>
          <w:rFonts w:eastAsia="ｽｲｽ"/>
        </w:rPr>
        <w:t xml:space="preserve"> or IARU QSL bureaus, etc. JARL dispatches QSL cards to its members every other month. </w:t>
      </w:r>
    </w:p>
    <w:p w:rsidR="00D27C2E" w:rsidRPr="00ED2345" w:rsidRDefault="00D27C2E" w:rsidP="00905A4E">
      <w:pPr>
        <w:ind w:leftChars="200" w:left="480"/>
        <w:rPr>
          <w:rFonts w:eastAsia="ｽｲｽ"/>
          <w:lang w:eastAsia="ja-JP"/>
        </w:rPr>
      </w:pPr>
    </w:p>
    <w:p w:rsidR="00905A4E" w:rsidRDefault="00905A4E" w:rsidP="00AC1730">
      <w:pPr>
        <w:ind w:leftChars="200" w:left="480"/>
        <w:rPr>
          <w:rFonts w:eastAsia="ｽｲｽ"/>
        </w:rPr>
      </w:pPr>
      <w:r w:rsidRPr="00ED2345">
        <w:rPr>
          <w:rFonts w:eastAsia="ｽｲｽ"/>
        </w:rPr>
        <w:t>Numbers of QSL cards JARL handles each year are as follows.</w:t>
      </w:r>
    </w:p>
    <w:p w:rsidR="00AC1730" w:rsidRPr="00ED2345" w:rsidRDefault="00AC1730" w:rsidP="00AC1730">
      <w:pPr>
        <w:ind w:leftChars="200" w:left="480"/>
        <w:rPr>
          <w:rFonts w:eastAsia="ｽｲｽ"/>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028"/>
        <w:gridCol w:w="1516"/>
        <w:gridCol w:w="1429"/>
      </w:tblGrid>
      <w:tr w:rsidR="00905A4E" w:rsidRPr="00ED2345" w:rsidTr="00F2267D">
        <w:trPr>
          <w:jc w:val="center"/>
        </w:trPr>
        <w:tc>
          <w:tcPr>
            <w:tcW w:w="3028" w:type="dxa"/>
            <w:tcBorders>
              <w:top w:val="nil"/>
              <w:left w:val="nil"/>
            </w:tcBorders>
          </w:tcPr>
          <w:p w:rsidR="00905A4E" w:rsidRPr="00ED2345" w:rsidRDefault="00905A4E" w:rsidP="00F2267D">
            <w:pPr>
              <w:jc w:val="center"/>
              <w:rPr>
                <w:rFonts w:eastAsia="ｽｲｽ"/>
              </w:rPr>
            </w:pPr>
          </w:p>
        </w:tc>
        <w:tc>
          <w:tcPr>
            <w:tcW w:w="1516" w:type="dxa"/>
          </w:tcPr>
          <w:p w:rsidR="00905A4E" w:rsidRPr="00ED2345" w:rsidRDefault="00905A4E" w:rsidP="00F2267D">
            <w:pPr>
              <w:jc w:val="center"/>
              <w:rPr>
                <w:rFonts w:eastAsia="ｽｲｽ"/>
              </w:rPr>
            </w:pPr>
            <w:r w:rsidRPr="00ED2345">
              <w:rPr>
                <w:rFonts w:eastAsia="ｽｲｽ"/>
              </w:rPr>
              <w:t>To JARL Members</w:t>
            </w:r>
          </w:p>
        </w:tc>
        <w:tc>
          <w:tcPr>
            <w:tcW w:w="1429" w:type="dxa"/>
          </w:tcPr>
          <w:p w:rsidR="00905A4E" w:rsidRPr="00ED2345" w:rsidRDefault="00905A4E" w:rsidP="00F2267D">
            <w:pPr>
              <w:jc w:val="center"/>
              <w:rPr>
                <w:rFonts w:eastAsia="ｽｲｽ"/>
              </w:rPr>
            </w:pPr>
            <w:r w:rsidRPr="00ED2345">
              <w:rPr>
                <w:rFonts w:eastAsia="ｽｲｽ"/>
              </w:rPr>
              <w:t>To Foreign Societies</w:t>
            </w:r>
          </w:p>
        </w:tc>
      </w:tr>
      <w:tr w:rsidR="00905A4E" w:rsidRPr="00ED2345" w:rsidTr="00F2267D">
        <w:trPr>
          <w:jc w:val="center"/>
        </w:trPr>
        <w:tc>
          <w:tcPr>
            <w:tcW w:w="3028" w:type="dxa"/>
          </w:tcPr>
          <w:p w:rsidR="00905A4E" w:rsidRPr="00ED2345" w:rsidRDefault="00905A4E" w:rsidP="00C71AED">
            <w:pPr>
              <w:rPr>
                <w:rFonts w:eastAsia="ｽｲｽ"/>
              </w:rPr>
            </w:pPr>
            <w:r w:rsidRPr="00ED2345">
              <w:rPr>
                <w:rFonts w:eastAsia="ｽｲｽ"/>
              </w:rPr>
              <w:t>April 20</w:t>
            </w:r>
            <w:r w:rsidR="00C71AED">
              <w:rPr>
                <w:rFonts w:eastAsia="ｽｲｽ"/>
                <w:lang w:eastAsia="ja-JP"/>
              </w:rPr>
              <w:t>1</w:t>
            </w:r>
            <w:r w:rsidR="00AC1730">
              <w:rPr>
                <w:rFonts w:eastAsia="ｽｲｽ"/>
                <w:lang w:eastAsia="ja-JP"/>
              </w:rPr>
              <w:t>5</w:t>
            </w:r>
            <w:r w:rsidRPr="00ED2345">
              <w:rPr>
                <w:rFonts w:eastAsia="ｽｲｽ"/>
              </w:rPr>
              <w:t xml:space="preserve"> to March 20</w:t>
            </w:r>
            <w:r w:rsidR="00D362C9">
              <w:rPr>
                <w:rFonts w:eastAsia="ｽｲｽ" w:hint="eastAsia"/>
                <w:lang w:eastAsia="ja-JP"/>
              </w:rPr>
              <w:t>1</w:t>
            </w:r>
            <w:r w:rsidR="00AC1730">
              <w:rPr>
                <w:rFonts w:eastAsia="ｽｲｽ"/>
              </w:rPr>
              <w:t>6</w:t>
            </w:r>
          </w:p>
        </w:tc>
        <w:tc>
          <w:tcPr>
            <w:tcW w:w="1516" w:type="dxa"/>
          </w:tcPr>
          <w:p w:rsidR="00905A4E" w:rsidRPr="00980073" w:rsidRDefault="00A72757" w:rsidP="00550D96">
            <w:pPr>
              <w:tabs>
                <w:tab w:val="decimal" w:pos="1128"/>
              </w:tabs>
              <w:rPr>
                <w:rFonts w:eastAsia="ｽｲｽ"/>
                <w:lang w:eastAsia="ja-JP"/>
              </w:rPr>
            </w:pPr>
            <w:r w:rsidRPr="00980073">
              <w:rPr>
                <w:rFonts w:eastAsia="ｽｲｽ"/>
                <w:lang w:eastAsia="ja-JP"/>
              </w:rPr>
              <w:t>9,</w:t>
            </w:r>
            <w:r w:rsidR="00550D96" w:rsidRPr="00980073">
              <w:rPr>
                <w:rFonts w:eastAsia="ｽｲｽ"/>
                <w:lang w:eastAsia="ja-JP"/>
              </w:rPr>
              <w:t>447</w:t>
            </w:r>
            <w:r w:rsidRPr="00980073">
              <w:rPr>
                <w:rFonts w:eastAsia="ｽｲｽ"/>
                <w:lang w:eastAsia="ja-JP"/>
              </w:rPr>
              <w:t>,</w:t>
            </w:r>
            <w:r w:rsidR="00550D96" w:rsidRPr="00980073">
              <w:rPr>
                <w:rFonts w:eastAsia="ｽｲｽ"/>
                <w:lang w:eastAsia="ja-JP"/>
              </w:rPr>
              <w:t>7</w:t>
            </w:r>
            <w:r w:rsidRPr="00980073">
              <w:rPr>
                <w:rFonts w:eastAsia="ｽｲｽ"/>
                <w:lang w:eastAsia="ja-JP"/>
              </w:rPr>
              <w:t>6</w:t>
            </w:r>
            <w:r w:rsidR="00550D96" w:rsidRPr="00980073">
              <w:rPr>
                <w:rFonts w:eastAsia="ｽｲｽ"/>
                <w:lang w:eastAsia="ja-JP"/>
              </w:rPr>
              <w:t>0</w:t>
            </w:r>
          </w:p>
        </w:tc>
        <w:tc>
          <w:tcPr>
            <w:tcW w:w="1429" w:type="dxa"/>
          </w:tcPr>
          <w:p w:rsidR="00905A4E" w:rsidRPr="00980073" w:rsidRDefault="00A72757" w:rsidP="00550D96">
            <w:pPr>
              <w:tabs>
                <w:tab w:val="decimal" w:pos="1128"/>
              </w:tabs>
              <w:rPr>
                <w:rFonts w:eastAsia="ｽｲｽ"/>
                <w:lang w:eastAsia="ja-JP"/>
              </w:rPr>
            </w:pPr>
            <w:r w:rsidRPr="00980073">
              <w:rPr>
                <w:rFonts w:eastAsia="ｽｲｽ"/>
                <w:lang w:eastAsia="ja-JP"/>
              </w:rPr>
              <w:t>1,</w:t>
            </w:r>
            <w:r w:rsidR="00550D96" w:rsidRPr="00980073">
              <w:rPr>
                <w:rFonts w:eastAsia="ｽｲｽ"/>
                <w:lang w:eastAsia="ja-JP"/>
              </w:rPr>
              <w:t>5</w:t>
            </w:r>
            <w:r w:rsidRPr="00980073">
              <w:rPr>
                <w:rFonts w:eastAsia="ｽｲｽ"/>
                <w:lang w:eastAsia="ja-JP"/>
              </w:rPr>
              <w:t>2</w:t>
            </w:r>
            <w:r w:rsidR="00550D96" w:rsidRPr="00980073">
              <w:rPr>
                <w:rFonts w:eastAsia="ｽｲｽ"/>
                <w:lang w:eastAsia="ja-JP"/>
              </w:rPr>
              <w:t>8</w:t>
            </w:r>
            <w:r w:rsidRPr="00980073">
              <w:rPr>
                <w:rFonts w:eastAsia="ｽｲｽ"/>
                <w:lang w:eastAsia="ja-JP"/>
              </w:rPr>
              <w:t>,5</w:t>
            </w:r>
            <w:r w:rsidR="00550D96" w:rsidRPr="00980073">
              <w:rPr>
                <w:rFonts w:eastAsia="ｽｲｽ"/>
                <w:lang w:eastAsia="ja-JP"/>
              </w:rPr>
              <w:t>93</w:t>
            </w:r>
          </w:p>
        </w:tc>
      </w:tr>
      <w:tr w:rsidR="00905A4E" w:rsidRPr="00ED2345" w:rsidTr="00F2267D">
        <w:trPr>
          <w:jc w:val="center"/>
        </w:trPr>
        <w:tc>
          <w:tcPr>
            <w:tcW w:w="3028" w:type="dxa"/>
          </w:tcPr>
          <w:p w:rsidR="00905A4E" w:rsidRPr="00ED2345" w:rsidRDefault="00905A4E" w:rsidP="00C71AED">
            <w:pPr>
              <w:rPr>
                <w:rFonts w:eastAsia="ｽｲｽ"/>
                <w:lang w:eastAsia="ja-JP"/>
              </w:rPr>
            </w:pPr>
            <w:r w:rsidRPr="00ED2345">
              <w:rPr>
                <w:rFonts w:eastAsia="ｽｲｽ"/>
              </w:rPr>
              <w:t>April 20</w:t>
            </w:r>
            <w:r w:rsidR="00D362C9">
              <w:rPr>
                <w:rFonts w:eastAsia="ｽｲｽ" w:hint="eastAsia"/>
                <w:lang w:eastAsia="ja-JP"/>
              </w:rPr>
              <w:t>1</w:t>
            </w:r>
            <w:r w:rsidR="00AC1730">
              <w:rPr>
                <w:rFonts w:eastAsia="ｽｲｽ"/>
              </w:rPr>
              <w:t>6</w:t>
            </w:r>
            <w:r w:rsidRPr="00ED2345">
              <w:rPr>
                <w:rFonts w:eastAsia="ｽｲｽ"/>
              </w:rPr>
              <w:t xml:space="preserve"> to March 20</w:t>
            </w:r>
            <w:r w:rsidR="00D362C9">
              <w:rPr>
                <w:rFonts w:eastAsia="ｽｲｽ" w:hint="eastAsia"/>
                <w:lang w:eastAsia="ja-JP"/>
              </w:rPr>
              <w:t>1</w:t>
            </w:r>
            <w:r w:rsidR="00AC1730">
              <w:rPr>
                <w:rFonts w:eastAsia="ｽｲｽ"/>
                <w:lang w:eastAsia="ja-JP"/>
              </w:rPr>
              <w:t>7</w:t>
            </w:r>
          </w:p>
        </w:tc>
        <w:tc>
          <w:tcPr>
            <w:tcW w:w="1516" w:type="dxa"/>
          </w:tcPr>
          <w:p w:rsidR="00905A4E" w:rsidRPr="00980073" w:rsidRDefault="00550D96" w:rsidP="00550D96">
            <w:pPr>
              <w:tabs>
                <w:tab w:val="decimal" w:pos="1128"/>
              </w:tabs>
              <w:ind w:rightChars="-50" w:right="-120" w:firstLineChars="50" w:firstLine="120"/>
              <w:rPr>
                <w:rFonts w:eastAsia="ｽｲｽ"/>
                <w:lang w:eastAsia="ja-JP"/>
              </w:rPr>
            </w:pPr>
            <w:r w:rsidRPr="00980073">
              <w:rPr>
                <w:rFonts w:eastAsia="ｽｲｽ"/>
                <w:lang w:eastAsia="ja-JP"/>
              </w:rPr>
              <w:t>9</w:t>
            </w:r>
            <w:r w:rsidR="00A72757" w:rsidRPr="00980073">
              <w:rPr>
                <w:rFonts w:eastAsia="ｽｲｽ"/>
                <w:lang w:eastAsia="ja-JP"/>
              </w:rPr>
              <w:t>,1</w:t>
            </w:r>
            <w:r w:rsidRPr="00980073">
              <w:rPr>
                <w:rFonts w:eastAsia="ｽｲｽ"/>
                <w:lang w:eastAsia="ja-JP"/>
              </w:rPr>
              <w:t>55</w:t>
            </w:r>
            <w:r w:rsidR="00A72757" w:rsidRPr="00980073">
              <w:rPr>
                <w:rFonts w:eastAsia="ｽｲｽ"/>
                <w:lang w:eastAsia="ja-JP"/>
              </w:rPr>
              <w:t>,</w:t>
            </w:r>
            <w:r w:rsidRPr="00980073">
              <w:rPr>
                <w:rFonts w:eastAsia="ｽｲｽ"/>
                <w:lang w:eastAsia="ja-JP"/>
              </w:rPr>
              <w:t>14</w:t>
            </w:r>
            <w:r w:rsidR="00A72757" w:rsidRPr="00980073">
              <w:rPr>
                <w:rFonts w:eastAsia="ｽｲｽ"/>
                <w:lang w:eastAsia="ja-JP"/>
              </w:rPr>
              <w:t>5</w:t>
            </w:r>
          </w:p>
        </w:tc>
        <w:tc>
          <w:tcPr>
            <w:tcW w:w="1429" w:type="dxa"/>
          </w:tcPr>
          <w:p w:rsidR="00905A4E" w:rsidRPr="00980073" w:rsidRDefault="00A72757" w:rsidP="00550D96">
            <w:pPr>
              <w:tabs>
                <w:tab w:val="decimal" w:pos="1128"/>
              </w:tabs>
              <w:rPr>
                <w:rFonts w:eastAsia="ｽｲｽ"/>
                <w:lang w:eastAsia="ja-JP"/>
              </w:rPr>
            </w:pPr>
            <w:r w:rsidRPr="00980073">
              <w:rPr>
                <w:rFonts w:eastAsia="ｽｲｽ"/>
                <w:lang w:eastAsia="ja-JP"/>
              </w:rPr>
              <w:t>1,3</w:t>
            </w:r>
            <w:r w:rsidR="00550D96" w:rsidRPr="00980073">
              <w:rPr>
                <w:rFonts w:eastAsia="ｽｲｽ"/>
                <w:lang w:eastAsia="ja-JP"/>
              </w:rPr>
              <w:t>26</w:t>
            </w:r>
            <w:r w:rsidRPr="00980073">
              <w:rPr>
                <w:rFonts w:eastAsia="ｽｲｽ"/>
                <w:lang w:eastAsia="ja-JP"/>
              </w:rPr>
              <w:t>,</w:t>
            </w:r>
            <w:r w:rsidR="00550D96" w:rsidRPr="00980073">
              <w:rPr>
                <w:rFonts w:eastAsia="ｽｲｽ"/>
                <w:lang w:eastAsia="ja-JP"/>
              </w:rPr>
              <w:t>03</w:t>
            </w:r>
            <w:r w:rsidRPr="00980073">
              <w:rPr>
                <w:rFonts w:eastAsia="ｽｲｽ"/>
                <w:lang w:eastAsia="ja-JP"/>
              </w:rPr>
              <w:t>2</w:t>
            </w:r>
          </w:p>
        </w:tc>
      </w:tr>
      <w:tr w:rsidR="00905A4E" w:rsidRPr="00ED2345" w:rsidTr="00F2267D">
        <w:trPr>
          <w:jc w:val="center"/>
        </w:trPr>
        <w:tc>
          <w:tcPr>
            <w:tcW w:w="3028" w:type="dxa"/>
          </w:tcPr>
          <w:p w:rsidR="00905A4E" w:rsidRPr="00ED2345" w:rsidRDefault="00905A4E" w:rsidP="00C71AED">
            <w:pPr>
              <w:rPr>
                <w:rFonts w:eastAsia="ｽｲｽ"/>
                <w:lang w:eastAsia="ja-JP"/>
              </w:rPr>
            </w:pPr>
            <w:r w:rsidRPr="00ED2345">
              <w:rPr>
                <w:rFonts w:eastAsia="ｽｲｽ"/>
              </w:rPr>
              <w:t>April 20</w:t>
            </w:r>
            <w:r w:rsidR="00D362C9">
              <w:rPr>
                <w:rFonts w:eastAsia="ｽｲｽ" w:hint="eastAsia"/>
                <w:lang w:eastAsia="ja-JP"/>
              </w:rPr>
              <w:t>1</w:t>
            </w:r>
            <w:r w:rsidR="00AC1730">
              <w:rPr>
                <w:rFonts w:eastAsia="ｽｲｽ"/>
                <w:lang w:eastAsia="ja-JP"/>
              </w:rPr>
              <w:t>7</w:t>
            </w:r>
            <w:r w:rsidRPr="00ED2345">
              <w:rPr>
                <w:rFonts w:eastAsia="ｽｲｽ"/>
              </w:rPr>
              <w:t xml:space="preserve"> to March 20</w:t>
            </w:r>
            <w:r w:rsidR="00D362C9">
              <w:rPr>
                <w:rFonts w:eastAsia="ｽｲｽ" w:hint="eastAsia"/>
                <w:lang w:eastAsia="ja-JP"/>
              </w:rPr>
              <w:t>1</w:t>
            </w:r>
            <w:r w:rsidR="00AC1730">
              <w:rPr>
                <w:rFonts w:eastAsia="ｽｲｽ"/>
                <w:lang w:eastAsia="ja-JP"/>
              </w:rPr>
              <w:t>8</w:t>
            </w:r>
          </w:p>
        </w:tc>
        <w:tc>
          <w:tcPr>
            <w:tcW w:w="1516" w:type="dxa"/>
          </w:tcPr>
          <w:p w:rsidR="00905A4E" w:rsidRPr="00980073" w:rsidRDefault="00550D96" w:rsidP="00550D96">
            <w:pPr>
              <w:tabs>
                <w:tab w:val="decimal" w:pos="1128"/>
              </w:tabs>
              <w:ind w:rightChars="-50" w:right="-120" w:firstLineChars="50" w:firstLine="120"/>
              <w:rPr>
                <w:rFonts w:eastAsia="ｽｲｽ"/>
                <w:lang w:eastAsia="ja-JP"/>
              </w:rPr>
            </w:pPr>
            <w:r w:rsidRPr="00980073">
              <w:rPr>
                <w:rFonts w:eastAsia="ｽｲｽ"/>
                <w:lang w:eastAsia="ja-JP"/>
              </w:rPr>
              <w:t>8,3</w:t>
            </w:r>
            <w:r w:rsidR="00A72757" w:rsidRPr="00980073">
              <w:rPr>
                <w:rFonts w:eastAsia="ｽｲｽ"/>
                <w:lang w:eastAsia="ja-JP"/>
              </w:rPr>
              <w:t>79,</w:t>
            </w:r>
            <w:r w:rsidRPr="00980073">
              <w:rPr>
                <w:rFonts w:eastAsia="ｽｲｽ"/>
                <w:lang w:eastAsia="ja-JP"/>
              </w:rPr>
              <w:t>9</w:t>
            </w:r>
            <w:r w:rsidR="00A72757" w:rsidRPr="00980073">
              <w:rPr>
                <w:rFonts w:eastAsia="ｽｲｽ"/>
                <w:lang w:eastAsia="ja-JP"/>
              </w:rPr>
              <w:t>77</w:t>
            </w:r>
          </w:p>
        </w:tc>
        <w:tc>
          <w:tcPr>
            <w:tcW w:w="1429" w:type="dxa"/>
          </w:tcPr>
          <w:p w:rsidR="00905A4E" w:rsidRPr="00980073" w:rsidRDefault="00A72757" w:rsidP="00550D96">
            <w:pPr>
              <w:tabs>
                <w:tab w:val="decimal" w:pos="1128"/>
              </w:tabs>
              <w:rPr>
                <w:rFonts w:eastAsia="ｽｲｽ"/>
                <w:lang w:eastAsia="ja-JP"/>
              </w:rPr>
            </w:pPr>
            <w:r w:rsidRPr="00980073">
              <w:rPr>
                <w:rFonts w:eastAsia="ｽｲｽ"/>
                <w:lang w:eastAsia="ja-JP"/>
              </w:rPr>
              <w:t>1,</w:t>
            </w:r>
            <w:r w:rsidR="00550D96" w:rsidRPr="00980073">
              <w:rPr>
                <w:rFonts w:eastAsia="ｽｲｽ"/>
                <w:lang w:eastAsia="ja-JP"/>
              </w:rPr>
              <w:t>220</w:t>
            </w:r>
            <w:r w:rsidRPr="00980073">
              <w:rPr>
                <w:rFonts w:eastAsia="ｽｲｽ"/>
                <w:lang w:eastAsia="ja-JP"/>
              </w:rPr>
              <w:t>,</w:t>
            </w:r>
            <w:r w:rsidR="00550D96" w:rsidRPr="00980073">
              <w:rPr>
                <w:rFonts w:eastAsia="ｽｲｽ"/>
                <w:lang w:eastAsia="ja-JP"/>
              </w:rPr>
              <w:t>2</w:t>
            </w:r>
            <w:r w:rsidRPr="00980073">
              <w:rPr>
                <w:rFonts w:eastAsia="ｽｲｽ"/>
                <w:lang w:eastAsia="ja-JP"/>
              </w:rPr>
              <w:t>29</w:t>
            </w:r>
          </w:p>
        </w:tc>
      </w:tr>
    </w:tbl>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0" w:name="_Toc241649016"/>
      <w:r w:rsidRPr="00ED2345">
        <w:lastRenderedPageBreak/>
        <w:t>Contests</w:t>
      </w:r>
      <w:bookmarkEnd w:id="10"/>
    </w:p>
    <w:p w:rsidR="00905A4E" w:rsidRPr="00ED2345" w:rsidRDefault="00905A4E" w:rsidP="00905A4E">
      <w:pPr>
        <w:ind w:leftChars="200" w:left="480"/>
        <w:rPr>
          <w:rFonts w:eastAsia="ｽｲｽ"/>
        </w:rPr>
      </w:pPr>
      <w:r w:rsidRPr="00ED2345">
        <w:rPr>
          <w:rFonts w:eastAsia="ｽｲｽ"/>
        </w:rPr>
        <w:t>JARL is holding s</w:t>
      </w:r>
      <w:r w:rsidR="00C71AED">
        <w:rPr>
          <w:rFonts w:eastAsia="ｽｲｽ"/>
        </w:rPr>
        <w:t>ix</w:t>
      </w:r>
      <w:r w:rsidRPr="00ED2345">
        <w:rPr>
          <w:rFonts w:eastAsia="ｽｲｽ"/>
        </w:rPr>
        <w:t xml:space="preserve"> contests (</w:t>
      </w:r>
      <w:r w:rsidR="00C71AED">
        <w:rPr>
          <w:rFonts w:eastAsia="ｽｲｽ"/>
        </w:rPr>
        <w:t>four</w:t>
      </w:r>
      <w:r w:rsidRPr="00ED2345">
        <w:rPr>
          <w:rFonts w:eastAsia="ｽｲｽ"/>
        </w:rPr>
        <w:t xml:space="preserve"> domestic and </w:t>
      </w:r>
      <w:r w:rsidR="00C71AED">
        <w:rPr>
          <w:rFonts w:eastAsia="ｽｲｽ"/>
        </w:rPr>
        <w:t>two</w:t>
      </w:r>
      <w:r w:rsidRPr="00ED2345">
        <w:rPr>
          <w:rFonts w:eastAsia="ｽｲｽ"/>
        </w:rPr>
        <w:t xml:space="preserve"> international) every year</w:t>
      </w:r>
      <w:r w:rsidR="00165847">
        <w:rPr>
          <w:rFonts w:eastAsia="ｽｲｽ" w:hint="eastAsia"/>
          <w:lang w:eastAsia="ja-JP"/>
        </w:rPr>
        <w:t xml:space="preserve">. </w:t>
      </w:r>
      <w:r w:rsidRPr="00ED2345">
        <w:rPr>
          <w:rFonts w:eastAsia="ｽｲｽ"/>
        </w:rPr>
        <w:t xml:space="preserve">The total number of participants in those contests comes to about </w:t>
      </w:r>
      <w:r w:rsidR="00165847" w:rsidRPr="00980073">
        <w:rPr>
          <w:rFonts w:eastAsia="ｽｲｽ" w:hint="eastAsia"/>
          <w:lang w:eastAsia="ja-JP"/>
        </w:rPr>
        <w:t>1</w:t>
      </w:r>
      <w:r w:rsidR="00980073" w:rsidRPr="00980073">
        <w:rPr>
          <w:rFonts w:eastAsia="ｽｲｽ"/>
          <w:lang w:eastAsia="ja-JP"/>
        </w:rPr>
        <w:t>6</w:t>
      </w:r>
      <w:r w:rsidRPr="00980073">
        <w:rPr>
          <w:rFonts w:eastAsia="ｽｲｽ"/>
        </w:rPr>
        <w:t>,</w:t>
      </w:r>
      <w:r w:rsidR="00980073" w:rsidRPr="00980073">
        <w:rPr>
          <w:rFonts w:eastAsia="ｽｲｽ"/>
        </w:rPr>
        <w:t>5</w:t>
      </w:r>
      <w:r w:rsidRPr="00980073">
        <w:rPr>
          <w:rFonts w:eastAsia="ｽｲｽ"/>
        </w:rPr>
        <w:t>00</w:t>
      </w:r>
      <w:r w:rsidRPr="00ED2345">
        <w:rPr>
          <w:rFonts w:eastAsia="ｽｲｽ"/>
        </w:rPr>
        <w:t xml:space="preserve"> per year</w:t>
      </w:r>
      <w:r w:rsidR="00165847">
        <w:rPr>
          <w:rFonts w:eastAsia="ｽｲｽ" w:hint="eastAsia"/>
          <w:lang w:eastAsia="ja-JP"/>
        </w:rPr>
        <w:t xml:space="preserve"> in average of three years</w:t>
      </w:r>
      <w:r w:rsidRPr="00ED2345">
        <w:rPr>
          <w:rFonts w:eastAsia="ｽｲｽ"/>
        </w:rPr>
        <w:t>. The table below shows the number of stations participating (submitting logs and summaries) in each contest.</w:t>
      </w:r>
    </w:p>
    <w:p w:rsidR="00905A4E" w:rsidRPr="00ED2345" w:rsidRDefault="00905A4E" w:rsidP="001D5840">
      <w:pPr>
        <w:rPr>
          <w:rFonts w:eastAsia="ｽｲｽ"/>
        </w:rPr>
      </w:pPr>
    </w:p>
    <w:tbl>
      <w:tblPr>
        <w:tblW w:w="0" w:type="auto"/>
        <w:tblInd w:w="15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73"/>
        <w:gridCol w:w="637"/>
        <w:gridCol w:w="1176"/>
        <w:gridCol w:w="1176"/>
        <w:gridCol w:w="1176"/>
      </w:tblGrid>
      <w:tr w:rsidR="00905A4E" w:rsidRPr="00ED2345" w:rsidTr="00980073">
        <w:trPr>
          <w:trHeight w:val="261"/>
        </w:trPr>
        <w:tc>
          <w:tcPr>
            <w:tcW w:w="1773" w:type="dxa"/>
            <w:tcBorders>
              <w:top w:val="nil"/>
              <w:left w:val="nil"/>
            </w:tcBorders>
            <w:vAlign w:val="center"/>
          </w:tcPr>
          <w:p w:rsidR="00905A4E" w:rsidRPr="00ED2345" w:rsidRDefault="00905A4E" w:rsidP="00F2267D">
            <w:pPr>
              <w:spacing w:line="220" w:lineRule="exact"/>
              <w:jc w:val="center"/>
              <w:rPr>
                <w:rFonts w:eastAsia="ｽｲｽ"/>
              </w:rPr>
            </w:pPr>
          </w:p>
        </w:tc>
        <w:tc>
          <w:tcPr>
            <w:tcW w:w="636" w:type="dxa"/>
            <w:tcBorders>
              <w:top w:val="single" w:sz="4" w:space="0" w:color="auto"/>
              <w:left w:val="nil"/>
            </w:tcBorders>
            <w:vAlign w:val="center"/>
          </w:tcPr>
          <w:p w:rsidR="00905A4E" w:rsidRPr="00ED2345" w:rsidRDefault="00905A4E" w:rsidP="009D5312">
            <w:pPr>
              <w:spacing w:line="220" w:lineRule="exact"/>
              <w:jc w:val="center"/>
              <w:rPr>
                <w:rFonts w:eastAsia="ｽｲｽ"/>
              </w:rPr>
            </w:pPr>
            <w:r w:rsidRPr="00ED2345">
              <w:rPr>
                <w:rFonts w:eastAsia="ｽｲｽ"/>
              </w:rPr>
              <w:t>FY</w:t>
            </w:r>
          </w:p>
        </w:tc>
        <w:tc>
          <w:tcPr>
            <w:tcW w:w="1176" w:type="dxa"/>
            <w:vAlign w:val="center"/>
          </w:tcPr>
          <w:p w:rsidR="00905A4E" w:rsidRPr="00ED2345" w:rsidRDefault="00905A4E" w:rsidP="00C71AED">
            <w:pPr>
              <w:spacing w:line="220" w:lineRule="exact"/>
              <w:jc w:val="center"/>
              <w:rPr>
                <w:rFonts w:eastAsia="ｽｲｽ"/>
                <w:lang w:eastAsia="ja-JP"/>
              </w:rPr>
            </w:pPr>
            <w:r w:rsidRPr="00ED2345">
              <w:rPr>
                <w:rFonts w:eastAsia="ｽｲｽ"/>
              </w:rPr>
              <w:t>20</w:t>
            </w:r>
            <w:r w:rsidR="00C71AED">
              <w:rPr>
                <w:rFonts w:eastAsia="ｽｲｽ"/>
              </w:rPr>
              <w:t>1</w:t>
            </w:r>
            <w:r w:rsidR="00AC1730">
              <w:rPr>
                <w:rFonts w:eastAsia="ｽｲｽ"/>
              </w:rPr>
              <w:t>5</w:t>
            </w:r>
          </w:p>
        </w:tc>
        <w:tc>
          <w:tcPr>
            <w:tcW w:w="1176" w:type="dxa"/>
            <w:vAlign w:val="center"/>
          </w:tcPr>
          <w:p w:rsidR="00905A4E" w:rsidRPr="00ED2345" w:rsidRDefault="00905A4E" w:rsidP="00C71AED">
            <w:pPr>
              <w:spacing w:line="220" w:lineRule="exact"/>
              <w:jc w:val="center"/>
              <w:rPr>
                <w:rFonts w:eastAsia="ｽｲｽ"/>
              </w:rPr>
            </w:pPr>
            <w:r w:rsidRPr="00ED2345">
              <w:rPr>
                <w:rFonts w:eastAsia="ｽｲｽ"/>
              </w:rPr>
              <w:t>20</w:t>
            </w:r>
            <w:r w:rsidR="00CA26E1">
              <w:rPr>
                <w:rFonts w:eastAsia="ｽｲｽ" w:hint="eastAsia"/>
                <w:lang w:eastAsia="ja-JP"/>
              </w:rPr>
              <w:t>1</w:t>
            </w:r>
            <w:r w:rsidR="00AC1730">
              <w:rPr>
                <w:rFonts w:eastAsia="ｽｲｽ"/>
              </w:rPr>
              <w:t>6</w:t>
            </w:r>
          </w:p>
        </w:tc>
        <w:tc>
          <w:tcPr>
            <w:tcW w:w="1176" w:type="dxa"/>
            <w:vAlign w:val="center"/>
          </w:tcPr>
          <w:p w:rsidR="00905A4E" w:rsidRPr="00ED2345" w:rsidRDefault="00905A4E" w:rsidP="00C71AED">
            <w:pPr>
              <w:spacing w:line="220" w:lineRule="exact"/>
              <w:jc w:val="center"/>
              <w:rPr>
                <w:rFonts w:eastAsia="ｽｲｽ"/>
                <w:lang w:eastAsia="ja-JP"/>
              </w:rPr>
            </w:pPr>
            <w:r w:rsidRPr="00ED2345">
              <w:rPr>
                <w:rFonts w:eastAsia="ｽｲｽ"/>
              </w:rPr>
              <w:t>20</w:t>
            </w:r>
            <w:r w:rsidR="00CA26E1">
              <w:rPr>
                <w:rFonts w:eastAsia="ｽｲｽ" w:hint="eastAsia"/>
                <w:lang w:eastAsia="ja-JP"/>
              </w:rPr>
              <w:t>1</w:t>
            </w:r>
            <w:r w:rsidR="00AC1730">
              <w:rPr>
                <w:rFonts w:eastAsia="ｽｲｽ"/>
                <w:lang w:eastAsia="ja-JP"/>
              </w:rPr>
              <w:t>7</w:t>
            </w:r>
          </w:p>
        </w:tc>
      </w:tr>
      <w:tr w:rsidR="00905A4E" w:rsidRPr="00ED2345" w:rsidTr="00980073">
        <w:trPr>
          <w:trHeight w:val="244"/>
        </w:trPr>
        <w:tc>
          <w:tcPr>
            <w:tcW w:w="2410" w:type="dxa"/>
            <w:gridSpan w:val="2"/>
            <w:vAlign w:val="center"/>
          </w:tcPr>
          <w:p w:rsidR="00905A4E" w:rsidRPr="00ED2345" w:rsidRDefault="00905A4E" w:rsidP="00F2267D">
            <w:pPr>
              <w:spacing w:line="220" w:lineRule="exact"/>
              <w:rPr>
                <w:rFonts w:eastAsia="ｽｲｽ"/>
              </w:rPr>
            </w:pPr>
            <w:r w:rsidRPr="00ED2345">
              <w:rPr>
                <w:rFonts w:eastAsia="ｽｲｽ"/>
              </w:rPr>
              <w:t>All JA</w:t>
            </w:r>
          </w:p>
        </w:tc>
        <w:tc>
          <w:tcPr>
            <w:tcW w:w="1176" w:type="dxa"/>
            <w:vAlign w:val="center"/>
          </w:tcPr>
          <w:p w:rsidR="00905A4E" w:rsidRPr="00980073" w:rsidRDefault="00A72757" w:rsidP="00980073">
            <w:pPr>
              <w:tabs>
                <w:tab w:val="decimal" w:pos="815"/>
              </w:tabs>
              <w:spacing w:line="220" w:lineRule="exact"/>
              <w:rPr>
                <w:rFonts w:eastAsia="ｽｲｽ"/>
                <w:lang w:eastAsia="ja-JP"/>
              </w:rPr>
            </w:pPr>
            <w:r w:rsidRPr="00980073">
              <w:rPr>
                <w:rFonts w:eastAsia="ｽｲｽ"/>
                <w:lang w:eastAsia="ja-JP"/>
              </w:rPr>
              <w:t>1,</w:t>
            </w:r>
            <w:r w:rsidR="00980073" w:rsidRPr="00980073">
              <w:rPr>
                <w:rFonts w:eastAsia="ｽｲｽ"/>
                <w:lang w:eastAsia="ja-JP"/>
              </w:rPr>
              <w:t>735</w:t>
            </w:r>
          </w:p>
        </w:tc>
        <w:tc>
          <w:tcPr>
            <w:tcW w:w="1176" w:type="dxa"/>
            <w:vAlign w:val="center"/>
          </w:tcPr>
          <w:p w:rsidR="00905A4E" w:rsidRPr="00980073" w:rsidRDefault="00E83624" w:rsidP="001459FF">
            <w:pPr>
              <w:tabs>
                <w:tab w:val="decimal" w:pos="803"/>
              </w:tabs>
              <w:spacing w:line="220" w:lineRule="exact"/>
              <w:rPr>
                <w:rFonts w:eastAsia="ｽｲｽ"/>
                <w:lang w:eastAsia="ja-JP"/>
              </w:rPr>
            </w:pPr>
            <w:r w:rsidRPr="00980073">
              <w:rPr>
                <w:rFonts w:eastAsia="ｽｲｽ"/>
                <w:lang w:eastAsia="ja-JP"/>
              </w:rPr>
              <w:t>1</w:t>
            </w:r>
            <w:r w:rsidR="00980073" w:rsidRPr="00980073">
              <w:rPr>
                <w:rFonts w:eastAsia="ｽｲｽ"/>
                <w:lang w:eastAsia="ja-JP"/>
              </w:rPr>
              <w:t>,622</w:t>
            </w:r>
          </w:p>
        </w:tc>
        <w:tc>
          <w:tcPr>
            <w:tcW w:w="1176" w:type="dxa"/>
            <w:vAlign w:val="center"/>
          </w:tcPr>
          <w:p w:rsidR="00905A4E" w:rsidRPr="00980073" w:rsidRDefault="00980073" w:rsidP="00E212E2">
            <w:pPr>
              <w:tabs>
                <w:tab w:val="decimal" w:pos="812"/>
              </w:tabs>
              <w:spacing w:line="220" w:lineRule="exact"/>
              <w:rPr>
                <w:rFonts w:eastAsia="ｽｲｽ"/>
                <w:lang w:eastAsia="ja-JP"/>
              </w:rPr>
            </w:pPr>
            <w:r w:rsidRPr="00980073">
              <w:rPr>
                <w:rFonts w:eastAsia="ｽｲｽ"/>
                <w:lang w:eastAsia="ja-JP"/>
              </w:rPr>
              <w:t>1,729</w:t>
            </w:r>
          </w:p>
        </w:tc>
      </w:tr>
      <w:tr w:rsidR="00905A4E" w:rsidRPr="00ED2345" w:rsidTr="00980073">
        <w:trPr>
          <w:trHeight w:val="244"/>
        </w:trPr>
        <w:tc>
          <w:tcPr>
            <w:tcW w:w="2410" w:type="dxa"/>
            <w:gridSpan w:val="2"/>
            <w:vAlign w:val="center"/>
          </w:tcPr>
          <w:p w:rsidR="00905A4E" w:rsidRPr="00ED2345" w:rsidRDefault="00905A4E" w:rsidP="00F2267D">
            <w:pPr>
              <w:spacing w:line="220" w:lineRule="exact"/>
              <w:rPr>
                <w:rFonts w:eastAsia="ｽｲｽ"/>
              </w:rPr>
            </w:pPr>
            <w:r w:rsidRPr="00ED2345">
              <w:rPr>
                <w:rFonts w:eastAsia="ｽｲｽ"/>
              </w:rPr>
              <w:t>6m and Down</w:t>
            </w:r>
          </w:p>
        </w:tc>
        <w:tc>
          <w:tcPr>
            <w:tcW w:w="1176" w:type="dxa"/>
            <w:vAlign w:val="center"/>
          </w:tcPr>
          <w:p w:rsidR="00905A4E" w:rsidRPr="00980073" w:rsidRDefault="00980073" w:rsidP="00CA26E1">
            <w:pPr>
              <w:tabs>
                <w:tab w:val="decimal" w:pos="815"/>
              </w:tabs>
              <w:spacing w:line="220" w:lineRule="exact"/>
              <w:rPr>
                <w:rFonts w:eastAsia="ｽｲｽ"/>
                <w:lang w:eastAsia="ja-JP"/>
              </w:rPr>
            </w:pPr>
            <w:r w:rsidRPr="00980073">
              <w:rPr>
                <w:rFonts w:eastAsia="ｽｲｽ"/>
                <w:lang w:eastAsia="ja-JP"/>
              </w:rPr>
              <w:t>1,651</w:t>
            </w:r>
          </w:p>
        </w:tc>
        <w:tc>
          <w:tcPr>
            <w:tcW w:w="1176" w:type="dxa"/>
            <w:vAlign w:val="center"/>
          </w:tcPr>
          <w:p w:rsidR="00905A4E" w:rsidRPr="00980073" w:rsidRDefault="00980073" w:rsidP="001459FF">
            <w:pPr>
              <w:tabs>
                <w:tab w:val="decimal" w:pos="803"/>
              </w:tabs>
              <w:spacing w:line="220" w:lineRule="exact"/>
              <w:rPr>
                <w:rFonts w:eastAsia="ｽｲｽ"/>
                <w:lang w:eastAsia="ja-JP"/>
              </w:rPr>
            </w:pPr>
            <w:r w:rsidRPr="00980073">
              <w:rPr>
                <w:rFonts w:eastAsia="ｽｲｽ"/>
                <w:lang w:eastAsia="ja-JP"/>
              </w:rPr>
              <w:t>1,651</w:t>
            </w:r>
          </w:p>
        </w:tc>
        <w:tc>
          <w:tcPr>
            <w:tcW w:w="1176" w:type="dxa"/>
            <w:vAlign w:val="center"/>
          </w:tcPr>
          <w:p w:rsidR="00905A4E" w:rsidRPr="00980073" w:rsidRDefault="00E83624" w:rsidP="00E212E2">
            <w:pPr>
              <w:tabs>
                <w:tab w:val="decimal" w:pos="812"/>
              </w:tabs>
              <w:spacing w:line="220" w:lineRule="exact"/>
              <w:rPr>
                <w:rFonts w:eastAsia="ｽｲｽ"/>
                <w:lang w:eastAsia="ja-JP"/>
              </w:rPr>
            </w:pPr>
            <w:r w:rsidRPr="00980073">
              <w:rPr>
                <w:rFonts w:eastAsia="ｽｲｽ"/>
                <w:lang w:eastAsia="ja-JP"/>
              </w:rPr>
              <w:t>1,6</w:t>
            </w:r>
            <w:r w:rsidR="00980073" w:rsidRPr="00980073">
              <w:rPr>
                <w:rFonts w:eastAsia="ｽｲｽ"/>
                <w:lang w:eastAsia="ja-JP"/>
              </w:rPr>
              <w:t>6</w:t>
            </w:r>
            <w:r w:rsidRPr="00980073">
              <w:rPr>
                <w:rFonts w:eastAsia="ｽｲｽ"/>
                <w:lang w:eastAsia="ja-JP"/>
              </w:rPr>
              <w:t>5</w:t>
            </w:r>
          </w:p>
        </w:tc>
      </w:tr>
      <w:tr w:rsidR="00905A4E" w:rsidRPr="00ED2345" w:rsidTr="00980073">
        <w:trPr>
          <w:trHeight w:val="261"/>
        </w:trPr>
        <w:tc>
          <w:tcPr>
            <w:tcW w:w="2410" w:type="dxa"/>
            <w:gridSpan w:val="2"/>
            <w:vAlign w:val="center"/>
          </w:tcPr>
          <w:p w:rsidR="00905A4E" w:rsidRPr="00ED2345" w:rsidRDefault="00905A4E" w:rsidP="00F2267D">
            <w:pPr>
              <w:spacing w:line="220" w:lineRule="exact"/>
              <w:rPr>
                <w:rFonts w:eastAsia="ｽｲｽ"/>
              </w:rPr>
            </w:pPr>
            <w:r w:rsidRPr="00ED2345">
              <w:rPr>
                <w:rFonts w:eastAsia="ｽｲｽ"/>
              </w:rPr>
              <w:t>Field Day</w:t>
            </w:r>
          </w:p>
        </w:tc>
        <w:tc>
          <w:tcPr>
            <w:tcW w:w="1176" w:type="dxa"/>
            <w:vAlign w:val="center"/>
          </w:tcPr>
          <w:p w:rsidR="00905A4E" w:rsidRPr="00980073" w:rsidRDefault="00980073" w:rsidP="00CA26E1">
            <w:pPr>
              <w:tabs>
                <w:tab w:val="decimal" w:pos="815"/>
              </w:tabs>
              <w:spacing w:line="220" w:lineRule="exact"/>
              <w:rPr>
                <w:rFonts w:eastAsia="ｽｲｽ"/>
                <w:lang w:eastAsia="ja-JP"/>
              </w:rPr>
            </w:pPr>
            <w:r w:rsidRPr="00980073">
              <w:rPr>
                <w:rFonts w:eastAsia="ｽｲｽ"/>
                <w:lang w:eastAsia="ja-JP"/>
              </w:rPr>
              <w:t>1,4</w:t>
            </w:r>
            <w:r w:rsidR="00A72757" w:rsidRPr="00980073">
              <w:rPr>
                <w:rFonts w:eastAsia="ｽｲｽ"/>
                <w:lang w:eastAsia="ja-JP"/>
              </w:rPr>
              <w:t>3</w:t>
            </w:r>
            <w:r w:rsidRPr="00980073">
              <w:rPr>
                <w:rFonts w:eastAsia="ｽｲｽ"/>
                <w:lang w:eastAsia="ja-JP"/>
              </w:rPr>
              <w:t>9</w:t>
            </w:r>
          </w:p>
        </w:tc>
        <w:tc>
          <w:tcPr>
            <w:tcW w:w="1176" w:type="dxa"/>
            <w:vAlign w:val="center"/>
          </w:tcPr>
          <w:p w:rsidR="00905A4E" w:rsidRPr="00980073" w:rsidRDefault="00E83624" w:rsidP="001459FF">
            <w:pPr>
              <w:tabs>
                <w:tab w:val="decimal" w:pos="803"/>
              </w:tabs>
              <w:spacing w:line="220" w:lineRule="exact"/>
              <w:rPr>
                <w:rFonts w:eastAsia="ｽｲｽ"/>
              </w:rPr>
            </w:pPr>
            <w:r w:rsidRPr="00980073">
              <w:rPr>
                <w:rFonts w:eastAsia="ｽｲｽ"/>
              </w:rPr>
              <w:t>1,4</w:t>
            </w:r>
            <w:r w:rsidR="00980073" w:rsidRPr="00980073">
              <w:rPr>
                <w:rFonts w:eastAsia="ｽｲｽ"/>
              </w:rPr>
              <w:t>74</w:t>
            </w:r>
          </w:p>
        </w:tc>
        <w:tc>
          <w:tcPr>
            <w:tcW w:w="1176" w:type="dxa"/>
            <w:vAlign w:val="center"/>
          </w:tcPr>
          <w:p w:rsidR="00905A4E" w:rsidRPr="00980073" w:rsidRDefault="00980073" w:rsidP="001618B7">
            <w:pPr>
              <w:tabs>
                <w:tab w:val="decimal" w:pos="812"/>
              </w:tabs>
              <w:spacing w:line="220" w:lineRule="exact"/>
              <w:rPr>
                <w:rFonts w:eastAsia="ｽｲｽ"/>
                <w:lang w:eastAsia="ja-JP"/>
              </w:rPr>
            </w:pPr>
            <w:r w:rsidRPr="00980073">
              <w:rPr>
                <w:rFonts w:eastAsia="ｽｲｽ"/>
                <w:lang w:eastAsia="ja-JP"/>
              </w:rPr>
              <w:t>1,42</w:t>
            </w:r>
            <w:r w:rsidR="00E83624" w:rsidRPr="00980073">
              <w:rPr>
                <w:rFonts w:eastAsia="ｽｲｽ"/>
                <w:lang w:eastAsia="ja-JP"/>
              </w:rPr>
              <w:t>4</w:t>
            </w:r>
          </w:p>
        </w:tc>
      </w:tr>
      <w:tr w:rsidR="00905A4E" w:rsidRPr="00ED2345" w:rsidTr="00980073">
        <w:trPr>
          <w:trHeight w:val="244"/>
        </w:trPr>
        <w:tc>
          <w:tcPr>
            <w:tcW w:w="2410" w:type="dxa"/>
            <w:gridSpan w:val="2"/>
            <w:vAlign w:val="center"/>
          </w:tcPr>
          <w:p w:rsidR="00905A4E" w:rsidRPr="00ED2345" w:rsidRDefault="00905A4E" w:rsidP="00F2267D">
            <w:pPr>
              <w:spacing w:line="220" w:lineRule="exact"/>
              <w:rPr>
                <w:rFonts w:eastAsia="ｽｲｽ"/>
              </w:rPr>
            </w:pPr>
            <w:r w:rsidRPr="00ED2345">
              <w:rPr>
                <w:rFonts w:eastAsia="ｽｲｽ"/>
              </w:rPr>
              <w:t>All Asian DX -CW</w:t>
            </w:r>
          </w:p>
        </w:tc>
        <w:tc>
          <w:tcPr>
            <w:tcW w:w="1176" w:type="dxa"/>
            <w:vAlign w:val="center"/>
          </w:tcPr>
          <w:p w:rsidR="00905A4E" w:rsidRPr="00980073" w:rsidRDefault="00980073" w:rsidP="00F2267D">
            <w:pPr>
              <w:tabs>
                <w:tab w:val="decimal" w:pos="815"/>
              </w:tabs>
              <w:spacing w:line="220" w:lineRule="exact"/>
              <w:rPr>
                <w:rFonts w:eastAsia="ｽｲｽ"/>
                <w:lang w:eastAsia="ja-JP"/>
              </w:rPr>
            </w:pPr>
            <w:r w:rsidRPr="00980073">
              <w:rPr>
                <w:rFonts w:eastAsia="ｽｲｽ"/>
                <w:lang w:eastAsia="ja-JP"/>
              </w:rPr>
              <w:t>1,823</w:t>
            </w:r>
          </w:p>
        </w:tc>
        <w:tc>
          <w:tcPr>
            <w:tcW w:w="1176" w:type="dxa"/>
            <w:vAlign w:val="center"/>
          </w:tcPr>
          <w:p w:rsidR="00905A4E" w:rsidRPr="00980073" w:rsidRDefault="00980073" w:rsidP="00F2267D">
            <w:pPr>
              <w:tabs>
                <w:tab w:val="decimal" w:pos="803"/>
              </w:tabs>
              <w:spacing w:line="220" w:lineRule="exact"/>
              <w:rPr>
                <w:rFonts w:eastAsia="ｽｲｽ"/>
                <w:lang w:eastAsia="ja-JP"/>
              </w:rPr>
            </w:pPr>
            <w:r w:rsidRPr="00980073">
              <w:rPr>
                <w:rFonts w:eastAsia="ｽｲｽ"/>
                <w:lang w:eastAsia="ja-JP"/>
              </w:rPr>
              <w:t>1,681</w:t>
            </w:r>
          </w:p>
        </w:tc>
        <w:tc>
          <w:tcPr>
            <w:tcW w:w="1176" w:type="dxa"/>
            <w:vAlign w:val="center"/>
          </w:tcPr>
          <w:p w:rsidR="00905A4E" w:rsidRPr="00980073" w:rsidRDefault="00E83624" w:rsidP="00980073">
            <w:pPr>
              <w:tabs>
                <w:tab w:val="decimal" w:pos="812"/>
              </w:tabs>
              <w:spacing w:line="220" w:lineRule="exact"/>
              <w:rPr>
                <w:rFonts w:eastAsia="ｽｲｽ"/>
              </w:rPr>
            </w:pPr>
            <w:r w:rsidRPr="00980073">
              <w:rPr>
                <w:rFonts w:eastAsia="ｽｲｽ"/>
              </w:rPr>
              <w:t>1,</w:t>
            </w:r>
            <w:r w:rsidR="00980073" w:rsidRPr="00980073">
              <w:rPr>
                <w:rFonts w:eastAsia="ｽｲｽ"/>
              </w:rPr>
              <w:t>4</w:t>
            </w:r>
            <w:r w:rsidRPr="00980073">
              <w:rPr>
                <w:rFonts w:eastAsia="ｽｲｽ"/>
              </w:rPr>
              <w:t>3</w:t>
            </w:r>
            <w:r w:rsidR="00980073" w:rsidRPr="00980073">
              <w:rPr>
                <w:rFonts w:eastAsia="ｽｲｽ"/>
              </w:rPr>
              <w:t>6</w:t>
            </w:r>
          </w:p>
        </w:tc>
      </w:tr>
      <w:tr w:rsidR="00905A4E" w:rsidRPr="00ED2345" w:rsidTr="00980073">
        <w:trPr>
          <w:trHeight w:val="244"/>
        </w:trPr>
        <w:tc>
          <w:tcPr>
            <w:tcW w:w="2410" w:type="dxa"/>
            <w:gridSpan w:val="2"/>
            <w:vAlign w:val="center"/>
          </w:tcPr>
          <w:p w:rsidR="00905A4E" w:rsidRPr="00ED2345" w:rsidRDefault="00905A4E" w:rsidP="00F2267D">
            <w:pPr>
              <w:spacing w:line="220" w:lineRule="exact"/>
              <w:rPr>
                <w:rFonts w:eastAsia="ｽｲｽ"/>
              </w:rPr>
            </w:pPr>
            <w:r w:rsidRPr="00ED2345">
              <w:rPr>
                <w:rFonts w:eastAsia="ｽｲｽ"/>
              </w:rPr>
              <w:t>All Asian DX -Phone</w:t>
            </w:r>
          </w:p>
        </w:tc>
        <w:tc>
          <w:tcPr>
            <w:tcW w:w="1176" w:type="dxa"/>
            <w:vAlign w:val="center"/>
          </w:tcPr>
          <w:p w:rsidR="00905A4E" w:rsidRPr="00980073" w:rsidRDefault="00980073" w:rsidP="00F2267D">
            <w:pPr>
              <w:tabs>
                <w:tab w:val="decimal" w:pos="815"/>
              </w:tabs>
              <w:spacing w:line="220" w:lineRule="exact"/>
              <w:rPr>
                <w:rFonts w:eastAsia="ｽｲｽ"/>
                <w:lang w:eastAsia="ja-JP"/>
              </w:rPr>
            </w:pPr>
            <w:r w:rsidRPr="00980073">
              <w:rPr>
                <w:rFonts w:eastAsia="ｽｲｽ"/>
                <w:lang w:eastAsia="ja-JP"/>
              </w:rPr>
              <w:t>1,</w:t>
            </w:r>
            <w:r w:rsidR="00A72757" w:rsidRPr="00980073">
              <w:rPr>
                <w:rFonts w:eastAsia="ｽｲｽ"/>
                <w:lang w:eastAsia="ja-JP"/>
              </w:rPr>
              <w:t>3</w:t>
            </w:r>
            <w:r w:rsidRPr="00980073">
              <w:rPr>
                <w:rFonts w:eastAsia="ｽｲｽ"/>
                <w:lang w:eastAsia="ja-JP"/>
              </w:rPr>
              <w:t>00</w:t>
            </w:r>
          </w:p>
        </w:tc>
        <w:tc>
          <w:tcPr>
            <w:tcW w:w="1176" w:type="dxa"/>
            <w:vAlign w:val="center"/>
          </w:tcPr>
          <w:p w:rsidR="00905A4E" w:rsidRPr="00980073" w:rsidRDefault="00980073" w:rsidP="00F2267D">
            <w:pPr>
              <w:tabs>
                <w:tab w:val="decimal" w:pos="803"/>
              </w:tabs>
              <w:spacing w:line="220" w:lineRule="exact"/>
              <w:rPr>
                <w:rFonts w:eastAsia="ｽｲｽ"/>
                <w:lang w:eastAsia="ja-JP"/>
              </w:rPr>
            </w:pPr>
            <w:r w:rsidRPr="00980073">
              <w:rPr>
                <w:rFonts w:eastAsia="ｽｲｽ"/>
                <w:lang w:eastAsia="ja-JP"/>
              </w:rPr>
              <w:t>1,118</w:t>
            </w:r>
          </w:p>
        </w:tc>
        <w:tc>
          <w:tcPr>
            <w:tcW w:w="1176" w:type="dxa"/>
            <w:vAlign w:val="center"/>
          </w:tcPr>
          <w:p w:rsidR="00905A4E" w:rsidRPr="00980073" w:rsidRDefault="00980073" w:rsidP="00F2267D">
            <w:pPr>
              <w:tabs>
                <w:tab w:val="decimal" w:pos="812"/>
              </w:tabs>
              <w:spacing w:line="220" w:lineRule="exact"/>
              <w:rPr>
                <w:rFonts w:eastAsia="ｽｲｽ"/>
                <w:lang w:eastAsia="ja-JP"/>
              </w:rPr>
            </w:pPr>
            <w:r w:rsidRPr="00980073">
              <w:rPr>
                <w:rFonts w:eastAsia="ｽｲｽ"/>
                <w:lang w:eastAsia="ja-JP"/>
              </w:rPr>
              <w:t>940</w:t>
            </w:r>
          </w:p>
        </w:tc>
      </w:tr>
      <w:tr w:rsidR="00905A4E" w:rsidRPr="00ED2345" w:rsidTr="00980073">
        <w:trPr>
          <w:trHeight w:val="261"/>
        </w:trPr>
        <w:tc>
          <w:tcPr>
            <w:tcW w:w="2410" w:type="dxa"/>
            <w:gridSpan w:val="2"/>
            <w:vAlign w:val="center"/>
          </w:tcPr>
          <w:p w:rsidR="00905A4E" w:rsidRPr="00ED2345" w:rsidRDefault="00905A4E" w:rsidP="00F2267D">
            <w:pPr>
              <w:spacing w:line="220" w:lineRule="exact"/>
              <w:rPr>
                <w:rFonts w:eastAsia="ｽｲｽ"/>
              </w:rPr>
            </w:pPr>
            <w:r w:rsidRPr="00ED2345">
              <w:rPr>
                <w:rFonts w:eastAsia="ｽｲｽ"/>
              </w:rPr>
              <w:t>All Cities &amp; All Guns</w:t>
            </w:r>
          </w:p>
        </w:tc>
        <w:tc>
          <w:tcPr>
            <w:tcW w:w="1176" w:type="dxa"/>
            <w:vAlign w:val="center"/>
          </w:tcPr>
          <w:p w:rsidR="00905A4E" w:rsidRPr="00980073" w:rsidRDefault="00980073" w:rsidP="00CA26E1">
            <w:pPr>
              <w:tabs>
                <w:tab w:val="decimal" w:pos="815"/>
              </w:tabs>
              <w:spacing w:line="220" w:lineRule="exact"/>
              <w:rPr>
                <w:rFonts w:eastAsia="ｽｲｽ"/>
              </w:rPr>
            </w:pPr>
            <w:r w:rsidRPr="00980073">
              <w:rPr>
                <w:rFonts w:eastAsia="ｽｲｽ"/>
              </w:rPr>
              <w:t>1,583</w:t>
            </w:r>
          </w:p>
        </w:tc>
        <w:tc>
          <w:tcPr>
            <w:tcW w:w="1176" w:type="dxa"/>
            <w:vAlign w:val="center"/>
          </w:tcPr>
          <w:p w:rsidR="00905A4E" w:rsidRPr="00980073" w:rsidRDefault="00980073" w:rsidP="001459FF">
            <w:pPr>
              <w:tabs>
                <w:tab w:val="decimal" w:pos="803"/>
              </w:tabs>
              <w:spacing w:line="220" w:lineRule="exact"/>
              <w:rPr>
                <w:rFonts w:eastAsia="ｽｲｽ"/>
                <w:lang w:eastAsia="ja-JP"/>
              </w:rPr>
            </w:pPr>
            <w:r w:rsidRPr="00980073">
              <w:rPr>
                <w:rFonts w:eastAsia="ｽｲｽ"/>
                <w:lang w:eastAsia="ja-JP"/>
              </w:rPr>
              <w:t>1,575</w:t>
            </w:r>
          </w:p>
        </w:tc>
        <w:tc>
          <w:tcPr>
            <w:tcW w:w="1176" w:type="dxa"/>
            <w:vAlign w:val="center"/>
          </w:tcPr>
          <w:p w:rsidR="00905A4E" w:rsidRPr="00980073" w:rsidRDefault="00980073" w:rsidP="001618B7">
            <w:pPr>
              <w:tabs>
                <w:tab w:val="decimal" w:pos="812"/>
              </w:tabs>
              <w:spacing w:line="220" w:lineRule="exact"/>
              <w:rPr>
                <w:rFonts w:eastAsia="ｽｲｽ"/>
                <w:lang w:eastAsia="ja-JP"/>
              </w:rPr>
            </w:pPr>
            <w:r w:rsidRPr="00980073">
              <w:rPr>
                <w:rFonts w:eastAsia="ｽｲｽ"/>
                <w:lang w:eastAsia="ja-JP"/>
              </w:rPr>
              <w:t>1,700</w:t>
            </w:r>
          </w:p>
        </w:tc>
      </w:tr>
      <w:tr w:rsidR="00905A4E" w:rsidRPr="00ED2345" w:rsidTr="00980073">
        <w:trPr>
          <w:trHeight w:val="261"/>
        </w:trPr>
        <w:tc>
          <w:tcPr>
            <w:tcW w:w="2410" w:type="dxa"/>
            <w:gridSpan w:val="2"/>
            <w:vAlign w:val="center"/>
          </w:tcPr>
          <w:p w:rsidR="00905A4E" w:rsidRPr="00ED2345" w:rsidRDefault="00905A4E" w:rsidP="00F2267D">
            <w:pPr>
              <w:spacing w:line="220" w:lineRule="exact"/>
              <w:rPr>
                <w:rFonts w:eastAsia="ｽｲｽ"/>
              </w:rPr>
            </w:pPr>
            <w:r w:rsidRPr="00ED2345">
              <w:rPr>
                <w:rFonts w:eastAsia="ｽｲｽ"/>
              </w:rPr>
              <w:t>QSO Party</w:t>
            </w:r>
          </w:p>
        </w:tc>
        <w:tc>
          <w:tcPr>
            <w:tcW w:w="1176" w:type="dxa"/>
            <w:vAlign w:val="center"/>
          </w:tcPr>
          <w:p w:rsidR="00905A4E" w:rsidRPr="00980073" w:rsidRDefault="00980073" w:rsidP="00CA26E1">
            <w:pPr>
              <w:tabs>
                <w:tab w:val="decimal" w:pos="815"/>
              </w:tabs>
              <w:spacing w:line="220" w:lineRule="exact"/>
              <w:rPr>
                <w:rFonts w:eastAsia="ｽｲｽ"/>
              </w:rPr>
            </w:pPr>
            <w:r w:rsidRPr="00980073">
              <w:rPr>
                <w:rFonts w:eastAsia="ｽｲｽ"/>
              </w:rPr>
              <w:t>7,6</w:t>
            </w:r>
            <w:r w:rsidR="00A72757" w:rsidRPr="00980073">
              <w:rPr>
                <w:rFonts w:eastAsia="ｽｲｽ"/>
              </w:rPr>
              <w:t>1</w:t>
            </w:r>
            <w:r w:rsidRPr="00980073">
              <w:rPr>
                <w:rFonts w:eastAsia="ｽｲｽ"/>
              </w:rPr>
              <w:t>0</w:t>
            </w:r>
          </w:p>
        </w:tc>
        <w:tc>
          <w:tcPr>
            <w:tcW w:w="1176" w:type="dxa"/>
            <w:vAlign w:val="center"/>
          </w:tcPr>
          <w:p w:rsidR="00905A4E" w:rsidRPr="00980073" w:rsidRDefault="00980073" w:rsidP="00E212E2">
            <w:pPr>
              <w:tabs>
                <w:tab w:val="decimal" w:pos="803"/>
              </w:tabs>
              <w:spacing w:line="220" w:lineRule="exact"/>
              <w:rPr>
                <w:rFonts w:eastAsia="ｽｲｽ"/>
                <w:lang w:eastAsia="ja-JP"/>
              </w:rPr>
            </w:pPr>
            <w:r w:rsidRPr="00980073">
              <w:rPr>
                <w:rFonts w:eastAsia="ｽｲｽ"/>
                <w:lang w:eastAsia="ja-JP"/>
              </w:rPr>
              <w:t>7,471</w:t>
            </w:r>
          </w:p>
        </w:tc>
        <w:tc>
          <w:tcPr>
            <w:tcW w:w="1176" w:type="dxa"/>
            <w:vAlign w:val="center"/>
          </w:tcPr>
          <w:p w:rsidR="00905A4E" w:rsidRPr="00980073" w:rsidRDefault="00980073" w:rsidP="001618B7">
            <w:pPr>
              <w:tabs>
                <w:tab w:val="decimal" w:pos="812"/>
              </w:tabs>
              <w:spacing w:line="220" w:lineRule="exact"/>
              <w:rPr>
                <w:rFonts w:eastAsia="ｽｲｽ"/>
                <w:lang w:eastAsia="ja-JP"/>
              </w:rPr>
            </w:pPr>
            <w:r w:rsidRPr="00980073">
              <w:rPr>
                <w:rFonts w:eastAsia="ｽｲｽ"/>
                <w:lang w:eastAsia="ja-JP"/>
              </w:rPr>
              <w:t>7,43</w:t>
            </w:r>
            <w:r w:rsidR="00E83624" w:rsidRPr="00980073">
              <w:rPr>
                <w:rFonts w:eastAsia="ｽｲｽ"/>
                <w:lang w:eastAsia="ja-JP"/>
              </w:rPr>
              <w:t>2</w:t>
            </w:r>
          </w:p>
        </w:tc>
      </w:tr>
    </w:tbl>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1" w:name="_Toc241649017"/>
      <w:r w:rsidRPr="00ED2345">
        <w:t>Awards</w:t>
      </w:r>
      <w:bookmarkEnd w:id="11"/>
    </w:p>
    <w:p w:rsidR="00905A4E" w:rsidRDefault="00905A4E" w:rsidP="00905A4E">
      <w:pPr>
        <w:ind w:leftChars="200" w:left="480"/>
        <w:rPr>
          <w:rFonts w:eastAsia="ＭＳ 明朝"/>
          <w:lang w:eastAsia="ja-JP"/>
        </w:rPr>
      </w:pPr>
      <w:r w:rsidRPr="00ED2345">
        <w:rPr>
          <w:rFonts w:eastAsia="ｽｲｽ"/>
        </w:rPr>
        <w:t>JARL issues more than 30 kinds of awards for radio amateurs and SWLs every year. The number of JARL Awards sent to its applicants in each year is given below</w:t>
      </w:r>
      <w:r w:rsidRPr="00ED2345">
        <w:t>.</w:t>
      </w:r>
    </w:p>
    <w:p w:rsidR="00D27C2E" w:rsidRPr="00D27C2E" w:rsidRDefault="00D27C2E" w:rsidP="00905A4E">
      <w:pPr>
        <w:ind w:leftChars="200" w:left="480"/>
        <w:rPr>
          <w:rFonts w:eastAsia="ＭＳ 明朝"/>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25"/>
        <w:gridCol w:w="736"/>
        <w:gridCol w:w="955"/>
        <w:gridCol w:w="955"/>
        <w:gridCol w:w="955"/>
      </w:tblGrid>
      <w:tr w:rsidR="00905A4E" w:rsidRPr="008037BF" w:rsidTr="000E4CA9">
        <w:trPr>
          <w:trHeight w:val="187"/>
          <w:jc w:val="center"/>
        </w:trPr>
        <w:tc>
          <w:tcPr>
            <w:tcW w:w="1725" w:type="dxa"/>
            <w:tcBorders>
              <w:top w:val="nil"/>
              <w:left w:val="nil"/>
            </w:tcBorders>
            <w:vAlign w:val="center"/>
          </w:tcPr>
          <w:p w:rsidR="00905A4E" w:rsidRPr="008037BF" w:rsidRDefault="00905A4E" w:rsidP="00F2267D">
            <w:pPr>
              <w:spacing w:line="180" w:lineRule="exact"/>
              <w:ind w:left="-1019" w:firstLine="1019"/>
              <w:rPr>
                <w:rFonts w:eastAsia="ｽｲｽ"/>
                <w:sz w:val="21"/>
                <w:szCs w:val="21"/>
              </w:rPr>
            </w:pPr>
          </w:p>
        </w:tc>
        <w:tc>
          <w:tcPr>
            <w:tcW w:w="736" w:type="dxa"/>
            <w:tcBorders>
              <w:top w:val="single" w:sz="4" w:space="0" w:color="auto"/>
              <w:left w:val="nil"/>
            </w:tcBorders>
            <w:vAlign w:val="center"/>
          </w:tcPr>
          <w:p w:rsidR="00905A4E" w:rsidRPr="008037BF" w:rsidRDefault="00905A4E" w:rsidP="009D5312">
            <w:pPr>
              <w:spacing w:line="180" w:lineRule="exact"/>
              <w:ind w:left="-1019" w:firstLine="1019"/>
              <w:rPr>
                <w:rFonts w:eastAsia="ｽｲｽ"/>
                <w:sz w:val="21"/>
                <w:szCs w:val="21"/>
              </w:rPr>
            </w:pPr>
            <w:r w:rsidRPr="008037BF">
              <w:rPr>
                <w:rFonts w:eastAsia="ｽｲｽ"/>
                <w:sz w:val="21"/>
                <w:szCs w:val="21"/>
              </w:rPr>
              <w:t>FY</w:t>
            </w:r>
          </w:p>
        </w:tc>
        <w:tc>
          <w:tcPr>
            <w:tcW w:w="955" w:type="dxa"/>
            <w:vAlign w:val="center"/>
          </w:tcPr>
          <w:p w:rsidR="00905A4E" w:rsidRPr="008037BF" w:rsidRDefault="00CA26E1" w:rsidP="00C71AED">
            <w:pPr>
              <w:spacing w:line="180" w:lineRule="exact"/>
              <w:ind w:left="-1019" w:firstLine="1019"/>
              <w:jc w:val="center"/>
              <w:rPr>
                <w:rFonts w:eastAsia="ｽｲｽ"/>
                <w:sz w:val="21"/>
                <w:szCs w:val="21"/>
                <w:lang w:eastAsia="ja-JP"/>
              </w:rPr>
            </w:pPr>
            <w:r>
              <w:rPr>
                <w:rFonts w:eastAsia="ｽｲｽ"/>
                <w:sz w:val="21"/>
                <w:szCs w:val="21"/>
              </w:rPr>
              <w:t>20</w:t>
            </w:r>
            <w:r w:rsidR="00C71AED">
              <w:rPr>
                <w:rFonts w:eastAsia="ｽｲｽ"/>
                <w:sz w:val="21"/>
                <w:szCs w:val="21"/>
              </w:rPr>
              <w:t>1</w:t>
            </w:r>
            <w:r w:rsidR="00AC1730">
              <w:rPr>
                <w:rFonts w:eastAsia="ｽｲｽ"/>
                <w:sz w:val="21"/>
                <w:szCs w:val="21"/>
              </w:rPr>
              <w:t>5</w:t>
            </w:r>
          </w:p>
        </w:tc>
        <w:tc>
          <w:tcPr>
            <w:tcW w:w="955" w:type="dxa"/>
            <w:vAlign w:val="center"/>
          </w:tcPr>
          <w:p w:rsidR="00905A4E" w:rsidRPr="008037BF" w:rsidRDefault="00905A4E" w:rsidP="00C71AED">
            <w:pPr>
              <w:spacing w:line="180" w:lineRule="exact"/>
              <w:ind w:left="-1019" w:firstLine="1019"/>
              <w:jc w:val="center"/>
              <w:rPr>
                <w:rFonts w:eastAsia="ｽｲｽ"/>
                <w:sz w:val="21"/>
                <w:szCs w:val="21"/>
              </w:rPr>
            </w:pPr>
            <w:r w:rsidRPr="008037BF">
              <w:rPr>
                <w:rFonts w:eastAsia="ｽｲｽ"/>
                <w:sz w:val="21"/>
                <w:szCs w:val="21"/>
              </w:rPr>
              <w:t>20</w:t>
            </w:r>
            <w:r w:rsidR="00CA26E1">
              <w:rPr>
                <w:rFonts w:eastAsia="ｽｲｽ" w:hint="eastAsia"/>
                <w:sz w:val="21"/>
                <w:szCs w:val="21"/>
                <w:lang w:eastAsia="ja-JP"/>
              </w:rPr>
              <w:t>1</w:t>
            </w:r>
            <w:r w:rsidR="00AC1730">
              <w:rPr>
                <w:rFonts w:eastAsia="ｽｲｽ"/>
                <w:sz w:val="21"/>
                <w:szCs w:val="21"/>
              </w:rPr>
              <w:t>6</w:t>
            </w:r>
          </w:p>
        </w:tc>
        <w:tc>
          <w:tcPr>
            <w:tcW w:w="955" w:type="dxa"/>
            <w:vAlign w:val="center"/>
          </w:tcPr>
          <w:p w:rsidR="00905A4E" w:rsidRPr="008037BF" w:rsidRDefault="00905A4E" w:rsidP="00C71AED">
            <w:pPr>
              <w:spacing w:line="180" w:lineRule="exact"/>
              <w:ind w:left="-1019" w:firstLine="1019"/>
              <w:jc w:val="center"/>
              <w:rPr>
                <w:rFonts w:eastAsia="ｽｲｽ"/>
                <w:sz w:val="21"/>
                <w:szCs w:val="21"/>
                <w:lang w:eastAsia="ja-JP"/>
              </w:rPr>
            </w:pPr>
            <w:r w:rsidRPr="008037BF">
              <w:rPr>
                <w:rFonts w:eastAsia="ｽｲｽ"/>
                <w:sz w:val="21"/>
                <w:szCs w:val="21"/>
              </w:rPr>
              <w:t>20</w:t>
            </w:r>
            <w:r w:rsidR="00CA26E1">
              <w:rPr>
                <w:rFonts w:eastAsia="ｽｲｽ" w:hint="eastAsia"/>
                <w:sz w:val="21"/>
                <w:szCs w:val="21"/>
                <w:lang w:eastAsia="ja-JP"/>
              </w:rPr>
              <w:t>1</w:t>
            </w:r>
            <w:r w:rsidR="00AC1730">
              <w:rPr>
                <w:rFonts w:eastAsia="ｽｲｽ"/>
                <w:sz w:val="21"/>
                <w:szCs w:val="21"/>
                <w:lang w:eastAsia="ja-JP"/>
              </w:rPr>
              <w:t>7</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AJD</w:t>
            </w:r>
          </w:p>
        </w:tc>
        <w:tc>
          <w:tcPr>
            <w:tcW w:w="955" w:type="dxa"/>
            <w:vAlign w:val="center"/>
          </w:tcPr>
          <w:p w:rsidR="00905A4E" w:rsidRPr="000E4CA9" w:rsidRDefault="00980073"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146</w:t>
            </w:r>
          </w:p>
        </w:tc>
        <w:tc>
          <w:tcPr>
            <w:tcW w:w="955" w:type="dxa"/>
            <w:vAlign w:val="center"/>
          </w:tcPr>
          <w:p w:rsidR="00905A4E" w:rsidRPr="000E4CA9" w:rsidRDefault="00980073" w:rsidP="00980073">
            <w:pPr>
              <w:tabs>
                <w:tab w:val="decimal" w:pos="608"/>
              </w:tabs>
              <w:spacing w:line="180" w:lineRule="exact"/>
              <w:rPr>
                <w:rFonts w:eastAsia="ｽｲｽ"/>
                <w:sz w:val="21"/>
                <w:szCs w:val="21"/>
              </w:rPr>
            </w:pPr>
            <w:r w:rsidRPr="000E4CA9">
              <w:rPr>
                <w:rFonts w:eastAsia="ｽｲｽ"/>
                <w:sz w:val="21"/>
                <w:szCs w:val="21"/>
              </w:rPr>
              <w:t>148</w:t>
            </w:r>
          </w:p>
        </w:tc>
        <w:tc>
          <w:tcPr>
            <w:tcW w:w="955" w:type="dxa"/>
            <w:vAlign w:val="center"/>
          </w:tcPr>
          <w:p w:rsidR="00905A4E" w:rsidRPr="000E4CA9" w:rsidRDefault="00E83624" w:rsidP="00980073">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14</w:t>
            </w:r>
            <w:r w:rsidR="00980073" w:rsidRPr="000E4CA9">
              <w:rPr>
                <w:rFonts w:eastAsia="ｽｲｽ"/>
                <w:sz w:val="21"/>
                <w:szCs w:val="21"/>
                <w:lang w:eastAsia="ja-JP"/>
              </w:rPr>
              <w:t>7</w:t>
            </w:r>
          </w:p>
        </w:tc>
      </w:tr>
      <w:tr w:rsidR="00905A4E" w:rsidRPr="008037BF" w:rsidTr="000E4CA9">
        <w:trPr>
          <w:trHeight w:val="172"/>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WAJA</w:t>
            </w:r>
          </w:p>
        </w:tc>
        <w:tc>
          <w:tcPr>
            <w:tcW w:w="955" w:type="dxa"/>
            <w:vAlign w:val="center"/>
          </w:tcPr>
          <w:p w:rsidR="00905A4E" w:rsidRPr="000E4CA9" w:rsidRDefault="00980073" w:rsidP="00CA26E1">
            <w:pPr>
              <w:tabs>
                <w:tab w:val="decimal" w:pos="607"/>
              </w:tabs>
              <w:spacing w:line="180" w:lineRule="exact"/>
              <w:ind w:left="-1019" w:firstLine="1019"/>
              <w:rPr>
                <w:rFonts w:eastAsia="ｽｲｽ"/>
                <w:sz w:val="21"/>
                <w:szCs w:val="21"/>
                <w:lang w:eastAsia="ja-JP"/>
              </w:rPr>
            </w:pPr>
            <w:r w:rsidRPr="000E4CA9">
              <w:rPr>
                <w:rFonts w:eastAsia="ｽｲｽ" w:hint="eastAsia"/>
                <w:sz w:val="21"/>
                <w:szCs w:val="21"/>
                <w:lang w:eastAsia="ja-JP"/>
              </w:rPr>
              <w:t>88</w:t>
            </w:r>
          </w:p>
        </w:tc>
        <w:tc>
          <w:tcPr>
            <w:tcW w:w="955" w:type="dxa"/>
            <w:vAlign w:val="center"/>
          </w:tcPr>
          <w:p w:rsidR="00905A4E" w:rsidRPr="000E4CA9" w:rsidRDefault="00980073" w:rsidP="00F2267D">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10</w:t>
            </w:r>
            <w:r w:rsidR="00E83624" w:rsidRPr="000E4CA9">
              <w:rPr>
                <w:rFonts w:eastAsia="ｽｲｽ"/>
                <w:sz w:val="21"/>
                <w:szCs w:val="21"/>
                <w:lang w:eastAsia="ja-JP"/>
              </w:rPr>
              <w:t>8</w:t>
            </w:r>
          </w:p>
        </w:tc>
        <w:tc>
          <w:tcPr>
            <w:tcW w:w="955" w:type="dxa"/>
            <w:vAlign w:val="center"/>
          </w:tcPr>
          <w:p w:rsidR="00905A4E" w:rsidRPr="000E4CA9" w:rsidRDefault="00980073" w:rsidP="00F2267D">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87</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HAJA</w:t>
            </w:r>
          </w:p>
        </w:tc>
        <w:tc>
          <w:tcPr>
            <w:tcW w:w="955" w:type="dxa"/>
            <w:vAlign w:val="center"/>
          </w:tcPr>
          <w:p w:rsidR="00905A4E" w:rsidRPr="000E4CA9" w:rsidRDefault="00980073" w:rsidP="00F2267D">
            <w:pPr>
              <w:tabs>
                <w:tab w:val="decimal" w:pos="607"/>
              </w:tabs>
              <w:spacing w:line="180" w:lineRule="exact"/>
              <w:ind w:left="-1019" w:firstLine="1019"/>
              <w:rPr>
                <w:rFonts w:eastAsia="ｽｲｽ"/>
                <w:sz w:val="21"/>
                <w:szCs w:val="21"/>
              </w:rPr>
            </w:pPr>
            <w:r w:rsidRPr="000E4CA9">
              <w:rPr>
                <w:rFonts w:eastAsia="ｽｲｽ"/>
                <w:sz w:val="21"/>
                <w:szCs w:val="21"/>
              </w:rPr>
              <w:t>2</w:t>
            </w:r>
          </w:p>
        </w:tc>
        <w:tc>
          <w:tcPr>
            <w:tcW w:w="955" w:type="dxa"/>
            <w:vAlign w:val="center"/>
          </w:tcPr>
          <w:p w:rsidR="00905A4E" w:rsidRPr="000E4CA9" w:rsidRDefault="00980073" w:rsidP="00F2267D">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1</w:t>
            </w:r>
          </w:p>
        </w:tc>
        <w:tc>
          <w:tcPr>
            <w:tcW w:w="955" w:type="dxa"/>
            <w:vAlign w:val="center"/>
          </w:tcPr>
          <w:p w:rsidR="00905A4E" w:rsidRPr="000E4CA9" w:rsidRDefault="00980073" w:rsidP="00F2267D">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1</w:t>
            </w:r>
          </w:p>
        </w:tc>
      </w:tr>
      <w:tr w:rsidR="00905A4E" w:rsidRPr="008037BF" w:rsidTr="000E4CA9">
        <w:trPr>
          <w:trHeight w:val="187"/>
          <w:jc w:val="center"/>
        </w:trPr>
        <w:tc>
          <w:tcPr>
            <w:tcW w:w="2461" w:type="dxa"/>
            <w:gridSpan w:val="2"/>
            <w:vAlign w:val="center"/>
          </w:tcPr>
          <w:p w:rsidR="00905A4E" w:rsidRPr="008037BF" w:rsidRDefault="00E212E2" w:rsidP="00F2267D">
            <w:pPr>
              <w:spacing w:line="180" w:lineRule="exact"/>
              <w:ind w:left="-1019" w:firstLine="1019"/>
              <w:rPr>
                <w:rFonts w:eastAsia="ｽｲｽ"/>
                <w:sz w:val="21"/>
                <w:szCs w:val="21"/>
              </w:rPr>
            </w:pPr>
            <w:r>
              <w:rPr>
                <w:rFonts w:eastAsia="ｽｲｽ"/>
                <w:sz w:val="21"/>
                <w:szCs w:val="21"/>
              </w:rPr>
              <w:t>JCC(100-</w:t>
            </w:r>
            <w:r>
              <w:rPr>
                <w:rFonts w:eastAsia="ｽｲｽ" w:hint="eastAsia"/>
                <w:sz w:val="21"/>
                <w:szCs w:val="21"/>
                <w:lang w:eastAsia="ja-JP"/>
              </w:rPr>
              <w:t>8</w:t>
            </w:r>
            <w:r w:rsidR="00905A4E" w:rsidRPr="008037BF">
              <w:rPr>
                <w:rFonts w:eastAsia="ｽｲｽ"/>
                <w:sz w:val="21"/>
                <w:szCs w:val="21"/>
              </w:rPr>
              <w:t>00)</w:t>
            </w:r>
          </w:p>
        </w:tc>
        <w:tc>
          <w:tcPr>
            <w:tcW w:w="955" w:type="dxa"/>
            <w:vAlign w:val="center"/>
          </w:tcPr>
          <w:p w:rsidR="00905A4E" w:rsidRPr="000E4CA9" w:rsidRDefault="00A72757"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2</w:t>
            </w:r>
            <w:r w:rsidR="000E4CA9" w:rsidRPr="000E4CA9">
              <w:rPr>
                <w:rFonts w:eastAsia="ｽｲｽ"/>
                <w:sz w:val="21"/>
                <w:szCs w:val="21"/>
                <w:lang w:eastAsia="ja-JP"/>
              </w:rPr>
              <w:t>8</w:t>
            </w:r>
            <w:r w:rsidRPr="000E4CA9">
              <w:rPr>
                <w:rFonts w:eastAsia="ｽｲｽ"/>
                <w:sz w:val="21"/>
                <w:szCs w:val="21"/>
                <w:lang w:eastAsia="ja-JP"/>
              </w:rPr>
              <w:t>4</w:t>
            </w:r>
          </w:p>
        </w:tc>
        <w:tc>
          <w:tcPr>
            <w:tcW w:w="955" w:type="dxa"/>
            <w:vAlign w:val="center"/>
          </w:tcPr>
          <w:p w:rsidR="00905A4E" w:rsidRPr="000E4CA9" w:rsidRDefault="00E83624" w:rsidP="000E4CA9">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3</w:t>
            </w:r>
            <w:r w:rsidR="000E4CA9" w:rsidRPr="000E4CA9">
              <w:rPr>
                <w:rFonts w:eastAsia="ｽｲｽ"/>
                <w:sz w:val="21"/>
                <w:szCs w:val="21"/>
                <w:lang w:eastAsia="ja-JP"/>
              </w:rPr>
              <w:t>47</w:t>
            </w:r>
          </w:p>
        </w:tc>
        <w:tc>
          <w:tcPr>
            <w:tcW w:w="955" w:type="dxa"/>
            <w:vAlign w:val="center"/>
          </w:tcPr>
          <w:p w:rsidR="00905A4E" w:rsidRPr="000E4CA9" w:rsidRDefault="000E4CA9" w:rsidP="000E4CA9">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2</w:t>
            </w:r>
            <w:r w:rsidR="00050897" w:rsidRPr="000E4CA9">
              <w:rPr>
                <w:rFonts w:eastAsia="ｽｲｽ"/>
                <w:sz w:val="21"/>
                <w:szCs w:val="21"/>
                <w:lang w:eastAsia="ja-JP"/>
              </w:rPr>
              <w:t>3</w:t>
            </w:r>
            <w:r w:rsidRPr="000E4CA9">
              <w:rPr>
                <w:rFonts w:eastAsia="ｽｲｽ"/>
                <w:sz w:val="21"/>
                <w:szCs w:val="21"/>
                <w:lang w:eastAsia="ja-JP"/>
              </w:rPr>
              <w:t>1</w:t>
            </w:r>
          </w:p>
        </w:tc>
      </w:tr>
      <w:tr w:rsidR="00905A4E" w:rsidRPr="008037BF" w:rsidTr="000E4CA9">
        <w:trPr>
          <w:trHeight w:val="172"/>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JCG(100-500)</w:t>
            </w:r>
          </w:p>
        </w:tc>
        <w:tc>
          <w:tcPr>
            <w:tcW w:w="955" w:type="dxa"/>
            <w:vAlign w:val="center"/>
          </w:tcPr>
          <w:p w:rsidR="00905A4E" w:rsidRPr="000E4CA9" w:rsidRDefault="000E4CA9" w:rsidP="0028265E">
            <w:pPr>
              <w:tabs>
                <w:tab w:val="decimal" w:pos="607"/>
              </w:tabs>
              <w:spacing w:line="180" w:lineRule="exact"/>
              <w:ind w:left="-1019" w:firstLine="1019"/>
              <w:rPr>
                <w:rFonts w:eastAsia="ｽｲｽ"/>
                <w:sz w:val="21"/>
                <w:szCs w:val="21"/>
                <w:lang w:eastAsia="ja-JP"/>
              </w:rPr>
            </w:pPr>
            <w:r w:rsidRPr="000E4CA9">
              <w:rPr>
                <w:rFonts w:eastAsia="ｽｲｽ" w:hint="eastAsia"/>
                <w:sz w:val="21"/>
                <w:szCs w:val="21"/>
                <w:lang w:eastAsia="ja-JP"/>
              </w:rPr>
              <w:t>85</w:t>
            </w:r>
          </w:p>
        </w:tc>
        <w:tc>
          <w:tcPr>
            <w:tcW w:w="955" w:type="dxa"/>
            <w:vAlign w:val="center"/>
          </w:tcPr>
          <w:p w:rsidR="00905A4E" w:rsidRPr="000E4CA9" w:rsidRDefault="000E4CA9" w:rsidP="00F2267D">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123</w:t>
            </w:r>
          </w:p>
        </w:tc>
        <w:tc>
          <w:tcPr>
            <w:tcW w:w="955" w:type="dxa"/>
            <w:vAlign w:val="center"/>
          </w:tcPr>
          <w:p w:rsidR="00905A4E" w:rsidRPr="000E4CA9" w:rsidRDefault="00050897" w:rsidP="00F2267D">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6</w:t>
            </w:r>
            <w:r w:rsidR="000E4CA9" w:rsidRPr="000E4CA9">
              <w:rPr>
                <w:rFonts w:eastAsia="ｽｲｽ"/>
                <w:sz w:val="21"/>
                <w:szCs w:val="21"/>
                <w:lang w:eastAsia="ja-JP"/>
              </w:rPr>
              <w:t>3</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AJA</w:t>
            </w:r>
          </w:p>
        </w:tc>
        <w:tc>
          <w:tcPr>
            <w:tcW w:w="955" w:type="dxa"/>
            <w:tcBorders>
              <w:bottom w:val="single" w:sz="4" w:space="0" w:color="auto"/>
            </w:tcBorders>
            <w:vAlign w:val="center"/>
          </w:tcPr>
          <w:p w:rsidR="0028265E" w:rsidRPr="000E4CA9" w:rsidRDefault="000E4CA9" w:rsidP="0028265E">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16</w:t>
            </w:r>
          </w:p>
        </w:tc>
        <w:tc>
          <w:tcPr>
            <w:tcW w:w="955" w:type="dxa"/>
            <w:tcBorders>
              <w:bottom w:val="single" w:sz="4" w:space="0" w:color="auto"/>
            </w:tcBorders>
            <w:vAlign w:val="center"/>
          </w:tcPr>
          <w:p w:rsidR="00905A4E" w:rsidRPr="000E4CA9" w:rsidRDefault="000E4CA9" w:rsidP="00F2267D">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13</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7</w:t>
            </w:r>
          </w:p>
        </w:tc>
      </w:tr>
      <w:tr w:rsidR="00050897" w:rsidRPr="008037BF" w:rsidTr="000E4CA9">
        <w:trPr>
          <w:trHeight w:val="187"/>
          <w:jc w:val="center"/>
        </w:trPr>
        <w:tc>
          <w:tcPr>
            <w:tcW w:w="2461" w:type="dxa"/>
            <w:gridSpan w:val="2"/>
            <w:vAlign w:val="center"/>
          </w:tcPr>
          <w:p w:rsidR="00050897" w:rsidRPr="008037BF" w:rsidRDefault="00050897" w:rsidP="00050897">
            <w:pPr>
              <w:spacing w:line="180" w:lineRule="exact"/>
              <w:ind w:left="-1019" w:firstLine="1019"/>
              <w:rPr>
                <w:rFonts w:eastAsia="ｽｲｽ"/>
                <w:sz w:val="21"/>
                <w:szCs w:val="21"/>
              </w:rPr>
            </w:pPr>
            <w:r w:rsidRPr="008037BF">
              <w:rPr>
                <w:rFonts w:eastAsia="ｽｲｽ"/>
                <w:sz w:val="21"/>
                <w:szCs w:val="21"/>
              </w:rPr>
              <w:t>10MHz(100)</w:t>
            </w:r>
          </w:p>
        </w:tc>
        <w:tc>
          <w:tcPr>
            <w:tcW w:w="955" w:type="dxa"/>
            <w:tcBorders>
              <w:bottom w:val="single" w:sz="4" w:space="0" w:color="auto"/>
            </w:tcBorders>
            <w:vAlign w:val="center"/>
          </w:tcPr>
          <w:p w:rsidR="00050897" w:rsidRPr="000E4CA9" w:rsidRDefault="000E4CA9" w:rsidP="00050897">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8</w:t>
            </w:r>
          </w:p>
        </w:tc>
        <w:tc>
          <w:tcPr>
            <w:tcW w:w="955" w:type="dxa"/>
            <w:tcBorders>
              <w:bottom w:val="single" w:sz="4" w:space="0" w:color="auto"/>
            </w:tcBorders>
            <w:vAlign w:val="center"/>
          </w:tcPr>
          <w:p w:rsidR="00050897" w:rsidRPr="000E4CA9" w:rsidRDefault="000E4CA9" w:rsidP="00050897">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7</w:t>
            </w:r>
          </w:p>
        </w:tc>
        <w:tc>
          <w:tcPr>
            <w:tcW w:w="955" w:type="dxa"/>
            <w:vAlign w:val="center"/>
          </w:tcPr>
          <w:p w:rsidR="00050897" w:rsidRPr="000E4CA9" w:rsidRDefault="000E4CA9" w:rsidP="00050897">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6</w:t>
            </w:r>
          </w:p>
        </w:tc>
      </w:tr>
      <w:tr w:rsidR="00050897" w:rsidRPr="008037BF" w:rsidTr="000E4CA9">
        <w:trPr>
          <w:trHeight w:val="187"/>
          <w:jc w:val="center"/>
        </w:trPr>
        <w:tc>
          <w:tcPr>
            <w:tcW w:w="2461" w:type="dxa"/>
            <w:gridSpan w:val="2"/>
            <w:vAlign w:val="center"/>
          </w:tcPr>
          <w:p w:rsidR="00050897" w:rsidRPr="008037BF" w:rsidRDefault="00050897" w:rsidP="00050897">
            <w:pPr>
              <w:spacing w:line="180" w:lineRule="exact"/>
              <w:ind w:left="-1019" w:firstLine="1019"/>
              <w:rPr>
                <w:rFonts w:eastAsia="ｽｲｽ"/>
                <w:sz w:val="21"/>
                <w:szCs w:val="21"/>
              </w:rPr>
            </w:pPr>
            <w:r w:rsidRPr="008037BF">
              <w:rPr>
                <w:rFonts w:eastAsia="ｽｲｽ"/>
                <w:sz w:val="21"/>
                <w:szCs w:val="21"/>
              </w:rPr>
              <w:t>18MHz(100)</w:t>
            </w:r>
          </w:p>
        </w:tc>
        <w:tc>
          <w:tcPr>
            <w:tcW w:w="955" w:type="dxa"/>
            <w:tcBorders>
              <w:bottom w:val="single" w:sz="4" w:space="0" w:color="auto"/>
            </w:tcBorders>
            <w:vAlign w:val="center"/>
          </w:tcPr>
          <w:p w:rsidR="00050897" w:rsidRPr="000E4CA9" w:rsidRDefault="00050897" w:rsidP="000E4CA9">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5</w:t>
            </w:r>
          </w:p>
        </w:tc>
        <w:tc>
          <w:tcPr>
            <w:tcW w:w="955" w:type="dxa"/>
            <w:tcBorders>
              <w:bottom w:val="single" w:sz="4" w:space="0" w:color="auto"/>
            </w:tcBorders>
            <w:vAlign w:val="center"/>
          </w:tcPr>
          <w:p w:rsidR="00050897" w:rsidRPr="000E4CA9" w:rsidRDefault="00050897" w:rsidP="000E4CA9">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4</w:t>
            </w:r>
          </w:p>
        </w:tc>
        <w:tc>
          <w:tcPr>
            <w:tcW w:w="955" w:type="dxa"/>
            <w:vAlign w:val="center"/>
          </w:tcPr>
          <w:p w:rsidR="00050897" w:rsidRPr="000E4CA9" w:rsidRDefault="000E4CA9" w:rsidP="00050897">
            <w:pPr>
              <w:tabs>
                <w:tab w:val="decimal" w:pos="609"/>
              </w:tabs>
              <w:spacing w:line="180" w:lineRule="exact"/>
              <w:ind w:left="-1019" w:firstLine="1019"/>
              <w:rPr>
                <w:rFonts w:eastAsia="ｽｲｽ"/>
                <w:sz w:val="21"/>
                <w:szCs w:val="21"/>
              </w:rPr>
            </w:pPr>
            <w:r w:rsidRPr="000E4CA9">
              <w:rPr>
                <w:rFonts w:eastAsia="ｽｲｽ"/>
                <w:sz w:val="21"/>
                <w:szCs w:val="21"/>
              </w:rPr>
              <w:t>1</w:t>
            </w:r>
            <w:r w:rsidR="00050897" w:rsidRPr="000E4CA9">
              <w:rPr>
                <w:rFonts w:eastAsia="ｽｲｽ"/>
                <w:sz w:val="21"/>
                <w:szCs w:val="21"/>
              </w:rPr>
              <w:t>1</w:t>
            </w:r>
          </w:p>
        </w:tc>
      </w:tr>
      <w:tr w:rsidR="00050897" w:rsidRPr="008037BF" w:rsidTr="000E4CA9">
        <w:trPr>
          <w:trHeight w:val="172"/>
          <w:jc w:val="center"/>
        </w:trPr>
        <w:tc>
          <w:tcPr>
            <w:tcW w:w="2461" w:type="dxa"/>
            <w:gridSpan w:val="2"/>
            <w:vAlign w:val="center"/>
          </w:tcPr>
          <w:p w:rsidR="00050897" w:rsidRPr="008037BF" w:rsidRDefault="00050897" w:rsidP="00050897">
            <w:pPr>
              <w:spacing w:line="180" w:lineRule="exact"/>
              <w:ind w:left="-1019" w:firstLine="1019"/>
              <w:rPr>
                <w:rFonts w:eastAsia="ｽｲｽ"/>
                <w:sz w:val="21"/>
                <w:szCs w:val="21"/>
              </w:rPr>
            </w:pPr>
            <w:r w:rsidRPr="008037BF">
              <w:rPr>
                <w:rFonts w:eastAsia="ｽｲｽ"/>
                <w:sz w:val="21"/>
                <w:szCs w:val="21"/>
              </w:rPr>
              <w:t>24MHz(100)</w:t>
            </w:r>
          </w:p>
        </w:tc>
        <w:tc>
          <w:tcPr>
            <w:tcW w:w="955" w:type="dxa"/>
            <w:tcBorders>
              <w:bottom w:val="single" w:sz="4" w:space="0" w:color="auto"/>
            </w:tcBorders>
            <w:vAlign w:val="center"/>
          </w:tcPr>
          <w:p w:rsidR="00050897" w:rsidRPr="000E4CA9" w:rsidRDefault="000E4CA9" w:rsidP="00050897">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10</w:t>
            </w:r>
          </w:p>
        </w:tc>
        <w:tc>
          <w:tcPr>
            <w:tcW w:w="955" w:type="dxa"/>
            <w:tcBorders>
              <w:bottom w:val="single" w:sz="4" w:space="0" w:color="auto"/>
            </w:tcBorders>
            <w:vAlign w:val="center"/>
          </w:tcPr>
          <w:p w:rsidR="00050897" w:rsidRPr="000E4CA9" w:rsidRDefault="000E4CA9" w:rsidP="00050897">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12</w:t>
            </w:r>
          </w:p>
        </w:tc>
        <w:tc>
          <w:tcPr>
            <w:tcW w:w="955" w:type="dxa"/>
            <w:vAlign w:val="center"/>
          </w:tcPr>
          <w:p w:rsidR="00050897" w:rsidRPr="000E4CA9" w:rsidRDefault="000E4CA9" w:rsidP="00050897">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3</w:t>
            </w:r>
          </w:p>
        </w:tc>
      </w:tr>
      <w:tr w:rsidR="00050897" w:rsidRPr="008037BF" w:rsidTr="000E4CA9">
        <w:trPr>
          <w:trHeight w:val="187"/>
          <w:jc w:val="center"/>
        </w:trPr>
        <w:tc>
          <w:tcPr>
            <w:tcW w:w="2461" w:type="dxa"/>
            <w:gridSpan w:val="2"/>
            <w:vAlign w:val="center"/>
          </w:tcPr>
          <w:p w:rsidR="00050897" w:rsidRPr="008037BF" w:rsidRDefault="00050897" w:rsidP="00050897">
            <w:pPr>
              <w:spacing w:line="180" w:lineRule="exact"/>
              <w:ind w:left="-1019" w:firstLine="1019"/>
              <w:rPr>
                <w:rFonts w:eastAsia="ｽｲｽ"/>
                <w:sz w:val="21"/>
                <w:szCs w:val="21"/>
              </w:rPr>
            </w:pPr>
            <w:r w:rsidRPr="008037BF">
              <w:rPr>
                <w:rFonts w:eastAsia="ｽｲｽ"/>
                <w:sz w:val="21"/>
                <w:szCs w:val="21"/>
              </w:rPr>
              <w:t>WARC(1000-10000)</w:t>
            </w:r>
          </w:p>
        </w:tc>
        <w:tc>
          <w:tcPr>
            <w:tcW w:w="955" w:type="dxa"/>
            <w:vAlign w:val="center"/>
          </w:tcPr>
          <w:p w:rsidR="00050897" w:rsidRPr="000E4CA9" w:rsidRDefault="000E4CA9" w:rsidP="00050897">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7</w:t>
            </w:r>
          </w:p>
        </w:tc>
        <w:tc>
          <w:tcPr>
            <w:tcW w:w="955" w:type="dxa"/>
            <w:vAlign w:val="center"/>
          </w:tcPr>
          <w:p w:rsidR="00050897" w:rsidRPr="000E4CA9" w:rsidRDefault="000E4CA9" w:rsidP="00050897">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9</w:t>
            </w:r>
          </w:p>
        </w:tc>
        <w:tc>
          <w:tcPr>
            <w:tcW w:w="955" w:type="dxa"/>
            <w:vAlign w:val="center"/>
          </w:tcPr>
          <w:p w:rsidR="00050897" w:rsidRPr="000E4CA9" w:rsidRDefault="00050897" w:rsidP="000E4CA9">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2</w:t>
            </w:r>
          </w:p>
        </w:tc>
      </w:tr>
      <w:tr w:rsidR="00050897" w:rsidRPr="008037BF" w:rsidTr="000E4CA9">
        <w:trPr>
          <w:trHeight w:val="187"/>
          <w:jc w:val="center"/>
        </w:trPr>
        <w:tc>
          <w:tcPr>
            <w:tcW w:w="2461" w:type="dxa"/>
            <w:gridSpan w:val="2"/>
            <w:vAlign w:val="center"/>
          </w:tcPr>
          <w:p w:rsidR="00050897" w:rsidRPr="008037BF" w:rsidRDefault="00050897" w:rsidP="00050897">
            <w:pPr>
              <w:spacing w:line="180" w:lineRule="exact"/>
              <w:ind w:left="-1019" w:firstLine="1019"/>
              <w:rPr>
                <w:rFonts w:eastAsia="ｽｲｽ"/>
                <w:sz w:val="21"/>
                <w:szCs w:val="21"/>
              </w:rPr>
            </w:pPr>
            <w:r w:rsidRPr="008037BF">
              <w:rPr>
                <w:rFonts w:eastAsia="ｽｲｽ"/>
                <w:sz w:val="21"/>
                <w:szCs w:val="21"/>
              </w:rPr>
              <w:t>50MHz(100)</w:t>
            </w:r>
          </w:p>
        </w:tc>
        <w:tc>
          <w:tcPr>
            <w:tcW w:w="955" w:type="dxa"/>
            <w:vAlign w:val="center"/>
          </w:tcPr>
          <w:p w:rsidR="00050897" w:rsidRPr="000E4CA9" w:rsidRDefault="000E4CA9" w:rsidP="00050897">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13</w:t>
            </w:r>
          </w:p>
        </w:tc>
        <w:tc>
          <w:tcPr>
            <w:tcW w:w="955" w:type="dxa"/>
            <w:vAlign w:val="center"/>
          </w:tcPr>
          <w:p w:rsidR="00050897" w:rsidRPr="000E4CA9" w:rsidRDefault="00050897" w:rsidP="000E4CA9">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9</w:t>
            </w:r>
          </w:p>
        </w:tc>
        <w:tc>
          <w:tcPr>
            <w:tcW w:w="955" w:type="dxa"/>
            <w:vAlign w:val="center"/>
          </w:tcPr>
          <w:p w:rsidR="00050897" w:rsidRPr="000E4CA9" w:rsidRDefault="000E4CA9" w:rsidP="00050897">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5</w:t>
            </w:r>
          </w:p>
        </w:tc>
      </w:tr>
      <w:tr w:rsidR="00050897" w:rsidRPr="008037BF" w:rsidTr="000E4CA9">
        <w:trPr>
          <w:trHeight w:val="172"/>
          <w:jc w:val="center"/>
        </w:trPr>
        <w:tc>
          <w:tcPr>
            <w:tcW w:w="2461" w:type="dxa"/>
            <w:gridSpan w:val="2"/>
            <w:vAlign w:val="center"/>
          </w:tcPr>
          <w:p w:rsidR="00050897" w:rsidRPr="008037BF" w:rsidRDefault="00050897" w:rsidP="00050897">
            <w:pPr>
              <w:spacing w:line="180" w:lineRule="exact"/>
              <w:ind w:left="-1019" w:firstLine="1019"/>
              <w:rPr>
                <w:rFonts w:eastAsia="ｽｲｽ"/>
                <w:sz w:val="21"/>
                <w:szCs w:val="21"/>
              </w:rPr>
            </w:pPr>
            <w:r w:rsidRPr="008037BF">
              <w:rPr>
                <w:rFonts w:eastAsia="ｽｲｽ"/>
                <w:sz w:val="21"/>
                <w:szCs w:val="21"/>
              </w:rPr>
              <w:t>144MHz(100)</w:t>
            </w:r>
          </w:p>
        </w:tc>
        <w:tc>
          <w:tcPr>
            <w:tcW w:w="955" w:type="dxa"/>
            <w:vAlign w:val="center"/>
          </w:tcPr>
          <w:p w:rsidR="00050897" w:rsidRPr="000E4CA9" w:rsidRDefault="000E4CA9" w:rsidP="00050897">
            <w:pPr>
              <w:tabs>
                <w:tab w:val="decimal" w:pos="607"/>
              </w:tabs>
              <w:spacing w:line="180" w:lineRule="exact"/>
              <w:ind w:left="-1019" w:firstLine="1019"/>
              <w:rPr>
                <w:rFonts w:eastAsia="ｽｲｽ"/>
                <w:sz w:val="21"/>
                <w:szCs w:val="21"/>
                <w:lang w:eastAsia="ja-JP"/>
              </w:rPr>
            </w:pPr>
            <w:r w:rsidRPr="000E4CA9">
              <w:rPr>
                <w:rFonts w:eastAsia="ｽｲｽ" w:hint="eastAsia"/>
                <w:sz w:val="21"/>
                <w:szCs w:val="21"/>
                <w:lang w:eastAsia="ja-JP"/>
              </w:rPr>
              <w:t>16</w:t>
            </w:r>
          </w:p>
        </w:tc>
        <w:tc>
          <w:tcPr>
            <w:tcW w:w="955" w:type="dxa"/>
            <w:vAlign w:val="center"/>
          </w:tcPr>
          <w:p w:rsidR="00050897" w:rsidRPr="000E4CA9" w:rsidRDefault="000E4CA9" w:rsidP="00050897">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5</w:t>
            </w:r>
          </w:p>
        </w:tc>
        <w:tc>
          <w:tcPr>
            <w:tcW w:w="955" w:type="dxa"/>
            <w:vAlign w:val="center"/>
          </w:tcPr>
          <w:p w:rsidR="00050897" w:rsidRPr="000E4CA9" w:rsidRDefault="00050897" w:rsidP="000E4CA9">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1</w:t>
            </w:r>
          </w:p>
        </w:tc>
      </w:tr>
      <w:tr w:rsidR="00050897" w:rsidRPr="008037BF" w:rsidTr="000E4CA9">
        <w:trPr>
          <w:trHeight w:val="187"/>
          <w:jc w:val="center"/>
        </w:trPr>
        <w:tc>
          <w:tcPr>
            <w:tcW w:w="2461" w:type="dxa"/>
            <w:gridSpan w:val="2"/>
            <w:vAlign w:val="center"/>
          </w:tcPr>
          <w:p w:rsidR="00050897" w:rsidRPr="008037BF" w:rsidRDefault="00050897" w:rsidP="00050897">
            <w:pPr>
              <w:spacing w:line="180" w:lineRule="exact"/>
              <w:ind w:left="-1019" w:firstLine="1019"/>
              <w:rPr>
                <w:rFonts w:eastAsia="ｽｲｽ"/>
                <w:sz w:val="21"/>
                <w:szCs w:val="21"/>
              </w:rPr>
            </w:pPr>
            <w:r w:rsidRPr="008037BF">
              <w:rPr>
                <w:rFonts w:eastAsia="ｽｲｽ"/>
                <w:sz w:val="21"/>
                <w:szCs w:val="21"/>
              </w:rPr>
              <w:t>430MHz(100)</w:t>
            </w:r>
          </w:p>
        </w:tc>
        <w:tc>
          <w:tcPr>
            <w:tcW w:w="955" w:type="dxa"/>
            <w:vAlign w:val="center"/>
          </w:tcPr>
          <w:p w:rsidR="00050897" w:rsidRPr="000E4CA9" w:rsidRDefault="00050897" w:rsidP="000E4CA9">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5</w:t>
            </w:r>
          </w:p>
        </w:tc>
        <w:tc>
          <w:tcPr>
            <w:tcW w:w="955" w:type="dxa"/>
            <w:vAlign w:val="center"/>
          </w:tcPr>
          <w:p w:rsidR="00050897" w:rsidRPr="000E4CA9" w:rsidRDefault="00050897" w:rsidP="000E4CA9">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3</w:t>
            </w:r>
          </w:p>
        </w:tc>
        <w:tc>
          <w:tcPr>
            <w:tcW w:w="955" w:type="dxa"/>
            <w:vAlign w:val="center"/>
          </w:tcPr>
          <w:p w:rsidR="00050897" w:rsidRPr="000E4CA9" w:rsidRDefault="00050897" w:rsidP="000E4CA9">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1</w:t>
            </w:r>
          </w:p>
        </w:tc>
      </w:tr>
      <w:tr w:rsidR="00050897" w:rsidRPr="008037BF" w:rsidTr="000E4CA9">
        <w:trPr>
          <w:trHeight w:val="187"/>
          <w:jc w:val="center"/>
        </w:trPr>
        <w:tc>
          <w:tcPr>
            <w:tcW w:w="2461" w:type="dxa"/>
            <w:gridSpan w:val="2"/>
            <w:vAlign w:val="center"/>
          </w:tcPr>
          <w:p w:rsidR="00050897" w:rsidRPr="008037BF" w:rsidRDefault="00050897" w:rsidP="00050897">
            <w:pPr>
              <w:spacing w:line="180" w:lineRule="exact"/>
              <w:ind w:left="-1019" w:firstLine="1019"/>
              <w:rPr>
                <w:rFonts w:eastAsia="ｽｲｽ"/>
                <w:sz w:val="21"/>
                <w:szCs w:val="21"/>
              </w:rPr>
            </w:pPr>
            <w:r w:rsidRPr="008037BF">
              <w:rPr>
                <w:rFonts w:eastAsia="ｽｲｽ"/>
                <w:sz w:val="21"/>
                <w:szCs w:val="21"/>
              </w:rPr>
              <w:t>1200MHz(10-500)</w:t>
            </w:r>
          </w:p>
        </w:tc>
        <w:tc>
          <w:tcPr>
            <w:tcW w:w="955" w:type="dxa"/>
            <w:vAlign w:val="center"/>
          </w:tcPr>
          <w:p w:rsidR="00050897" w:rsidRPr="000E4CA9" w:rsidRDefault="000E4CA9" w:rsidP="000E4CA9">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5</w:t>
            </w:r>
          </w:p>
        </w:tc>
        <w:tc>
          <w:tcPr>
            <w:tcW w:w="955" w:type="dxa"/>
            <w:vAlign w:val="center"/>
          </w:tcPr>
          <w:p w:rsidR="00050897" w:rsidRPr="000E4CA9" w:rsidRDefault="00050897" w:rsidP="00050897">
            <w:pPr>
              <w:tabs>
                <w:tab w:val="decimal" w:pos="608"/>
              </w:tabs>
              <w:spacing w:line="180" w:lineRule="exact"/>
              <w:ind w:left="-1019" w:firstLine="1019"/>
              <w:rPr>
                <w:rFonts w:eastAsia="ｽｲｽ"/>
                <w:sz w:val="21"/>
                <w:szCs w:val="21"/>
              </w:rPr>
            </w:pPr>
            <w:r w:rsidRPr="000E4CA9">
              <w:rPr>
                <w:rFonts w:eastAsia="ｽｲｽ"/>
                <w:sz w:val="21"/>
                <w:szCs w:val="21"/>
              </w:rPr>
              <w:t>12</w:t>
            </w:r>
          </w:p>
        </w:tc>
        <w:tc>
          <w:tcPr>
            <w:tcW w:w="955" w:type="dxa"/>
            <w:vAlign w:val="center"/>
          </w:tcPr>
          <w:p w:rsidR="00050897" w:rsidRPr="000E4CA9" w:rsidRDefault="000E4CA9" w:rsidP="00050897">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10</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2400MHz(10-500)</w:t>
            </w:r>
          </w:p>
        </w:tc>
        <w:tc>
          <w:tcPr>
            <w:tcW w:w="955" w:type="dxa"/>
            <w:vAlign w:val="center"/>
          </w:tcPr>
          <w:p w:rsidR="00905A4E" w:rsidRPr="000E4CA9" w:rsidRDefault="000E4CA9"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2</w:t>
            </w:r>
          </w:p>
        </w:tc>
        <w:tc>
          <w:tcPr>
            <w:tcW w:w="955" w:type="dxa"/>
            <w:vAlign w:val="center"/>
          </w:tcPr>
          <w:p w:rsidR="00905A4E" w:rsidRPr="000E4CA9" w:rsidRDefault="000E4CA9" w:rsidP="00F2267D">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1</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0</w:t>
            </w:r>
          </w:p>
        </w:tc>
      </w:tr>
      <w:tr w:rsidR="00905A4E" w:rsidRPr="008037BF" w:rsidTr="000E4CA9">
        <w:trPr>
          <w:trHeight w:val="172"/>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5600MHz(10-500)</w:t>
            </w:r>
          </w:p>
        </w:tc>
        <w:tc>
          <w:tcPr>
            <w:tcW w:w="955" w:type="dxa"/>
            <w:vAlign w:val="center"/>
          </w:tcPr>
          <w:p w:rsidR="00905A4E" w:rsidRPr="000E4CA9" w:rsidRDefault="00A72757"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1</w:t>
            </w:r>
          </w:p>
        </w:tc>
        <w:tc>
          <w:tcPr>
            <w:tcW w:w="955" w:type="dxa"/>
            <w:vAlign w:val="center"/>
          </w:tcPr>
          <w:p w:rsidR="00905A4E" w:rsidRPr="000E4CA9" w:rsidRDefault="00E83624" w:rsidP="00F2267D">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0</w:t>
            </w:r>
          </w:p>
        </w:tc>
        <w:tc>
          <w:tcPr>
            <w:tcW w:w="955" w:type="dxa"/>
            <w:vAlign w:val="center"/>
          </w:tcPr>
          <w:p w:rsidR="00905A4E" w:rsidRPr="000E4CA9" w:rsidRDefault="00050897" w:rsidP="00F2267D">
            <w:pPr>
              <w:tabs>
                <w:tab w:val="decimal" w:pos="609"/>
              </w:tabs>
              <w:spacing w:line="180" w:lineRule="exact"/>
              <w:ind w:left="-1019" w:firstLine="1019"/>
              <w:rPr>
                <w:rFonts w:eastAsia="ｽｲｽ"/>
                <w:sz w:val="21"/>
                <w:szCs w:val="21"/>
              </w:rPr>
            </w:pPr>
            <w:r w:rsidRPr="000E4CA9">
              <w:rPr>
                <w:rFonts w:eastAsia="ｽｲｽ"/>
                <w:sz w:val="21"/>
                <w:szCs w:val="21"/>
              </w:rPr>
              <w:t>1</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10GHz(10-500)</w:t>
            </w:r>
          </w:p>
        </w:tc>
        <w:tc>
          <w:tcPr>
            <w:tcW w:w="955" w:type="dxa"/>
            <w:vAlign w:val="center"/>
          </w:tcPr>
          <w:p w:rsidR="0028265E" w:rsidRPr="000E4CA9" w:rsidRDefault="00A72757" w:rsidP="0028265E">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0</w:t>
            </w:r>
          </w:p>
        </w:tc>
        <w:tc>
          <w:tcPr>
            <w:tcW w:w="955" w:type="dxa"/>
            <w:vAlign w:val="center"/>
          </w:tcPr>
          <w:p w:rsidR="00905A4E" w:rsidRPr="000E4CA9" w:rsidRDefault="00E83624" w:rsidP="00F2267D">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1</w:t>
            </w:r>
          </w:p>
        </w:tc>
        <w:tc>
          <w:tcPr>
            <w:tcW w:w="955" w:type="dxa"/>
            <w:vAlign w:val="center"/>
          </w:tcPr>
          <w:p w:rsidR="00905A4E" w:rsidRPr="000E4CA9" w:rsidRDefault="00050897" w:rsidP="00F2267D">
            <w:pPr>
              <w:tabs>
                <w:tab w:val="decimal" w:pos="609"/>
              </w:tabs>
              <w:spacing w:line="180" w:lineRule="exact"/>
              <w:ind w:left="-1019" w:firstLine="1019"/>
              <w:rPr>
                <w:rFonts w:eastAsia="ｽｲｽ"/>
                <w:sz w:val="21"/>
                <w:szCs w:val="21"/>
              </w:rPr>
            </w:pPr>
            <w:r w:rsidRPr="000E4CA9">
              <w:rPr>
                <w:rFonts w:eastAsia="ｽｲｽ"/>
                <w:sz w:val="21"/>
                <w:szCs w:val="21"/>
              </w:rPr>
              <w:t>0</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24GHz(10-500)</w:t>
            </w:r>
          </w:p>
        </w:tc>
        <w:tc>
          <w:tcPr>
            <w:tcW w:w="955" w:type="dxa"/>
            <w:vAlign w:val="center"/>
          </w:tcPr>
          <w:p w:rsidR="00905A4E" w:rsidRPr="000E4CA9" w:rsidRDefault="00A72757"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0</w:t>
            </w:r>
          </w:p>
        </w:tc>
        <w:tc>
          <w:tcPr>
            <w:tcW w:w="955" w:type="dxa"/>
            <w:vAlign w:val="center"/>
          </w:tcPr>
          <w:p w:rsidR="00905A4E" w:rsidRPr="000E4CA9" w:rsidRDefault="000E4CA9" w:rsidP="00F2267D">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0</w:t>
            </w:r>
          </w:p>
        </w:tc>
        <w:tc>
          <w:tcPr>
            <w:tcW w:w="955" w:type="dxa"/>
            <w:vAlign w:val="center"/>
          </w:tcPr>
          <w:p w:rsidR="00905A4E" w:rsidRPr="000E4CA9" w:rsidRDefault="00050897" w:rsidP="00F2267D">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0</w:t>
            </w:r>
          </w:p>
        </w:tc>
      </w:tr>
      <w:tr w:rsidR="00905A4E" w:rsidRPr="008037BF" w:rsidTr="000E4CA9">
        <w:trPr>
          <w:trHeight w:val="172"/>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47GHz(10-500)</w:t>
            </w:r>
          </w:p>
        </w:tc>
        <w:tc>
          <w:tcPr>
            <w:tcW w:w="955" w:type="dxa"/>
            <w:vAlign w:val="center"/>
          </w:tcPr>
          <w:p w:rsidR="00905A4E" w:rsidRPr="000E4CA9" w:rsidRDefault="00A72757"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0</w:t>
            </w:r>
          </w:p>
        </w:tc>
        <w:tc>
          <w:tcPr>
            <w:tcW w:w="955" w:type="dxa"/>
            <w:vAlign w:val="center"/>
          </w:tcPr>
          <w:p w:rsidR="00905A4E" w:rsidRPr="000E4CA9" w:rsidRDefault="00E83624" w:rsidP="00F2267D">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0</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0</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75GHz(10-500)</w:t>
            </w:r>
          </w:p>
        </w:tc>
        <w:tc>
          <w:tcPr>
            <w:tcW w:w="955" w:type="dxa"/>
            <w:vAlign w:val="center"/>
          </w:tcPr>
          <w:p w:rsidR="00905A4E" w:rsidRPr="000E4CA9" w:rsidRDefault="00A72757" w:rsidP="00F2267D">
            <w:pPr>
              <w:tabs>
                <w:tab w:val="decimal" w:pos="607"/>
              </w:tabs>
              <w:spacing w:line="180" w:lineRule="exact"/>
              <w:ind w:left="-1019" w:firstLine="1019"/>
              <w:rPr>
                <w:rFonts w:eastAsia="ｽｲｽ"/>
                <w:sz w:val="21"/>
                <w:szCs w:val="21"/>
              </w:rPr>
            </w:pPr>
            <w:r w:rsidRPr="000E4CA9">
              <w:rPr>
                <w:rFonts w:eastAsia="ｽｲｽ"/>
                <w:sz w:val="21"/>
                <w:szCs w:val="21"/>
              </w:rPr>
              <w:t>0</w:t>
            </w:r>
          </w:p>
        </w:tc>
        <w:tc>
          <w:tcPr>
            <w:tcW w:w="955" w:type="dxa"/>
            <w:vAlign w:val="center"/>
          </w:tcPr>
          <w:p w:rsidR="00905A4E" w:rsidRPr="000E4CA9" w:rsidRDefault="00E83624" w:rsidP="00F2267D">
            <w:pPr>
              <w:tabs>
                <w:tab w:val="decimal" w:pos="608"/>
              </w:tabs>
              <w:spacing w:line="180" w:lineRule="exact"/>
              <w:ind w:left="-1019" w:firstLine="1019"/>
              <w:rPr>
                <w:rFonts w:eastAsia="ｽｲｽ"/>
                <w:sz w:val="21"/>
                <w:szCs w:val="21"/>
              </w:rPr>
            </w:pPr>
            <w:r w:rsidRPr="000E4CA9">
              <w:rPr>
                <w:rFonts w:eastAsia="ｽｲｽ"/>
                <w:sz w:val="21"/>
                <w:szCs w:val="21"/>
              </w:rPr>
              <w:t>0</w:t>
            </w:r>
          </w:p>
        </w:tc>
        <w:tc>
          <w:tcPr>
            <w:tcW w:w="955" w:type="dxa"/>
            <w:vAlign w:val="center"/>
          </w:tcPr>
          <w:p w:rsidR="00905A4E" w:rsidRPr="000E4CA9" w:rsidRDefault="00050897" w:rsidP="00F2267D">
            <w:pPr>
              <w:tabs>
                <w:tab w:val="decimal" w:pos="609"/>
              </w:tabs>
              <w:spacing w:line="180" w:lineRule="exact"/>
              <w:ind w:left="-1019" w:firstLine="1019"/>
              <w:rPr>
                <w:rFonts w:eastAsia="ｽｲｽ"/>
                <w:sz w:val="21"/>
                <w:szCs w:val="21"/>
              </w:rPr>
            </w:pPr>
            <w:r w:rsidRPr="000E4CA9">
              <w:rPr>
                <w:rFonts w:eastAsia="ｽｲｽ"/>
                <w:sz w:val="21"/>
                <w:szCs w:val="21"/>
              </w:rPr>
              <w:t>0</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V.U.(1000-10000)</w:t>
            </w:r>
          </w:p>
        </w:tc>
        <w:tc>
          <w:tcPr>
            <w:tcW w:w="955" w:type="dxa"/>
            <w:vAlign w:val="center"/>
          </w:tcPr>
          <w:p w:rsidR="00905A4E" w:rsidRPr="000E4CA9" w:rsidRDefault="000E4CA9" w:rsidP="000E4CA9">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1</w:t>
            </w:r>
            <w:r w:rsidR="00A72757" w:rsidRPr="000E4CA9">
              <w:rPr>
                <w:rFonts w:eastAsia="ｽｲｽ"/>
                <w:sz w:val="21"/>
                <w:szCs w:val="21"/>
                <w:lang w:eastAsia="ja-JP"/>
              </w:rPr>
              <w:t>3</w:t>
            </w:r>
          </w:p>
        </w:tc>
        <w:tc>
          <w:tcPr>
            <w:tcW w:w="955" w:type="dxa"/>
            <w:vAlign w:val="center"/>
          </w:tcPr>
          <w:p w:rsidR="00905A4E" w:rsidRPr="000E4CA9" w:rsidRDefault="000E4CA9" w:rsidP="00F2267D">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2</w:t>
            </w:r>
            <w:r w:rsidR="00E83624" w:rsidRPr="000E4CA9">
              <w:rPr>
                <w:rFonts w:eastAsia="ｽｲｽ"/>
                <w:sz w:val="21"/>
                <w:szCs w:val="21"/>
                <w:lang w:eastAsia="ja-JP"/>
              </w:rPr>
              <w:t>0</w:t>
            </w:r>
          </w:p>
        </w:tc>
        <w:tc>
          <w:tcPr>
            <w:tcW w:w="955" w:type="dxa"/>
            <w:vAlign w:val="center"/>
          </w:tcPr>
          <w:p w:rsidR="00905A4E" w:rsidRPr="000E4CA9" w:rsidRDefault="000E4CA9" w:rsidP="000E4CA9">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2</w:t>
            </w:r>
            <w:r w:rsidR="00050897" w:rsidRPr="000E4CA9">
              <w:rPr>
                <w:rFonts w:eastAsia="ｽｲｽ"/>
                <w:sz w:val="21"/>
                <w:szCs w:val="21"/>
                <w:lang w:eastAsia="ja-JP"/>
              </w:rPr>
              <w:t>5</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WACA</w:t>
            </w:r>
          </w:p>
        </w:tc>
        <w:tc>
          <w:tcPr>
            <w:tcW w:w="955" w:type="dxa"/>
            <w:vAlign w:val="center"/>
          </w:tcPr>
          <w:p w:rsidR="00905A4E" w:rsidRPr="000E4CA9" w:rsidRDefault="00A72757"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4</w:t>
            </w:r>
            <w:r w:rsidR="000E4CA9" w:rsidRPr="000E4CA9">
              <w:rPr>
                <w:rFonts w:eastAsia="ｽｲｽ"/>
                <w:sz w:val="21"/>
                <w:szCs w:val="21"/>
                <w:lang w:eastAsia="ja-JP"/>
              </w:rPr>
              <w:t>9</w:t>
            </w:r>
          </w:p>
        </w:tc>
        <w:tc>
          <w:tcPr>
            <w:tcW w:w="955" w:type="dxa"/>
            <w:vAlign w:val="center"/>
          </w:tcPr>
          <w:p w:rsidR="00905A4E" w:rsidRPr="000E4CA9" w:rsidRDefault="00E83624" w:rsidP="000E4CA9">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4</w:t>
            </w:r>
            <w:r w:rsidR="000E4CA9" w:rsidRPr="000E4CA9">
              <w:rPr>
                <w:rFonts w:eastAsia="ｽｲｽ"/>
                <w:sz w:val="21"/>
                <w:szCs w:val="21"/>
                <w:lang w:eastAsia="ja-JP"/>
              </w:rPr>
              <w:t>4</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37</w:t>
            </w:r>
          </w:p>
        </w:tc>
      </w:tr>
      <w:tr w:rsidR="00905A4E" w:rsidRPr="008037BF" w:rsidTr="000E4CA9">
        <w:trPr>
          <w:trHeight w:val="172"/>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HACA</w:t>
            </w:r>
          </w:p>
        </w:tc>
        <w:tc>
          <w:tcPr>
            <w:tcW w:w="955" w:type="dxa"/>
            <w:vAlign w:val="center"/>
          </w:tcPr>
          <w:p w:rsidR="00905A4E" w:rsidRPr="000E4CA9" w:rsidRDefault="00A72757"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0</w:t>
            </w:r>
          </w:p>
        </w:tc>
        <w:tc>
          <w:tcPr>
            <w:tcW w:w="955" w:type="dxa"/>
            <w:vAlign w:val="center"/>
          </w:tcPr>
          <w:p w:rsidR="00905A4E" w:rsidRPr="000E4CA9" w:rsidRDefault="000E4CA9" w:rsidP="00F2267D">
            <w:pPr>
              <w:tabs>
                <w:tab w:val="decimal" w:pos="608"/>
              </w:tabs>
              <w:spacing w:line="180" w:lineRule="exact"/>
              <w:ind w:left="-1019" w:firstLine="1019"/>
              <w:rPr>
                <w:rFonts w:eastAsia="ｽｲｽ"/>
                <w:sz w:val="21"/>
                <w:szCs w:val="21"/>
              </w:rPr>
            </w:pPr>
            <w:r w:rsidRPr="000E4CA9">
              <w:rPr>
                <w:rFonts w:eastAsia="ｽｲｽ"/>
                <w:sz w:val="21"/>
                <w:szCs w:val="21"/>
              </w:rPr>
              <w:t>1</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rPr>
            </w:pPr>
            <w:r w:rsidRPr="000E4CA9">
              <w:rPr>
                <w:rFonts w:eastAsia="ｽｲｽ"/>
                <w:sz w:val="21"/>
                <w:szCs w:val="21"/>
              </w:rPr>
              <w:t>0</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WAGA</w:t>
            </w:r>
          </w:p>
        </w:tc>
        <w:tc>
          <w:tcPr>
            <w:tcW w:w="955" w:type="dxa"/>
            <w:vAlign w:val="center"/>
          </w:tcPr>
          <w:p w:rsidR="00905A4E" w:rsidRPr="000E4CA9" w:rsidRDefault="000E4CA9" w:rsidP="00F2267D">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47</w:t>
            </w:r>
          </w:p>
        </w:tc>
        <w:tc>
          <w:tcPr>
            <w:tcW w:w="955" w:type="dxa"/>
            <w:vAlign w:val="center"/>
          </w:tcPr>
          <w:p w:rsidR="00905A4E" w:rsidRPr="000E4CA9" w:rsidRDefault="00E83624" w:rsidP="000E4CA9">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4</w:t>
            </w:r>
            <w:r w:rsidR="000E4CA9" w:rsidRPr="000E4CA9">
              <w:rPr>
                <w:rFonts w:eastAsia="ｽｲｽ"/>
                <w:sz w:val="21"/>
                <w:szCs w:val="21"/>
                <w:lang w:eastAsia="ja-JP"/>
              </w:rPr>
              <w:t>6</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26</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HAGA</w:t>
            </w:r>
          </w:p>
        </w:tc>
        <w:tc>
          <w:tcPr>
            <w:tcW w:w="955" w:type="dxa"/>
            <w:vAlign w:val="center"/>
          </w:tcPr>
          <w:p w:rsidR="00905A4E" w:rsidRPr="000E4CA9" w:rsidRDefault="00A72757" w:rsidP="00F2267D">
            <w:pPr>
              <w:tabs>
                <w:tab w:val="decimal" w:pos="607"/>
              </w:tabs>
              <w:spacing w:line="180" w:lineRule="exact"/>
              <w:ind w:left="-1019" w:firstLine="1019"/>
              <w:rPr>
                <w:rFonts w:eastAsia="ｽｲｽ"/>
                <w:sz w:val="21"/>
                <w:szCs w:val="21"/>
              </w:rPr>
            </w:pPr>
            <w:r w:rsidRPr="000E4CA9">
              <w:rPr>
                <w:rFonts w:eastAsia="ｽｲｽ"/>
                <w:sz w:val="21"/>
                <w:szCs w:val="21"/>
              </w:rPr>
              <w:t>0</w:t>
            </w:r>
          </w:p>
        </w:tc>
        <w:tc>
          <w:tcPr>
            <w:tcW w:w="955" w:type="dxa"/>
            <w:vAlign w:val="center"/>
          </w:tcPr>
          <w:p w:rsidR="00905A4E" w:rsidRPr="000E4CA9" w:rsidRDefault="00E83624" w:rsidP="00F2267D">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0</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rPr>
            </w:pPr>
            <w:r w:rsidRPr="000E4CA9">
              <w:rPr>
                <w:rFonts w:eastAsia="ｽｲｽ"/>
                <w:sz w:val="21"/>
                <w:szCs w:val="21"/>
              </w:rPr>
              <w:t>0</w:t>
            </w:r>
          </w:p>
        </w:tc>
      </w:tr>
      <w:tr w:rsidR="00905A4E" w:rsidRPr="008037BF" w:rsidTr="000E4CA9">
        <w:trPr>
          <w:trHeight w:val="172"/>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ADXA</w:t>
            </w:r>
          </w:p>
        </w:tc>
        <w:tc>
          <w:tcPr>
            <w:tcW w:w="955" w:type="dxa"/>
            <w:vAlign w:val="center"/>
          </w:tcPr>
          <w:p w:rsidR="00905A4E" w:rsidRPr="000E4CA9" w:rsidRDefault="000E4CA9" w:rsidP="00F2267D">
            <w:pPr>
              <w:tabs>
                <w:tab w:val="decimal" w:pos="607"/>
              </w:tabs>
              <w:spacing w:line="180" w:lineRule="exact"/>
              <w:ind w:left="-1019" w:firstLine="1019"/>
              <w:rPr>
                <w:rFonts w:eastAsia="ｽｲｽ"/>
                <w:sz w:val="21"/>
                <w:szCs w:val="21"/>
                <w:lang w:eastAsia="ja-JP"/>
              </w:rPr>
            </w:pPr>
            <w:r w:rsidRPr="000E4CA9">
              <w:rPr>
                <w:rFonts w:eastAsia="ｽｲｽ" w:hint="eastAsia"/>
                <w:sz w:val="21"/>
                <w:szCs w:val="21"/>
                <w:lang w:eastAsia="ja-JP"/>
              </w:rPr>
              <w:t>33</w:t>
            </w:r>
          </w:p>
        </w:tc>
        <w:tc>
          <w:tcPr>
            <w:tcW w:w="955" w:type="dxa"/>
            <w:vAlign w:val="center"/>
          </w:tcPr>
          <w:p w:rsidR="00905A4E" w:rsidRPr="000E4CA9" w:rsidRDefault="000E4CA9" w:rsidP="00F2267D">
            <w:pPr>
              <w:tabs>
                <w:tab w:val="decimal" w:pos="608"/>
              </w:tabs>
              <w:spacing w:line="180" w:lineRule="exact"/>
              <w:ind w:left="-1019" w:firstLine="1019"/>
              <w:rPr>
                <w:rFonts w:eastAsia="ｽｲｽ"/>
                <w:sz w:val="21"/>
                <w:szCs w:val="21"/>
                <w:lang w:eastAsia="ja-JP"/>
              </w:rPr>
            </w:pPr>
            <w:r w:rsidRPr="000E4CA9">
              <w:rPr>
                <w:rFonts w:eastAsia="ｽｲｽ" w:hint="eastAsia"/>
                <w:sz w:val="21"/>
                <w:szCs w:val="21"/>
                <w:lang w:eastAsia="ja-JP"/>
              </w:rPr>
              <w:t>37</w:t>
            </w:r>
          </w:p>
        </w:tc>
        <w:tc>
          <w:tcPr>
            <w:tcW w:w="955" w:type="dxa"/>
            <w:vAlign w:val="center"/>
          </w:tcPr>
          <w:p w:rsidR="00905A4E" w:rsidRPr="000E4CA9" w:rsidRDefault="00050897" w:rsidP="00F2267D">
            <w:pPr>
              <w:tabs>
                <w:tab w:val="decimal" w:pos="609"/>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9</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ADXA-HALF</w:t>
            </w:r>
          </w:p>
        </w:tc>
        <w:tc>
          <w:tcPr>
            <w:tcW w:w="955" w:type="dxa"/>
            <w:vAlign w:val="center"/>
          </w:tcPr>
          <w:p w:rsidR="00905A4E" w:rsidRPr="000E4CA9" w:rsidRDefault="000E4CA9" w:rsidP="00F2267D">
            <w:pPr>
              <w:tabs>
                <w:tab w:val="decimal" w:pos="607"/>
              </w:tabs>
              <w:spacing w:line="180" w:lineRule="exact"/>
              <w:ind w:left="-1019" w:firstLine="1019"/>
              <w:rPr>
                <w:rFonts w:eastAsia="ｽｲｽ"/>
                <w:sz w:val="21"/>
                <w:szCs w:val="21"/>
                <w:lang w:eastAsia="ja-JP"/>
              </w:rPr>
            </w:pPr>
            <w:r w:rsidRPr="000E4CA9">
              <w:rPr>
                <w:rFonts w:eastAsia="ｽｲｽ" w:hint="eastAsia"/>
                <w:sz w:val="21"/>
                <w:szCs w:val="21"/>
                <w:lang w:eastAsia="ja-JP"/>
              </w:rPr>
              <w:t>8</w:t>
            </w:r>
          </w:p>
        </w:tc>
        <w:tc>
          <w:tcPr>
            <w:tcW w:w="955" w:type="dxa"/>
            <w:vAlign w:val="center"/>
          </w:tcPr>
          <w:p w:rsidR="00905A4E" w:rsidRPr="000E4CA9" w:rsidRDefault="00E83624" w:rsidP="00F2267D">
            <w:pPr>
              <w:tabs>
                <w:tab w:val="decimal" w:pos="608"/>
              </w:tabs>
              <w:spacing w:line="180" w:lineRule="exact"/>
              <w:ind w:left="-1019" w:firstLine="1019"/>
              <w:rPr>
                <w:rFonts w:eastAsia="ｽｲｽ"/>
                <w:sz w:val="21"/>
                <w:szCs w:val="21"/>
                <w:lang w:eastAsia="ja-JP"/>
              </w:rPr>
            </w:pPr>
            <w:r w:rsidRPr="000E4CA9">
              <w:rPr>
                <w:rFonts w:eastAsia="ｽｲｽ"/>
                <w:sz w:val="21"/>
                <w:szCs w:val="21"/>
                <w:lang w:eastAsia="ja-JP"/>
              </w:rPr>
              <w:t>20</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7</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ind w:left="-1019" w:firstLine="1019"/>
              <w:rPr>
                <w:rFonts w:eastAsia="ｽｲｽ"/>
                <w:sz w:val="21"/>
                <w:szCs w:val="21"/>
              </w:rPr>
            </w:pPr>
            <w:r w:rsidRPr="008037BF">
              <w:rPr>
                <w:rFonts w:eastAsia="ｽｲｽ"/>
                <w:sz w:val="21"/>
                <w:szCs w:val="21"/>
              </w:rPr>
              <w:t>WASA</w:t>
            </w:r>
          </w:p>
        </w:tc>
        <w:tc>
          <w:tcPr>
            <w:tcW w:w="955" w:type="dxa"/>
            <w:vAlign w:val="center"/>
          </w:tcPr>
          <w:p w:rsidR="00905A4E" w:rsidRPr="000E4CA9" w:rsidRDefault="00A72757" w:rsidP="000E4CA9">
            <w:pPr>
              <w:tabs>
                <w:tab w:val="decimal" w:pos="607"/>
              </w:tabs>
              <w:spacing w:line="180" w:lineRule="exact"/>
              <w:ind w:left="-1019" w:firstLine="1019"/>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6</w:t>
            </w:r>
          </w:p>
        </w:tc>
        <w:tc>
          <w:tcPr>
            <w:tcW w:w="955" w:type="dxa"/>
            <w:vAlign w:val="center"/>
          </w:tcPr>
          <w:p w:rsidR="00905A4E" w:rsidRPr="000E4CA9" w:rsidRDefault="000E4CA9" w:rsidP="000E4CA9">
            <w:pPr>
              <w:tabs>
                <w:tab w:val="decimal" w:pos="608"/>
              </w:tabs>
              <w:spacing w:line="180" w:lineRule="exact"/>
              <w:ind w:left="-1019" w:firstLine="1019"/>
              <w:rPr>
                <w:rFonts w:eastAsia="ｽｲｽ"/>
                <w:sz w:val="21"/>
                <w:szCs w:val="21"/>
              </w:rPr>
            </w:pPr>
            <w:r w:rsidRPr="000E4CA9">
              <w:rPr>
                <w:rFonts w:eastAsia="ｽｲｽ"/>
                <w:sz w:val="21"/>
                <w:szCs w:val="21"/>
              </w:rPr>
              <w:t>2</w:t>
            </w:r>
            <w:r w:rsidR="00E83624" w:rsidRPr="000E4CA9">
              <w:rPr>
                <w:rFonts w:eastAsia="ｽｲｽ"/>
                <w:sz w:val="21"/>
                <w:szCs w:val="21"/>
              </w:rPr>
              <w:t>1</w:t>
            </w:r>
          </w:p>
        </w:tc>
        <w:tc>
          <w:tcPr>
            <w:tcW w:w="955" w:type="dxa"/>
            <w:vAlign w:val="center"/>
          </w:tcPr>
          <w:p w:rsidR="00905A4E" w:rsidRPr="000E4CA9" w:rsidRDefault="000E4CA9" w:rsidP="00F2267D">
            <w:pPr>
              <w:tabs>
                <w:tab w:val="decimal" w:pos="609"/>
              </w:tabs>
              <w:spacing w:line="180" w:lineRule="exact"/>
              <w:ind w:left="-1019" w:firstLine="1019"/>
              <w:rPr>
                <w:rFonts w:eastAsia="ｽｲｽ"/>
                <w:sz w:val="21"/>
                <w:szCs w:val="21"/>
                <w:lang w:eastAsia="ja-JP"/>
              </w:rPr>
            </w:pPr>
            <w:r w:rsidRPr="000E4CA9">
              <w:rPr>
                <w:rFonts w:eastAsia="ｽｲｽ" w:hint="eastAsia"/>
                <w:sz w:val="21"/>
                <w:szCs w:val="21"/>
                <w:lang w:eastAsia="ja-JP"/>
              </w:rPr>
              <w:t>7</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rPr>
                <w:rFonts w:eastAsia="ｽｲｽ"/>
                <w:sz w:val="21"/>
                <w:szCs w:val="21"/>
              </w:rPr>
            </w:pPr>
            <w:r w:rsidRPr="008037BF">
              <w:rPr>
                <w:rFonts w:eastAsia="ｽｲｽ"/>
                <w:sz w:val="21"/>
                <w:szCs w:val="21"/>
              </w:rPr>
              <w:t>HAC</w:t>
            </w:r>
          </w:p>
        </w:tc>
        <w:tc>
          <w:tcPr>
            <w:tcW w:w="955" w:type="dxa"/>
            <w:vAlign w:val="center"/>
          </w:tcPr>
          <w:p w:rsidR="00905A4E" w:rsidRPr="000E4CA9" w:rsidRDefault="000E4CA9" w:rsidP="00F2267D">
            <w:pPr>
              <w:tabs>
                <w:tab w:val="decimal" w:pos="607"/>
              </w:tabs>
              <w:spacing w:line="180" w:lineRule="exact"/>
              <w:rPr>
                <w:rFonts w:eastAsia="ｽｲｽ"/>
                <w:sz w:val="21"/>
                <w:szCs w:val="21"/>
                <w:lang w:eastAsia="ja-JP"/>
              </w:rPr>
            </w:pPr>
            <w:r w:rsidRPr="000E4CA9">
              <w:rPr>
                <w:rFonts w:eastAsia="ｽｲｽ" w:hint="eastAsia"/>
                <w:sz w:val="21"/>
                <w:szCs w:val="21"/>
                <w:lang w:eastAsia="ja-JP"/>
              </w:rPr>
              <w:t>5</w:t>
            </w:r>
          </w:p>
        </w:tc>
        <w:tc>
          <w:tcPr>
            <w:tcW w:w="955" w:type="dxa"/>
            <w:vAlign w:val="center"/>
          </w:tcPr>
          <w:p w:rsidR="00905A4E" w:rsidRPr="000E4CA9" w:rsidRDefault="000E4CA9" w:rsidP="00F2267D">
            <w:pPr>
              <w:tabs>
                <w:tab w:val="decimal" w:pos="608"/>
              </w:tabs>
              <w:spacing w:line="180" w:lineRule="exact"/>
              <w:rPr>
                <w:rFonts w:eastAsia="ｽｲｽ"/>
                <w:sz w:val="21"/>
                <w:szCs w:val="21"/>
                <w:lang w:eastAsia="ja-JP"/>
              </w:rPr>
            </w:pPr>
            <w:r w:rsidRPr="000E4CA9">
              <w:rPr>
                <w:rFonts w:eastAsia="ｽｲｽ" w:hint="eastAsia"/>
                <w:sz w:val="21"/>
                <w:szCs w:val="21"/>
                <w:lang w:eastAsia="ja-JP"/>
              </w:rPr>
              <w:t>5</w:t>
            </w:r>
          </w:p>
        </w:tc>
        <w:tc>
          <w:tcPr>
            <w:tcW w:w="955" w:type="dxa"/>
            <w:vAlign w:val="center"/>
          </w:tcPr>
          <w:p w:rsidR="00905A4E" w:rsidRPr="000E4CA9" w:rsidRDefault="000E4CA9" w:rsidP="00F2267D">
            <w:pPr>
              <w:tabs>
                <w:tab w:val="decimal" w:pos="609"/>
              </w:tabs>
              <w:spacing w:line="180" w:lineRule="exact"/>
              <w:rPr>
                <w:rFonts w:eastAsia="ｽｲｽ"/>
                <w:sz w:val="21"/>
                <w:szCs w:val="21"/>
                <w:lang w:eastAsia="ja-JP"/>
              </w:rPr>
            </w:pPr>
            <w:r w:rsidRPr="000E4CA9">
              <w:rPr>
                <w:rFonts w:eastAsia="ｽｲｽ" w:hint="eastAsia"/>
                <w:sz w:val="21"/>
                <w:szCs w:val="21"/>
                <w:lang w:eastAsia="ja-JP"/>
              </w:rPr>
              <w:t>11</w:t>
            </w:r>
          </w:p>
        </w:tc>
      </w:tr>
      <w:tr w:rsidR="00905A4E" w:rsidRPr="008037BF" w:rsidTr="000E4CA9">
        <w:trPr>
          <w:trHeight w:val="172"/>
          <w:jc w:val="center"/>
        </w:trPr>
        <w:tc>
          <w:tcPr>
            <w:tcW w:w="2461" w:type="dxa"/>
            <w:gridSpan w:val="2"/>
            <w:vAlign w:val="center"/>
          </w:tcPr>
          <w:p w:rsidR="00905A4E" w:rsidRPr="008037BF" w:rsidRDefault="00905A4E" w:rsidP="00F2267D">
            <w:pPr>
              <w:spacing w:line="180" w:lineRule="exact"/>
              <w:rPr>
                <w:rFonts w:eastAsia="ｽｲｽ"/>
                <w:sz w:val="21"/>
                <w:szCs w:val="21"/>
              </w:rPr>
            </w:pPr>
            <w:smartTag w:uri="urn:schemas-microsoft-com:office:smarttags" w:element="City">
              <w:smartTag w:uri="urn:schemas-microsoft-com:office:smarttags" w:element="place">
                <w:r w:rsidRPr="008037BF">
                  <w:rPr>
                    <w:rFonts w:eastAsia="ｽｲｽ"/>
                    <w:sz w:val="21"/>
                    <w:szCs w:val="21"/>
                  </w:rPr>
                  <w:t>Fuji</w:t>
                </w:r>
              </w:smartTag>
            </w:smartTag>
          </w:p>
        </w:tc>
        <w:tc>
          <w:tcPr>
            <w:tcW w:w="955" w:type="dxa"/>
            <w:vAlign w:val="center"/>
          </w:tcPr>
          <w:p w:rsidR="00905A4E" w:rsidRPr="000E4CA9" w:rsidRDefault="000E4CA9" w:rsidP="00F2267D">
            <w:pPr>
              <w:tabs>
                <w:tab w:val="decimal" w:pos="607"/>
              </w:tabs>
              <w:spacing w:line="180" w:lineRule="exact"/>
              <w:rPr>
                <w:rFonts w:eastAsia="ｽｲｽ"/>
                <w:sz w:val="21"/>
                <w:szCs w:val="21"/>
                <w:lang w:eastAsia="ja-JP"/>
              </w:rPr>
            </w:pPr>
            <w:r w:rsidRPr="000E4CA9">
              <w:rPr>
                <w:rFonts w:eastAsia="ｽｲｽ"/>
                <w:sz w:val="21"/>
                <w:szCs w:val="21"/>
                <w:lang w:eastAsia="ja-JP"/>
              </w:rPr>
              <w:t>2</w:t>
            </w:r>
          </w:p>
        </w:tc>
        <w:tc>
          <w:tcPr>
            <w:tcW w:w="955" w:type="dxa"/>
            <w:vAlign w:val="center"/>
          </w:tcPr>
          <w:p w:rsidR="00905A4E" w:rsidRPr="000E4CA9" w:rsidRDefault="000E4CA9" w:rsidP="00F2267D">
            <w:pPr>
              <w:tabs>
                <w:tab w:val="decimal" w:pos="608"/>
              </w:tabs>
              <w:spacing w:line="180" w:lineRule="exact"/>
              <w:rPr>
                <w:rFonts w:eastAsia="ｽｲｽ"/>
                <w:sz w:val="21"/>
                <w:szCs w:val="21"/>
                <w:lang w:eastAsia="ja-JP"/>
              </w:rPr>
            </w:pPr>
            <w:r w:rsidRPr="000E4CA9">
              <w:rPr>
                <w:rFonts w:eastAsia="ｽｲｽ" w:hint="eastAsia"/>
                <w:sz w:val="21"/>
                <w:szCs w:val="21"/>
                <w:lang w:eastAsia="ja-JP"/>
              </w:rPr>
              <w:t>4</w:t>
            </w:r>
          </w:p>
        </w:tc>
        <w:tc>
          <w:tcPr>
            <w:tcW w:w="955" w:type="dxa"/>
            <w:vAlign w:val="center"/>
          </w:tcPr>
          <w:p w:rsidR="00905A4E" w:rsidRPr="000E4CA9" w:rsidRDefault="000E4CA9" w:rsidP="00F2267D">
            <w:pPr>
              <w:tabs>
                <w:tab w:val="decimal" w:pos="609"/>
              </w:tabs>
              <w:spacing w:line="180" w:lineRule="exact"/>
              <w:rPr>
                <w:rFonts w:eastAsia="ｽｲｽ"/>
                <w:sz w:val="21"/>
                <w:szCs w:val="21"/>
                <w:lang w:eastAsia="ja-JP"/>
              </w:rPr>
            </w:pPr>
            <w:r w:rsidRPr="000E4CA9">
              <w:rPr>
                <w:rFonts w:eastAsia="ｽｲｽ" w:hint="eastAsia"/>
                <w:sz w:val="21"/>
                <w:szCs w:val="21"/>
                <w:lang w:eastAsia="ja-JP"/>
              </w:rPr>
              <w:t>8</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rPr>
                <w:rFonts w:eastAsia="ｽｲｽ"/>
                <w:sz w:val="21"/>
                <w:szCs w:val="21"/>
              </w:rPr>
            </w:pPr>
            <w:r w:rsidRPr="008037BF">
              <w:rPr>
                <w:rFonts w:eastAsia="ｽｲｽ"/>
                <w:sz w:val="21"/>
                <w:szCs w:val="21"/>
              </w:rPr>
              <w:t>JARL Station “J”</w:t>
            </w:r>
          </w:p>
        </w:tc>
        <w:tc>
          <w:tcPr>
            <w:tcW w:w="955" w:type="dxa"/>
            <w:vAlign w:val="center"/>
          </w:tcPr>
          <w:p w:rsidR="00905A4E" w:rsidRPr="000E4CA9" w:rsidRDefault="00F42FF4" w:rsidP="000E4CA9">
            <w:pPr>
              <w:tabs>
                <w:tab w:val="decimal" w:pos="607"/>
              </w:tabs>
              <w:spacing w:line="180" w:lineRule="exact"/>
              <w:rPr>
                <w:rFonts w:eastAsia="ｽｲｽ"/>
                <w:sz w:val="21"/>
                <w:szCs w:val="21"/>
                <w:lang w:eastAsia="ja-JP"/>
              </w:rPr>
            </w:pPr>
            <w:r w:rsidRPr="000E4CA9">
              <w:rPr>
                <w:rFonts w:eastAsia="ｽｲｽ"/>
                <w:sz w:val="21"/>
                <w:szCs w:val="21"/>
                <w:lang w:eastAsia="ja-JP"/>
              </w:rPr>
              <w:t>5</w:t>
            </w:r>
            <w:r w:rsidR="000E4CA9" w:rsidRPr="000E4CA9">
              <w:rPr>
                <w:rFonts w:eastAsia="ｽｲｽ"/>
                <w:sz w:val="21"/>
                <w:szCs w:val="21"/>
                <w:lang w:eastAsia="ja-JP"/>
              </w:rPr>
              <w:t>2</w:t>
            </w:r>
          </w:p>
        </w:tc>
        <w:tc>
          <w:tcPr>
            <w:tcW w:w="955" w:type="dxa"/>
            <w:vAlign w:val="center"/>
          </w:tcPr>
          <w:p w:rsidR="00905A4E" w:rsidRPr="000E4CA9" w:rsidRDefault="000E4CA9" w:rsidP="00F2267D">
            <w:pPr>
              <w:tabs>
                <w:tab w:val="decimal" w:pos="608"/>
              </w:tabs>
              <w:spacing w:line="180" w:lineRule="exact"/>
              <w:rPr>
                <w:rFonts w:eastAsia="ｽｲｽ"/>
                <w:sz w:val="21"/>
                <w:szCs w:val="21"/>
                <w:lang w:eastAsia="ja-JP"/>
              </w:rPr>
            </w:pPr>
            <w:r w:rsidRPr="000E4CA9">
              <w:rPr>
                <w:rFonts w:eastAsia="ｽｲｽ" w:hint="eastAsia"/>
                <w:sz w:val="21"/>
                <w:szCs w:val="21"/>
                <w:lang w:eastAsia="ja-JP"/>
              </w:rPr>
              <w:t>48</w:t>
            </w:r>
          </w:p>
        </w:tc>
        <w:tc>
          <w:tcPr>
            <w:tcW w:w="955" w:type="dxa"/>
            <w:vAlign w:val="center"/>
          </w:tcPr>
          <w:p w:rsidR="00905A4E" w:rsidRPr="000E4CA9" w:rsidRDefault="000E4CA9" w:rsidP="00F2267D">
            <w:pPr>
              <w:tabs>
                <w:tab w:val="decimal" w:pos="609"/>
              </w:tabs>
              <w:spacing w:line="180" w:lineRule="exact"/>
              <w:rPr>
                <w:rFonts w:eastAsia="ｽｲｽ"/>
                <w:sz w:val="21"/>
                <w:szCs w:val="21"/>
                <w:lang w:eastAsia="ja-JP"/>
              </w:rPr>
            </w:pPr>
            <w:r w:rsidRPr="000E4CA9">
              <w:rPr>
                <w:rFonts w:eastAsia="ｽｲｽ" w:hint="eastAsia"/>
                <w:sz w:val="21"/>
                <w:szCs w:val="21"/>
                <w:lang w:eastAsia="ja-JP"/>
              </w:rPr>
              <w:t>68</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rPr>
                <w:rFonts w:eastAsia="ｽｲｽ"/>
                <w:sz w:val="21"/>
                <w:szCs w:val="21"/>
              </w:rPr>
            </w:pPr>
            <w:r w:rsidRPr="008037BF">
              <w:rPr>
                <w:rFonts w:eastAsia="ｽｲｽ"/>
                <w:sz w:val="21"/>
                <w:szCs w:val="21"/>
              </w:rPr>
              <w:t>JARL Station “A”</w:t>
            </w:r>
          </w:p>
        </w:tc>
        <w:tc>
          <w:tcPr>
            <w:tcW w:w="955" w:type="dxa"/>
            <w:vAlign w:val="center"/>
          </w:tcPr>
          <w:p w:rsidR="00905A4E" w:rsidRPr="000E4CA9" w:rsidRDefault="000E4CA9" w:rsidP="00F2267D">
            <w:pPr>
              <w:tabs>
                <w:tab w:val="decimal" w:pos="607"/>
              </w:tabs>
              <w:spacing w:line="180" w:lineRule="exact"/>
              <w:rPr>
                <w:rFonts w:eastAsia="ｽｲｽ"/>
                <w:sz w:val="21"/>
                <w:szCs w:val="21"/>
                <w:lang w:eastAsia="ja-JP"/>
              </w:rPr>
            </w:pPr>
            <w:r w:rsidRPr="000E4CA9">
              <w:rPr>
                <w:rFonts w:eastAsia="ｽｲｽ" w:hint="eastAsia"/>
                <w:sz w:val="21"/>
                <w:szCs w:val="21"/>
                <w:lang w:eastAsia="ja-JP"/>
              </w:rPr>
              <w:t>18</w:t>
            </w:r>
          </w:p>
        </w:tc>
        <w:tc>
          <w:tcPr>
            <w:tcW w:w="955" w:type="dxa"/>
            <w:vAlign w:val="center"/>
          </w:tcPr>
          <w:p w:rsidR="00905A4E" w:rsidRPr="000E4CA9" w:rsidRDefault="000E4CA9" w:rsidP="00F2267D">
            <w:pPr>
              <w:tabs>
                <w:tab w:val="decimal" w:pos="608"/>
              </w:tabs>
              <w:spacing w:line="180" w:lineRule="exact"/>
              <w:rPr>
                <w:rFonts w:eastAsia="ｽｲｽ"/>
                <w:sz w:val="21"/>
                <w:szCs w:val="21"/>
                <w:lang w:eastAsia="ja-JP"/>
              </w:rPr>
            </w:pPr>
            <w:r w:rsidRPr="000E4CA9">
              <w:rPr>
                <w:rFonts w:eastAsia="ｽｲｽ" w:hint="eastAsia"/>
                <w:sz w:val="21"/>
                <w:szCs w:val="21"/>
                <w:lang w:eastAsia="ja-JP"/>
              </w:rPr>
              <w:t>19</w:t>
            </w:r>
          </w:p>
        </w:tc>
        <w:tc>
          <w:tcPr>
            <w:tcW w:w="955" w:type="dxa"/>
            <w:vAlign w:val="center"/>
          </w:tcPr>
          <w:p w:rsidR="00905A4E" w:rsidRPr="000E4CA9" w:rsidRDefault="00050897" w:rsidP="000E4CA9">
            <w:pPr>
              <w:tabs>
                <w:tab w:val="decimal" w:pos="609"/>
              </w:tabs>
              <w:spacing w:line="180" w:lineRule="exact"/>
              <w:rPr>
                <w:rFonts w:eastAsia="ｽｲｽ"/>
                <w:sz w:val="21"/>
                <w:szCs w:val="21"/>
                <w:lang w:eastAsia="ja-JP"/>
              </w:rPr>
            </w:pPr>
            <w:r w:rsidRPr="000E4CA9">
              <w:rPr>
                <w:rFonts w:eastAsia="ｽｲｽ"/>
                <w:sz w:val="21"/>
                <w:szCs w:val="21"/>
                <w:lang w:eastAsia="ja-JP"/>
              </w:rPr>
              <w:t>2</w:t>
            </w:r>
            <w:r w:rsidR="000E4CA9" w:rsidRPr="000E4CA9">
              <w:rPr>
                <w:rFonts w:eastAsia="ｽｲｽ"/>
                <w:sz w:val="21"/>
                <w:szCs w:val="21"/>
                <w:lang w:eastAsia="ja-JP"/>
              </w:rPr>
              <w:t>2</w:t>
            </w:r>
          </w:p>
        </w:tc>
      </w:tr>
      <w:tr w:rsidR="00905A4E" w:rsidRPr="008037BF" w:rsidTr="000E4CA9">
        <w:trPr>
          <w:trHeight w:val="172"/>
          <w:jc w:val="center"/>
        </w:trPr>
        <w:tc>
          <w:tcPr>
            <w:tcW w:w="2461" w:type="dxa"/>
            <w:gridSpan w:val="2"/>
            <w:vAlign w:val="center"/>
          </w:tcPr>
          <w:p w:rsidR="00905A4E" w:rsidRPr="008037BF" w:rsidRDefault="00905A4E" w:rsidP="00F2267D">
            <w:pPr>
              <w:spacing w:line="180" w:lineRule="exact"/>
              <w:rPr>
                <w:rFonts w:eastAsia="ｽｲｽ"/>
                <w:sz w:val="21"/>
                <w:szCs w:val="21"/>
              </w:rPr>
            </w:pPr>
            <w:r w:rsidRPr="008037BF">
              <w:rPr>
                <w:rFonts w:eastAsia="ｽｲｽ"/>
                <w:sz w:val="21"/>
                <w:szCs w:val="21"/>
              </w:rPr>
              <w:t>JARL Station “R”</w:t>
            </w:r>
          </w:p>
        </w:tc>
        <w:tc>
          <w:tcPr>
            <w:tcW w:w="955" w:type="dxa"/>
            <w:vAlign w:val="center"/>
          </w:tcPr>
          <w:p w:rsidR="00905A4E" w:rsidRPr="000E4CA9" w:rsidRDefault="00F42FF4" w:rsidP="000E4CA9">
            <w:pPr>
              <w:tabs>
                <w:tab w:val="decimal" w:pos="607"/>
              </w:tabs>
              <w:spacing w:line="180" w:lineRule="exact"/>
              <w:rPr>
                <w:rFonts w:eastAsia="ｽｲｽ"/>
                <w:sz w:val="21"/>
                <w:szCs w:val="21"/>
              </w:rPr>
            </w:pPr>
            <w:r w:rsidRPr="000E4CA9">
              <w:rPr>
                <w:rFonts w:eastAsia="ｽｲｽ"/>
                <w:sz w:val="21"/>
                <w:szCs w:val="21"/>
              </w:rPr>
              <w:t>1</w:t>
            </w:r>
            <w:r w:rsidR="000E4CA9" w:rsidRPr="000E4CA9">
              <w:rPr>
                <w:rFonts w:eastAsia="ｽｲｽ"/>
                <w:sz w:val="21"/>
                <w:szCs w:val="21"/>
              </w:rPr>
              <w:t>7</w:t>
            </w:r>
          </w:p>
        </w:tc>
        <w:tc>
          <w:tcPr>
            <w:tcW w:w="955" w:type="dxa"/>
            <w:vAlign w:val="center"/>
          </w:tcPr>
          <w:p w:rsidR="00905A4E" w:rsidRPr="000E4CA9" w:rsidRDefault="000E4CA9" w:rsidP="000E4CA9">
            <w:pPr>
              <w:tabs>
                <w:tab w:val="decimal" w:pos="608"/>
              </w:tabs>
              <w:spacing w:line="180" w:lineRule="exact"/>
              <w:rPr>
                <w:rFonts w:eastAsia="ｽｲｽ"/>
                <w:sz w:val="21"/>
                <w:szCs w:val="21"/>
                <w:lang w:eastAsia="ja-JP"/>
              </w:rPr>
            </w:pPr>
            <w:r w:rsidRPr="000E4CA9">
              <w:rPr>
                <w:rFonts w:eastAsia="ｽｲｽ"/>
                <w:sz w:val="21"/>
                <w:szCs w:val="21"/>
                <w:lang w:eastAsia="ja-JP"/>
              </w:rPr>
              <w:t>1</w:t>
            </w:r>
            <w:r w:rsidR="00E83624" w:rsidRPr="000E4CA9">
              <w:rPr>
                <w:rFonts w:eastAsia="ｽｲｽ"/>
                <w:sz w:val="21"/>
                <w:szCs w:val="21"/>
                <w:lang w:eastAsia="ja-JP"/>
              </w:rPr>
              <w:t>3</w:t>
            </w:r>
          </w:p>
        </w:tc>
        <w:tc>
          <w:tcPr>
            <w:tcW w:w="955" w:type="dxa"/>
            <w:vAlign w:val="center"/>
          </w:tcPr>
          <w:p w:rsidR="00905A4E" w:rsidRPr="000E4CA9" w:rsidRDefault="00050897" w:rsidP="000E4CA9">
            <w:pPr>
              <w:tabs>
                <w:tab w:val="decimal" w:pos="609"/>
              </w:tabs>
              <w:spacing w:line="180" w:lineRule="exact"/>
              <w:rPr>
                <w:rFonts w:eastAsia="ｽｲｽ"/>
                <w:sz w:val="21"/>
                <w:szCs w:val="21"/>
                <w:lang w:eastAsia="ja-JP"/>
              </w:rPr>
            </w:pPr>
            <w:r w:rsidRPr="000E4CA9">
              <w:rPr>
                <w:rFonts w:eastAsia="ｽｲｽ"/>
                <w:sz w:val="21"/>
                <w:szCs w:val="21"/>
                <w:lang w:eastAsia="ja-JP"/>
              </w:rPr>
              <w:t>1</w:t>
            </w:r>
            <w:r w:rsidR="000E4CA9" w:rsidRPr="000E4CA9">
              <w:rPr>
                <w:rFonts w:eastAsia="ｽｲｽ"/>
                <w:sz w:val="21"/>
                <w:szCs w:val="21"/>
                <w:lang w:eastAsia="ja-JP"/>
              </w:rPr>
              <w:t>0</w:t>
            </w:r>
          </w:p>
        </w:tc>
      </w:tr>
      <w:tr w:rsidR="00905A4E" w:rsidRPr="008037BF" w:rsidTr="000E4CA9">
        <w:trPr>
          <w:trHeight w:val="187"/>
          <w:jc w:val="center"/>
        </w:trPr>
        <w:tc>
          <w:tcPr>
            <w:tcW w:w="2461" w:type="dxa"/>
            <w:gridSpan w:val="2"/>
            <w:vAlign w:val="center"/>
          </w:tcPr>
          <w:p w:rsidR="00905A4E" w:rsidRPr="008037BF" w:rsidRDefault="00905A4E" w:rsidP="00F2267D">
            <w:pPr>
              <w:spacing w:line="180" w:lineRule="exact"/>
              <w:rPr>
                <w:rFonts w:eastAsia="ｽｲｽ"/>
                <w:sz w:val="21"/>
                <w:szCs w:val="21"/>
              </w:rPr>
            </w:pPr>
            <w:r w:rsidRPr="008037BF">
              <w:rPr>
                <w:rFonts w:eastAsia="ｽｲｽ"/>
                <w:sz w:val="21"/>
                <w:szCs w:val="21"/>
              </w:rPr>
              <w:t>JARL Station “L”</w:t>
            </w:r>
          </w:p>
        </w:tc>
        <w:tc>
          <w:tcPr>
            <w:tcW w:w="955" w:type="dxa"/>
            <w:vAlign w:val="center"/>
          </w:tcPr>
          <w:p w:rsidR="00905A4E" w:rsidRPr="000E4CA9" w:rsidRDefault="000E4CA9" w:rsidP="0028265E">
            <w:pPr>
              <w:tabs>
                <w:tab w:val="decimal" w:pos="607"/>
              </w:tabs>
              <w:spacing w:line="180" w:lineRule="exact"/>
              <w:rPr>
                <w:rFonts w:eastAsia="ｽｲｽ"/>
                <w:sz w:val="21"/>
                <w:szCs w:val="21"/>
                <w:lang w:eastAsia="ja-JP"/>
              </w:rPr>
            </w:pPr>
            <w:r w:rsidRPr="000E4CA9">
              <w:rPr>
                <w:rFonts w:eastAsia="ｽｲｽ" w:hint="eastAsia"/>
                <w:sz w:val="21"/>
                <w:szCs w:val="21"/>
                <w:lang w:eastAsia="ja-JP"/>
              </w:rPr>
              <w:t>20</w:t>
            </w:r>
          </w:p>
        </w:tc>
        <w:tc>
          <w:tcPr>
            <w:tcW w:w="955" w:type="dxa"/>
            <w:vAlign w:val="center"/>
          </w:tcPr>
          <w:p w:rsidR="00905A4E" w:rsidRPr="000E4CA9" w:rsidRDefault="000E4CA9" w:rsidP="00F2267D">
            <w:pPr>
              <w:tabs>
                <w:tab w:val="decimal" w:pos="608"/>
              </w:tabs>
              <w:spacing w:line="180" w:lineRule="exact"/>
              <w:rPr>
                <w:rFonts w:eastAsia="ｽｲｽ"/>
                <w:sz w:val="21"/>
                <w:szCs w:val="21"/>
                <w:lang w:eastAsia="ja-JP"/>
              </w:rPr>
            </w:pPr>
            <w:r w:rsidRPr="000E4CA9">
              <w:rPr>
                <w:rFonts w:eastAsia="ｽｲｽ" w:hint="eastAsia"/>
                <w:sz w:val="21"/>
                <w:szCs w:val="21"/>
                <w:lang w:eastAsia="ja-JP"/>
              </w:rPr>
              <w:t>19</w:t>
            </w:r>
          </w:p>
        </w:tc>
        <w:tc>
          <w:tcPr>
            <w:tcW w:w="955" w:type="dxa"/>
            <w:vAlign w:val="center"/>
          </w:tcPr>
          <w:p w:rsidR="00905A4E" w:rsidRPr="000E4CA9" w:rsidRDefault="000E4CA9" w:rsidP="00F2267D">
            <w:pPr>
              <w:tabs>
                <w:tab w:val="decimal" w:pos="609"/>
              </w:tabs>
              <w:spacing w:line="180" w:lineRule="exact"/>
              <w:rPr>
                <w:rFonts w:eastAsia="ｽｲｽ"/>
                <w:sz w:val="21"/>
                <w:szCs w:val="21"/>
                <w:lang w:eastAsia="ja-JP"/>
              </w:rPr>
            </w:pPr>
            <w:r w:rsidRPr="000E4CA9">
              <w:rPr>
                <w:rFonts w:eastAsia="ｽｲｽ" w:hint="eastAsia"/>
                <w:sz w:val="21"/>
                <w:szCs w:val="21"/>
                <w:lang w:eastAsia="ja-JP"/>
              </w:rPr>
              <w:t>19</w:t>
            </w:r>
          </w:p>
        </w:tc>
      </w:tr>
      <w:tr w:rsidR="00E212E2" w:rsidRPr="008037BF" w:rsidTr="000E4CA9">
        <w:trPr>
          <w:trHeight w:val="203"/>
          <w:jc w:val="center"/>
        </w:trPr>
        <w:tc>
          <w:tcPr>
            <w:tcW w:w="2461" w:type="dxa"/>
            <w:gridSpan w:val="2"/>
            <w:vAlign w:val="center"/>
          </w:tcPr>
          <w:p w:rsidR="00E212E2" w:rsidRPr="008037BF" w:rsidRDefault="00E212E2" w:rsidP="00F2267D">
            <w:pPr>
              <w:spacing w:line="180" w:lineRule="exact"/>
              <w:rPr>
                <w:rFonts w:eastAsia="ｽｲｽ"/>
                <w:sz w:val="21"/>
                <w:szCs w:val="21"/>
                <w:lang w:eastAsia="ja-JP"/>
              </w:rPr>
            </w:pPr>
            <w:r>
              <w:rPr>
                <w:rFonts w:eastAsia="ｽｲｽ" w:hint="eastAsia"/>
                <w:sz w:val="21"/>
                <w:szCs w:val="21"/>
                <w:lang w:eastAsia="ja-JP"/>
              </w:rPr>
              <w:t>WAKU</w:t>
            </w:r>
          </w:p>
        </w:tc>
        <w:tc>
          <w:tcPr>
            <w:tcW w:w="955" w:type="dxa"/>
            <w:vAlign w:val="center"/>
          </w:tcPr>
          <w:p w:rsidR="00E212E2" w:rsidRPr="000E4CA9" w:rsidRDefault="000E4CA9" w:rsidP="0028265E">
            <w:pPr>
              <w:tabs>
                <w:tab w:val="decimal" w:pos="607"/>
              </w:tabs>
              <w:spacing w:line="180" w:lineRule="exact"/>
              <w:rPr>
                <w:rFonts w:eastAsia="ｽｲｽ"/>
                <w:sz w:val="21"/>
                <w:szCs w:val="21"/>
                <w:lang w:eastAsia="ja-JP"/>
              </w:rPr>
            </w:pPr>
            <w:r w:rsidRPr="000E4CA9">
              <w:rPr>
                <w:rFonts w:eastAsia="ｽｲｽ" w:hint="eastAsia"/>
                <w:sz w:val="21"/>
                <w:szCs w:val="21"/>
                <w:lang w:eastAsia="ja-JP"/>
              </w:rPr>
              <w:t>47</w:t>
            </w:r>
          </w:p>
        </w:tc>
        <w:tc>
          <w:tcPr>
            <w:tcW w:w="955" w:type="dxa"/>
            <w:vAlign w:val="center"/>
          </w:tcPr>
          <w:p w:rsidR="00E212E2" w:rsidRPr="000E4CA9" w:rsidRDefault="000E4CA9" w:rsidP="00F2267D">
            <w:pPr>
              <w:tabs>
                <w:tab w:val="decimal" w:pos="608"/>
              </w:tabs>
              <w:spacing w:line="180" w:lineRule="exact"/>
              <w:rPr>
                <w:rFonts w:eastAsia="ｽｲｽ"/>
                <w:sz w:val="21"/>
                <w:szCs w:val="21"/>
                <w:lang w:eastAsia="ja-JP"/>
              </w:rPr>
            </w:pPr>
            <w:r w:rsidRPr="000E4CA9">
              <w:rPr>
                <w:rFonts w:eastAsia="ｽｲｽ" w:hint="eastAsia"/>
                <w:sz w:val="21"/>
                <w:szCs w:val="21"/>
                <w:lang w:eastAsia="ja-JP"/>
              </w:rPr>
              <w:t>36</w:t>
            </w:r>
          </w:p>
        </w:tc>
        <w:tc>
          <w:tcPr>
            <w:tcW w:w="955" w:type="dxa"/>
            <w:vAlign w:val="center"/>
          </w:tcPr>
          <w:p w:rsidR="00E212E2" w:rsidRPr="000E4CA9" w:rsidRDefault="000E4CA9" w:rsidP="00F2267D">
            <w:pPr>
              <w:tabs>
                <w:tab w:val="decimal" w:pos="609"/>
              </w:tabs>
              <w:spacing w:line="180" w:lineRule="exact"/>
              <w:rPr>
                <w:rFonts w:eastAsia="ｽｲｽ"/>
                <w:sz w:val="21"/>
                <w:szCs w:val="21"/>
                <w:lang w:eastAsia="ja-JP"/>
              </w:rPr>
            </w:pPr>
            <w:r w:rsidRPr="000E4CA9">
              <w:rPr>
                <w:rFonts w:eastAsia="ｽｲｽ" w:hint="eastAsia"/>
                <w:sz w:val="21"/>
                <w:szCs w:val="21"/>
                <w:lang w:eastAsia="ja-JP"/>
              </w:rPr>
              <w:t>21</w:t>
            </w:r>
          </w:p>
        </w:tc>
      </w:tr>
    </w:tbl>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2" w:name="_Toc241649018"/>
      <w:r w:rsidRPr="00ED2345">
        <w:t>Band Plans</w:t>
      </w:r>
      <w:bookmarkEnd w:id="12"/>
    </w:p>
    <w:p w:rsidR="00905A4E" w:rsidRDefault="00905A4E" w:rsidP="00905A4E">
      <w:pPr>
        <w:ind w:leftChars="500" w:left="1200"/>
        <w:rPr>
          <w:rFonts w:eastAsia="ｽｲｽ"/>
          <w:bCs/>
          <w:lang w:eastAsia="ja-JP"/>
        </w:rPr>
      </w:pPr>
      <w:r w:rsidRPr="00ED2345">
        <w:rPr>
          <w:rFonts w:eastAsia="ｽｲｽ"/>
          <w:bCs/>
        </w:rPr>
        <w:t xml:space="preserve">The latest band plan could be </w:t>
      </w:r>
      <w:r w:rsidR="00AC1730">
        <w:rPr>
          <w:rFonts w:eastAsia="ｽｲｽ"/>
          <w:bCs/>
        </w:rPr>
        <w:t>found</w:t>
      </w:r>
      <w:r w:rsidRPr="00ED2345">
        <w:rPr>
          <w:rFonts w:eastAsia="ｽｲｽ"/>
          <w:bCs/>
        </w:rPr>
        <w:t xml:space="preserve"> at the following URL;</w:t>
      </w:r>
      <w:r w:rsidRPr="00ED2345">
        <w:rPr>
          <w:rFonts w:eastAsia="ｽｲｽ"/>
          <w:bCs/>
        </w:rPr>
        <w:br/>
      </w:r>
      <w:hyperlink r:id="rId9" w:history="1">
        <w:r w:rsidR="00C71AED" w:rsidRPr="002D4FB3">
          <w:rPr>
            <w:rStyle w:val="af5"/>
            <w:rFonts w:eastAsia="ｽｲｽ"/>
            <w:bCs/>
          </w:rPr>
          <w:t>http://www.jarl.org/English/6_Band_Plan/JapaneseAmateurBandplans20150105.pdf</w:t>
        </w:r>
      </w:hyperlink>
      <w:r w:rsidR="00856836" w:rsidRPr="00856836">
        <w:rPr>
          <w:rFonts w:eastAsia="ｽｲｽ"/>
          <w:bCs/>
        </w:rPr>
        <w:t>.</w:t>
      </w:r>
    </w:p>
    <w:p w:rsidR="00D27C2E" w:rsidRPr="00ED2345" w:rsidRDefault="00D27C2E" w:rsidP="00905A4E">
      <w:pPr>
        <w:ind w:leftChars="500" w:left="1200"/>
        <w:rPr>
          <w:rFonts w:eastAsia="ｽｲｽ"/>
          <w:bCs/>
          <w:lang w:eastAsia="ja-JP"/>
        </w:rPr>
      </w:pP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3" w:name="_Toc241649019"/>
      <w:r w:rsidRPr="00ED2345">
        <w:t>Japanese Amateur Satellites</w:t>
      </w:r>
      <w:bookmarkEnd w:id="13"/>
    </w:p>
    <w:p w:rsidR="00905A4E" w:rsidRPr="00ED2345" w:rsidRDefault="00905A4E" w:rsidP="00905A4E">
      <w:pPr>
        <w:ind w:leftChars="350" w:left="840"/>
        <w:rPr>
          <w:rFonts w:eastAsia="ｽｲｽ"/>
          <w:b/>
        </w:rPr>
      </w:pPr>
      <w:r w:rsidRPr="00ED2345">
        <w:rPr>
          <w:rFonts w:eastAsia="ｽｲｽ"/>
          <w:b/>
        </w:rPr>
        <w:t>FO-29 fully operational now</w:t>
      </w:r>
    </w:p>
    <w:p w:rsidR="00905A4E" w:rsidRDefault="00905A4E" w:rsidP="00905A4E">
      <w:pPr>
        <w:ind w:leftChars="500" w:left="1200"/>
        <w:rPr>
          <w:rFonts w:eastAsia="ｽｲｽ"/>
          <w:bCs/>
          <w:lang w:eastAsia="ja-JP"/>
        </w:rPr>
      </w:pPr>
      <w:r w:rsidRPr="00ED2345">
        <w:rPr>
          <w:rFonts w:eastAsia="ｽｲｽ"/>
          <w:bCs/>
        </w:rPr>
        <w:t xml:space="preserve">JARL’s third satellite, FO-29 (JAS-2/Fuji-3), which lifted off in 1996, has experienced cessation of analogue mode transponder in April 2007. As the reason of cessation was found to be the malfunction of electric power controller combined with degradation of batteries and increased shadowing, we operated FO-29 about 30 minutes a day with careful power supply management. In August 2009, the electric power controller came back to normal operation and the analogue transponder was put into continuous operation. </w:t>
      </w:r>
      <w:r w:rsidR="00236BD2">
        <w:rPr>
          <w:rFonts w:eastAsia="ｽｲｽ" w:hint="eastAsia"/>
          <w:bCs/>
          <w:lang w:eastAsia="ja-JP"/>
        </w:rPr>
        <w:t>However</w:t>
      </w:r>
      <w:r w:rsidRPr="00ED2345">
        <w:rPr>
          <w:rFonts w:eastAsia="ｽｲｽ"/>
          <w:bCs/>
        </w:rPr>
        <w:t xml:space="preserve">, the malfunction hit the electric power controller </w:t>
      </w:r>
      <w:r w:rsidR="00236BD2">
        <w:rPr>
          <w:rFonts w:eastAsia="ｽｲｽ" w:hint="eastAsia"/>
          <w:bCs/>
          <w:lang w:eastAsia="ja-JP"/>
        </w:rPr>
        <w:t xml:space="preserve">time to time </w:t>
      </w:r>
      <w:r w:rsidRPr="00ED2345">
        <w:rPr>
          <w:rFonts w:eastAsia="ｽｲｽ"/>
          <w:bCs/>
        </w:rPr>
        <w:t>and we were forced back to limited operation mainly in the week end</w:t>
      </w:r>
      <w:r w:rsidR="00236BD2">
        <w:rPr>
          <w:rFonts w:eastAsia="ｽｲｽ" w:hint="eastAsia"/>
          <w:bCs/>
          <w:lang w:eastAsia="ja-JP"/>
        </w:rPr>
        <w:t xml:space="preserve"> in such a period with electric power controller malfunction</w:t>
      </w:r>
      <w:r w:rsidRPr="00ED2345">
        <w:rPr>
          <w:rFonts w:eastAsia="ｽｲｽ"/>
          <w:bCs/>
        </w:rPr>
        <w:t xml:space="preserve">. </w:t>
      </w:r>
      <w:r w:rsidR="00236BD2">
        <w:rPr>
          <w:rFonts w:eastAsia="ｽｲｽ" w:hint="eastAsia"/>
          <w:bCs/>
          <w:lang w:eastAsia="ja-JP"/>
        </w:rPr>
        <w:t>Since January 2012, the analogue transponder of FO-29 is kept continuous operation</w:t>
      </w:r>
      <w:r w:rsidRPr="00ED2345">
        <w:rPr>
          <w:rFonts w:eastAsia="ｽｲｽ"/>
          <w:bCs/>
        </w:rPr>
        <w:t xml:space="preserve">. </w:t>
      </w:r>
    </w:p>
    <w:p w:rsidR="00D27C2E" w:rsidRPr="00ED2345" w:rsidRDefault="00D27C2E" w:rsidP="00905A4E">
      <w:pPr>
        <w:ind w:leftChars="500" w:left="1200"/>
        <w:rPr>
          <w:rFonts w:eastAsia="ｽｲｽ"/>
          <w:bCs/>
          <w:lang w:eastAsia="ja-JP"/>
        </w:rPr>
      </w:pPr>
    </w:p>
    <w:p w:rsidR="00905A4E" w:rsidRPr="00ED2345" w:rsidRDefault="00905A4E" w:rsidP="00905A4E">
      <w:pPr>
        <w:ind w:leftChars="350" w:left="840"/>
        <w:rPr>
          <w:rFonts w:eastAsia="ｽｲｽ"/>
          <w:b/>
          <w:bCs/>
        </w:rPr>
      </w:pPr>
      <w:r w:rsidRPr="00ED2345">
        <w:rPr>
          <w:b/>
          <w:bCs/>
        </w:rPr>
        <w:t>Student-made-satellites (CubeSats)</w:t>
      </w:r>
    </w:p>
    <w:p w:rsidR="009D5312" w:rsidRDefault="009664BC" w:rsidP="009664BC">
      <w:pPr>
        <w:ind w:leftChars="500" w:left="1200"/>
        <w:rPr>
          <w:rFonts w:eastAsia="ＭＳ 明朝"/>
          <w:lang w:eastAsia="ja-JP"/>
        </w:rPr>
      </w:pPr>
      <w:r w:rsidRPr="00ED2345">
        <w:t>The satellites, named "Cube-Sats" for their cubic form, have si</w:t>
      </w:r>
      <w:r w:rsidR="00AC1730">
        <w:t>z</w:t>
      </w:r>
      <w:r w:rsidRPr="00ED2345">
        <w:t xml:space="preserve">es measuring about 10 cm (4 inches) </w:t>
      </w:r>
      <w:r w:rsidR="00AC1730">
        <w:t xml:space="preserve">in each side </w:t>
      </w:r>
      <w:r w:rsidRPr="00ED2345">
        <w:t xml:space="preserve">and weigh about 1 kilogram. </w:t>
      </w:r>
    </w:p>
    <w:p w:rsidR="009D5312" w:rsidRDefault="009D5312" w:rsidP="009664BC">
      <w:pPr>
        <w:ind w:leftChars="500" w:left="1200"/>
        <w:rPr>
          <w:rFonts w:eastAsia="ＭＳ 明朝"/>
          <w:lang w:eastAsia="ja-JP"/>
        </w:rPr>
      </w:pPr>
    </w:p>
    <w:p w:rsidR="00E371A1" w:rsidRPr="009664BC" w:rsidRDefault="00E371A1" w:rsidP="009664BC">
      <w:pPr>
        <w:ind w:leftChars="500" w:left="1200"/>
      </w:pPr>
      <w:r>
        <w:rPr>
          <w:rFonts w:eastAsia="ＭＳ 明朝" w:hint="eastAsia"/>
          <w:lang w:eastAsia="ja-JP"/>
        </w:rPr>
        <w:t xml:space="preserve">JARL has supported the CubeSat </w:t>
      </w:r>
      <w:r w:rsidR="009664BC">
        <w:rPr>
          <w:rFonts w:eastAsia="ＭＳ 明朝" w:hint="eastAsia"/>
          <w:lang w:eastAsia="ja-JP"/>
        </w:rPr>
        <w:t xml:space="preserve">projects </w:t>
      </w:r>
      <w:r>
        <w:rPr>
          <w:rFonts w:eastAsia="ＭＳ 明朝" w:hint="eastAsia"/>
          <w:lang w:eastAsia="ja-JP"/>
        </w:rPr>
        <w:t xml:space="preserve">with </w:t>
      </w:r>
      <w:r>
        <w:rPr>
          <w:rFonts w:eastAsia="ＭＳ 明朝"/>
          <w:lang w:eastAsia="ja-JP"/>
        </w:rPr>
        <w:t>lending</w:t>
      </w:r>
      <w:r>
        <w:rPr>
          <w:rFonts w:eastAsia="ＭＳ 明朝" w:hint="eastAsia"/>
          <w:lang w:eastAsia="ja-JP"/>
        </w:rPr>
        <w:t xml:space="preserve"> satellite transportation c</w:t>
      </w:r>
      <w:r w:rsidR="009D5312">
        <w:rPr>
          <w:rFonts w:eastAsia="ＭＳ 明朝" w:hint="eastAsia"/>
          <w:lang w:eastAsia="ja-JP"/>
        </w:rPr>
        <w:t>ontainer</w:t>
      </w:r>
      <w:r>
        <w:rPr>
          <w:rFonts w:eastAsia="ＭＳ 明朝" w:hint="eastAsia"/>
          <w:lang w:eastAsia="ja-JP"/>
        </w:rPr>
        <w:t xml:space="preserve"> and advising international frequency coordination.</w:t>
      </w:r>
    </w:p>
    <w:p w:rsidR="00E371A1" w:rsidRDefault="00E371A1" w:rsidP="00905A4E">
      <w:pPr>
        <w:ind w:leftChars="500" w:left="1200"/>
        <w:rPr>
          <w:rFonts w:eastAsia="ＭＳ 明朝"/>
          <w:lang w:eastAsia="ja-JP"/>
        </w:rPr>
      </w:pPr>
    </w:p>
    <w:p w:rsidR="00905A4E" w:rsidRDefault="00236BD2" w:rsidP="00905A4E">
      <w:pPr>
        <w:ind w:leftChars="500" w:left="1200"/>
        <w:rPr>
          <w:rFonts w:eastAsia="ＭＳ 明朝"/>
          <w:lang w:eastAsia="ja-JP"/>
        </w:rPr>
      </w:pPr>
      <w:r>
        <w:rPr>
          <w:rFonts w:eastAsia="ＭＳ 明朝" w:hint="eastAsia"/>
          <w:lang w:eastAsia="ja-JP"/>
        </w:rPr>
        <w:t xml:space="preserve">During this reporting period, </w:t>
      </w:r>
      <w:r w:rsidR="00531DCB">
        <w:rPr>
          <w:rFonts w:eastAsia="ＭＳ 明朝"/>
          <w:lang w:eastAsia="ja-JP"/>
        </w:rPr>
        <w:t>t</w:t>
      </w:r>
      <w:r w:rsidR="003325C6">
        <w:rPr>
          <w:rFonts w:eastAsia="ＭＳ 明朝" w:hint="eastAsia"/>
          <w:lang w:eastAsia="ja-JP"/>
        </w:rPr>
        <w:t>hree</w:t>
      </w:r>
      <w:r w:rsidR="00905A4E" w:rsidRPr="00ED2345">
        <w:t xml:space="preserve"> Japanese CubeSat</w:t>
      </w:r>
      <w:r w:rsidR="009664BC">
        <w:rPr>
          <w:rFonts w:eastAsia="ＭＳ 明朝" w:hint="eastAsia"/>
          <w:lang w:eastAsia="ja-JP"/>
        </w:rPr>
        <w:t>s</w:t>
      </w:r>
      <w:r w:rsidR="00905A4E" w:rsidRPr="00ED2345">
        <w:t xml:space="preserve"> </w:t>
      </w:r>
      <w:r w:rsidR="00FF728F">
        <w:rPr>
          <w:rFonts w:eastAsia="ＭＳ 明朝"/>
          <w:lang w:eastAsia="ja-JP"/>
        </w:rPr>
        <w:t>Chubusat</w:t>
      </w:r>
      <w:r w:rsidR="00531DCB">
        <w:rPr>
          <w:rFonts w:eastAsia="ＭＳ 明朝"/>
          <w:lang w:eastAsia="ja-JP"/>
        </w:rPr>
        <w:t xml:space="preserve">-2, </w:t>
      </w:r>
      <w:r w:rsidR="00FF728F">
        <w:rPr>
          <w:rFonts w:eastAsia="ＭＳ 明朝"/>
          <w:lang w:eastAsia="ja-JP"/>
        </w:rPr>
        <w:t>Chubusat</w:t>
      </w:r>
      <w:r w:rsidR="00531DCB">
        <w:rPr>
          <w:rFonts w:eastAsia="ＭＳ 明朝"/>
          <w:lang w:eastAsia="ja-JP"/>
        </w:rPr>
        <w:t>-3 by Nagoya University</w:t>
      </w:r>
      <w:r w:rsidR="003325C6">
        <w:rPr>
          <w:rFonts w:eastAsia="ＭＳ 明朝" w:hint="eastAsia"/>
          <w:lang w:eastAsia="ja-JP"/>
        </w:rPr>
        <w:t xml:space="preserve"> </w:t>
      </w:r>
      <w:r w:rsidR="00531DCB">
        <w:rPr>
          <w:rFonts w:eastAsia="ＭＳ 明朝"/>
          <w:lang w:eastAsia="ja-JP"/>
        </w:rPr>
        <w:t>and Horyu-4 by Kyushu Institute of Technology</w:t>
      </w:r>
      <w:r w:rsidR="003325C6">
        <w:rPr>
          <w:rFonts w:eastAsia="ＭＳ 明朝" w:hint="eastAsia"/>
          <w:lang w:eastAsia="ja-JP"/>
        </w:rPr>
        <w:t xml:space="preserve"> </w:t>
      </w:r>
      <w:r w:rsidR="003325C6" w:rsidRPr="00ED2345">
        <w:t>were launched on</w:t>
      </w:r>
      <w:r w:rsidR="003325C6">
        <w:rPr>
          <w:rFonts w:eastAsia="ＭＳ 明朝" w:hint="eastAsia"/>
          <w:lang w:eastAsia="ja-JP"/>
        </w:rPr>
        <w:t xml:space="preserve"> </w:t>
      </w:r>
      <w:r w:rsidR="00FC4CDB">
        <w:rPr>
          <w:rFonts w:eastAsia="ＭＳ 明朝"/>
          <w:lang w:eastAsia="ja-JP"/>
        </w:rPr>
        <w:t>February</w:t>
      </w:r>
      <w:r w:rsidR="003325C6">
        <w:rPr>
          <w:rFonts w:eastAsia="ＭＳ 明朝" w:hint="eastAsia"/>
          <w:lang w:eastAsia="ja-JP"/>
        </w:rPr>
        <w:t xml:space="preserve"> 1</w:t>
      </w:r>
      <w:r w:rsidR="00FC4CDB">
        <w:rPr>
          <w:rFonts w:eastAsia="ＭＳ 明朝"/>
          <w:lang w:eastAsia="ja-JP"/>
        </w:rPr>
        <w:t>7</w:t>
      </w:r>
      <w:r w:rsidR="003325C6">
        <w:rPr>
          <w:rFonts w:eastAsia="ＭＳ 明朝" w:hint="eastAsia"/>
          <w:lang w:eastAsia="ja-JP"/>
        </w:rPr>
        <w:t>, 201</w:t>
      </w:r>
      <w:r w:rsidR="00FC4CDB">
        <w:rPr>
          <w:rFonts w:eastAsia="ＭＳ 明朝"/>
          <w:lang w:eastAsia="ja-JP"/>
        </w:rPr>
        <w:t>6</w:t>
      </w:r>
      <w:r w:rsidR="003325C6">
        <w:rPr>
          <w:rFonts w:eastAsia="ＭＳ 明朝" w:hint="eastAsia"/>
          <w:lang w:eastAsia="ja-JP"/>
        </w:rPr>
        <w:t xml:space="preserve"> onboard H-IIA launcher Flight </w:t>
      </w:r>
      <w:r w:rsidR="00FC4CDB">
        <w:rPr>
          <w:rFonts w:eastAsia="ＭＳ 明朝"/>
          <w:lang w:eastAsia="ja-JP"/>
        </w:rPr>
        <w:t>30</w:t>
      </w:r>
      <w:r w:rsidR="00905A4E" w:rsidRPr="00ED2345">
        <w:t xml:space="preserve"> and </w:t>
      </w:r>
      <w:r w:rsidR="00FC4CDB">
        <w:rPr>
          <w:rFonts w:eastAsia="ＭＳ 明朝"/>
          <w:lang w:eastAsia="ja-JP"/>
        </w:rPr>
        <w:t>ITF</w:t>
      </w:r>
      <w:r w:rsidR="003325C6">
        <w:rPr>
          <w:rFonts w:eastAsia="ＭＳ 明朝" w:hint="eastAsia"/>
          <w:lang w:eastAsia="ja-JP"/>
        </w:rPr>
        <w:t xml:space="preserve">-2 by </w:t>
      </w:r>
      <w:r w:rsidR="00FC4CDB">
        <w:rPr>
          <w:rFonts w:eastAsia="ＭＳ 明朝"/>
          <w:lang w:eastAsia="ja-JP"/>
        </w:rPr>
        <w:t>University</w:t>
      </w:r>
      <w:r w:rsidR="008756E2">
        <w:rPr>
          <w:rFonts w:eastAsia="ＭＳ 明朝"/>
          <w:lang w:eastAsia="ja-JP"/>
        </w:rPr>
        <w:t xml:space="preserve"> of Tsukuba</w:t>
      </w:r>
      <w:r w:rsidR="00FC4CDB">
        <w:rPr>
          <w:rFonts w:eastAsia="ＭＳ 明朝"/>
          <w:lang w:eastAsia="ja-JP"/>
        </w:rPr>
        <w:t xml:space="preserve">, WASEDASAT-3 by Waseda University, STARS-C by Shizuoka University, AOBA-VELOX III and BIRDS-B, J, G and M by </w:t>
      </w:r>
      <w:r w:rsidR="003325C6">
        <w:rPr>
          <w:rFonts w:eastAsia="ＭＳ 明朝" w:hint="eastAsia"/>
          <w:lang w:eastAsia="ja-JP"/>
        </w:rPr>
        <w:t>Kyushu</w:t>
      </w:r>
      <w:r w:rsidR="00905A4E" w:rsidRPr="00ED2345">
        <w:t xml:space="preserve"> Institute of Technology</w:t>
      </w:r>
      <w:r w:rsidR="006669D6" w:rsidRPr="004B2E20">
        <w:rPr>
          <w:rFonts w:eastAsia="游明朝"/>
          <w:lang w:eastAsia="ja-JP"/>
        </w:rPr>
        <w:t xml:space="preserve"> </w:t>
      </w:r>
      <w:r w:rsidR="00905A4E" w:rsidRPr="00ED2345">
        <w:t>w</w:t>
      </w:r>
      <w:r w:rsidR="00FC4CDB">
        <w:rPr>
          <w:rFonts w:eastAsia="ＭＳ 明朝"/>
          <w:lang w:eastAsia="ja-JP"/>
        </w:rPr>
        <w:t>ere</w:t>
      </w:r>
      <w:r w:rsidR="00905A4E" w:rsidRPr="00ED2345">
        <w:t xml:space="preserve"> launched </w:t>
      </w:r>
      <w:r w:rsidR="00FC4CDB">
        <w:t>from the International Space Station</w:t>
      </w:r>
      <w:r w:rsidR="003325C6" w:rsidRPr="00ED2345">
        <w:t>.</w:t>
      </w:r>
    </w:p>
    <w:p w:rsidR="00E371A1" w:rsidRPr="00E371A1" w:rsidRDefault="00E371A1" w:rsidP="00905A4E">
      <w:pPr>
        <w:ind w:leftChars="500" w:left="1200"/>
        <w:rPr>
          <w:rFonts w:eastAsia="ＭＳ 明朝"/>
          <w:lang w:eastAsia="ja-JP"/>
        </w:rPr>
      </w:pPr>
    </w:p>
    <w:p w:rsidR="009664BC" w:rsidRPr="009664BC" w:rsidRDefault="00C82E82" w:rsidP="00F76E98">
      <w:pPr>
        <w:ind w:leftChars="500" w:left="1200"/>
        <w:rPr>
          <w:rFonts w:eastAsia="ＭＳ 明朝"/>
          <w:lang w:eastAsia="ja-JP"/>
        </w:rPr>
      </w:pPr>
      <w:r>
        <w:rPr>
          <w:rFonts w:eastAsia="ＭＳ 明朝" w:hint="eastAsia"/>
          <w:lang w:eastAsia="ja-JP"/>
        </w:rPr>
        <w:t xml:space="preserve">Horyu-2 (JG6YBW) </w:t>
      </w:r>
      <w:r w:rsidR="00584D57">
        <w:rPr>
          <w:rFonts w:eastAsia="ＭＳ 明朝"/>
          <w:lang w:eastAsia="ja-JP"/>
        </w:rPr>
        <w:t xml:space="preserve">launched in May 2012 </w:t>
      </w:r>
      <w:r w:rsidR="00F76E98">
        <w:rPr>
          <w:rFonts w:eastAsia="ＭＳ 明朝" w:hint="eastAsia"/>
          <w:lang w:eastAsia="ja-JP"/>
        </w:rPr>
        <w:t xml:space="preserve">is an </w:t>
      </w:r>
      <w:r w:rsidR="00E1333C">
        <w:rPr>
          <w:rFonts w:eastAsia="ＭＳ 明朝"/>
          <w:lang w:eastAsia="ja-JP"/>
        </w:rPr>
        <w:t>amateur</w:t>
      </w:r>
      <w:r w:rsidR="00F76E98">
        <w:rPr>
          <w:rFonts w:eastAsia="ＭＳ 明朝" w:hint="eastAsia"/>
          <w:lang w:eastAsia="ja-JP"/>
        </w:rPr>
        <w:t xml:space="preserve"> satellite with its beacon in 430 MHz </w:t>
      </w:r>
      <w:r w:rsidR="00F76E98">
        <w:rPr>
          <w:rFonts w:eastAsia="ＭＳ 明朝"/>
          <w:lang w:eastAsia="ja-JP"/>
        </w:rPr>
        <w:t>amateur</w:t>
      </w:r>
      <w:r w:rsidR="00F76E98">
        <w:rPr>
          <w:rFonts w:eastAsia="ＭＳ 明朝" w:hint="eastAsia"/>
          <w:lang w:eastAsia="ja-JP"/>
        </w:rPr>
        <w:t xml:space="preserve"> band currently in operation</w:t>
      </w:r>
      <w:r w:rsidR="00905A4E" w:rsidRPr="00ED2345">
        <w:t>.</w:t>
      </w: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4" w:name="_Toc241649020"/>
      <w:r w:rsidRPr="00ED2345">
        <w:t>Repeaters</w:t>
      </w:r>
      <w:bookmarkEnd w:id="14"/>
    </w:p>
    <w:p w:rsidR="00905A4E" w:rsidRDefault="00905A4E" w:rsidP="00905A4E">
      <w:pPr>
        <w:ind w:leftChars="200" w:left="480"/>
        <w:rPr>
          <w:rFonts w:eastAsia="ｽｲｽ"/>
          <w:lang w:eastAsia="ja-JP"/>
        </w:rPr>
      </w:pPr>
      <w:r w:rsidRPr="00ED2345">
        <w:rPr>
          <w:rFonts w:eastAsia="ｽｲｽ"/>
        </w:rPr>
        <w:t xml:space="preserve">Over </w:t>
      </w:r>
      <w:r w:rsidRPr="005A6800">
        <w:rPr>
          <w:rFonts w:eastAsia="ｽｲｽ"/>
        </w:rPr>
        <w:t>1,</w:t>
      </w:r>
      <w:r w:rsidR="005A6800" w:rsidRPr="005A6800">
        <w:rPr>
          <w:rFonts w:eastAsia="ｽｲｽ"/>
        </w:rPr>
        <w:t>2</w:t>
      </w:r>
      <w:r w:rsidRPr="005A6800">
        <w:rPr>
          <w:rFonts w:eastAsia="ｽｲｽ"/>
        </w:rPr>
        <w:t>00</w:t>
      </w:r>
      <w:r w:rsidRPr="00ED2345">
        <w:rPr>
          <w:rFonts w:eastAsia="ｽｲｽ"/>
        </w:rPr>
        <w:t xml:space="preserve"> repeaters for amateur radio communication have been installed on mountaintops or top of buildings all over Japan. No private repeater licenses are issued in </w:t>
      </w:r>
      <w:smartTag w:uri="urn:schemas-microsoft-com:office:smarttags" w:element="country-region">
        <w:smartTag w:uri="urn:schemas-microsoft-com:office:smarttags" w:element="place">
          <w:r w:rsidRPr="00ED2345">
            <w:rPr>
              <w:rFonts w:eastAsia="ｽｲｽ"/>
            </w:rPr>
            <w:t>Japan</w:t>
          </w:r>
        </w:smartTag>
      </w:smartTag>
      <w:r w:rsidRPr="00ED2345">
        <w:rPr>
          <w:rFonts w:eastAsia="ｽｲｽ"/>
        </w:rPr>
        <w:t>. JARL obtains (and renews) all repeaters licenses and consigns management to the Repeater Control Group admitted by JARL.</w:t>
      </w:r>
    </w:p>
    <w:p w:rsidR="009664BC" w:rsidRPr="00ED2345" w:rsidRDefault="009664BC" w:rsidP="00905A4E">
      <w:pPr>
        <w:ind w:leftChars="200" w:left="480"/>
        <w:rPr>
          <w:rFonts w:eastAsia="ｽｲｽ"/>
          <w:lang w:eastAsia="ja-JP"/>
        </w:rPr>
      </w:pPr>
    </w:p>
    <w:p w:rsidR="00905A4E" w:rsidRPr="00ED2345" w:rsidRDefault="00905A4E" w:rsidP="00905A4E">
      <w:pPr>
        <w:ind w:leftChars="200" w:left="480"/>
        <w:rPr>
          <w:rFonts w:eastAsia="ｽｲｽ"/>
        </w:rPr>
      </w:pPr>
      <w:r w:rsidRPr="00ED2345">
        <w:rPr>
          <w:rFonts w:eastAsia="ｽｲｽ"/>
        </w:rPr>
        <w:t xml:space="preserve">The numbers of repeaters in </w:t>
      </w:r>
      <w:smartTag w:uri="urn:schemas-microsoft-com:office:smarttags" w:element="country-region">
        <w:smartTag w:uri="urn:schemas-microsoft-com:office:smarttags" w:element="place">
          <w:r w:rsidRPr="00ED2345">
            <w:rPr>
              <w:rFonts w:eastAsia="ｽｲｽ"/>
            </w:rPr>
            <w:t>Japan</w:t>
          </w:r>
        </w:smartTag>
      </w:smartTag>
      <w:r w:rsidRPr="00ED2345">
        <w:rPr>
          <w:rFonts w:eastAsia="ｽｲｽ"/>
        </w:rPr>
        <w:t xml:space="preserve"> at the end of March each year are:</w:t>
      </w:r>
    </w:p>
    <w:p w:rsidR="00905A4E" w:rsidRPr="00ED2345" w:rsidRDefault="00905A4E" w:rsidP="00905A4E">
      <w:pPr>
        <w:rPr>
          <w:rFonts w:eastAsia="ｽｲｽ"/>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3"/>
        <w:gridCol w:w="959"/>
        <w:gridCol w:w="1200"/>
        <w:gridCol w:w="1320"/>
        <w:gridCol w:w="1320"/>
        <w:gridCol w:w="1320"/>
        <w:gridCol w:w="1173"/>
        <w:gridCol w:w="829"/>
      </w:tblGrid>
      <w:tr w:rsidR="00905A4E" w:rsidRPr="00ED2345" w:rsidTr="00F2267D">
        <w:trPr>
          <w:jc w:val="center"/>
        </w:trPr>
        <w:tc>
          <w:tcPr>
            <w:tcW w:w="733" w:type="dxa"/>
            <w:tcBorders>
              <w:top w:val="nil"/>
              <w:left w:val="nil"/>
            </w:tcBorders>
          </w:tcPr>
          <w:p w:rsidR="00905A4E" w:rsidRPr="00ED2345" w:rsidRDefault="00905A4E" w:rsidP="00F2267D">
            <w:pPr>
              <w:jc w:val="center"/>
              <w:rPr>
                <w:rFonts w:eastAsia="ｽｲｽ"/>
              </w:rPr>
            </w:pPr>
          </w:p>
        </w:tc>
        <w:tc>
          <w:tcPr>
            <w:tcW w:w="959" w:type="dxa"/>
          </w:tcPr>
          <w:p w:rsidR="00905A4E" w:rsidRPr="00ED2345" w:rsidRDefault="00905A4E" w:rsidP="00F2267D">
            <w:pPr>
              <w:jc w:val="center"/>
              <w:rPr>
                <w:rFonts w:eastAsia="ｽｲｽ"/>
              </w:rPr>
            </w:pPr>
            <w:r w:rsidRPr="00ED2345">
              <w:rPr>
                <w:rFonts w:eastAsia="ｽｲｽ"/>
              </w:rPr>
              <w:t>28MHz</w:t>
            </w:r>
          </w:p>
        </w:tc>
        <w:tc>
          <w:tcPr>
            <w:tcW w:w="1200" w:type="dxa"/>
          </w:tcPr>
          <w:p w:rsidR="00905A4E" w:rsidRPr="00ED2345" w:rsidRDefault="00905A4E" w:rsidP="00F2267D">
            <w:pPr>
              <w:jc w:val="center"/>
              <w:rPr>
                <w:rFonts w:eastAsia="ｽｲｽ"/>
              </w:rPr>
            </w:pPr>
            <w:r w:rsidRPr="00ED2345">
              <w:rPr>
                <w:rFonts w:eastAsia="ｽｲｽ"/>
              </w:rPr>
              <w:t>430MHz</w:t>
            </w:r>
          </w:p>
        </w:tc>
        <w:tc>
          <w:tcPr>
            <w:tcW w:w="1320" w:type="dxa"/>
          </w:tcPr>
          <w:p w:rsidR="00905A4E" w:rsidRPr="00ED2345" w:rsidRDefault="00905A4E" w:rsidP="00F2267D">
            <w:pPr>
              <w:jc w:val="center"/>
              <w:rPr>
                <w:rFonts w:eastAsia="ｽｲｽ"/>
              </w:rPr>
            </w:pPr>
            <w:r w:rsidRPr="00ED2345">
              <w:rPr>
                <w:rFonts w:eastAsia="ｽｲｽ"/>
              </w:rPr>
              <w:t>1200MHz</w:t>
            </w:r>
          </w:p>
        </w:tc>
        <w:tc>
          <w:tcPr>
            <w:tcW w:w="1320" w:type="dxa"/>
          </w:tcPr>
          <w:p w:rsidR="00905A4E" w:rsidRPr="00ED2345" w:rsidRDefault="00905A4E" w:rsidP="00F2267D">
            <w:pPr>
              <w:jc w:val="center"/>
              <w:rPr>
                <w:rFonts w:eastAsia="ｽｲｽ"/>
              </w:rPr>
            </w:pPr>
            <w:r w:rsidRPr="00ED2345">
              <w:rPr>
                <w:rFonts w:eastAsia="ｽｲｽ"/>
              </w:rPr>
              <w:t>2400MHz</w:t>
            </w:r>
          </w:p>
        </w:tc>
        <w:tc>
          <w:tcPr>
            <w:tcW w:w="1320" w:type="dxa"/>
          </w:tcPr>
          <w:p w:rsidR="00905A4E" w:rsidRPr="00ED2345" w:rsidRDefault="00905A4E" w:rsidP="00F2267D">
            <w:pPr>
              <w:jc w:val="center"/>
              <w:rPr>
                <w:rFonts w:eastAsia="ｽｲｽ"/>
              </w:rPr>
            </w:pPr>
            <w:r w:rsidRPr="00ED2345">
              <w:rPr>
                <w:rFonts w:eastAsia="ｽｲｽ"/>
              </w:rPr>
              <w:t>5600MHz</w:t>
            </w:r>
          </w:p>
        </w:tc>
        <w:tc>
          <w:tcPr>
            <w:tcW w:w="1173" w:type="dxa"/>
          </w:tcPr>
          <w:p w:rsidR="00905A4E" w:rsidRPr="00ED2345" w:rsidRDefault="00905A4E" w:rsidP="00F2267D">
            <w:pPr>
              <w:jc w:val="center"/>
              <w:rPr>
                <w:rFonts w:eastAsia="ｽｲｽ"/>
              </w:rPr>
            </w:pPr>
            <w:r w:rsidRPr="00ED2345">
              <w:rPr>
                <w:rFonts w:eastAsia="ｽｲｽ"/>
              </w:rPr>
              <w:t>10.1GHz</w:t>
            </w:r>
          </w:p>
        </w:tc>
        <w:tc>
          <w:tcPr>
            <w:tcW w:w="829" w:type="dxa"/>
          </w:tcPr>
          <w:p w:rsidR="00905A4E" w:rsidRPr="00ED2345" w:rsidRDefault="00905A4E" w:rsidP="00F2267D">
            <w:pPr>
              <w:jc w:val="center"/>
              <w:rPr>
                <w:rFonts w:eastAsia="ｽｲｽ"/>
              </w:rPr>
            </w:pPr>
            <w:r w:rsidRPr="00ED2345">
              <w:rPr>
                <w:rFonts w:eastAsia="ｽｲｽ"/>
              </w:rPr>
              <w:t>Total</w:t>
            </w:r>
          </w:p>
        </w:tc>
      </w:tr>
      <w:tr w:rsidR="00905A4E" w:rsidRPr="00ED2345" w:rsidTr="00F2267D">
        <w:trPr>
          <w:jc w:val="center"/>
        </w:trPr>
        <w:tc>
          <w:tcPr>
            <w:tcW w:w="733" w:type="dxa"/>
          </w:tcPr>
          <w:p w:rsidR="00905A4E" w:rsidRPr="00ED2345" w:rsidRDefault="00905A4E" w:rsidP="00EC296B">
            <w:pPr>
              <w:jc w:val="center"/>
              <w:rPr>
                <w:rFonts w:eastAsia="ｽｲｽ"/>
              </w:rPr>
            </w:pPr>
            <w:r w:rsidRPr="00ED2345">
              <w:rPr>
                <w:rFonts w:eastAsia="ｽｲｽ"/>
              </w:rPr>
              <w:t>20</w:t>
            </w:r>
            <w:r w:rsidR="00BF3801">
              <w:rPr>
                <w:rFonts w:eastAsia="ｽｲｽ" w:hint="eastAsia"/>
                <w:lang w:eastAsia="ja-JP"/>
              </w:rPr>
              <w:t>1</w:t>
            </w:r>
            <w:r w:rsidR="00584D57">
              <w:rPr>
                <w:rFonts w:eastAsia="ｽｲｽ"/>
              </w:rPr>
              <w:t>6</w:t>
            </w:r>
          </w:p>
        </w:tc>
        <w:tc>
          <w:tcPr>
            <w:tcW w:w="959" w:type="dxa"/>
          </w:tcPr>
          <w:p w:rsidR="00905A4E" w:rsidRPr="005A6800" w:rsidRDefault="00F42FF4" w:rsidP="00F2267D">
            <w:pPr>
              <w:jc w:val="center"/>
              <w:rPr>
                <w:rFonts w:eastAsia="ｽｲｽ"/>
                <w:lang w:eastAsia="ja-JP"/>
              </w:rPr>
            </w:pPr>
            <w:r w:rsidRPr="005A6800">
              <w:rPr>
                <w:rFonts w:eastAsia="ｽｲｽ"/>
                <w:lang w:eastAsia="ja-JP"/>
              </w:rPr>
              <w:t>1</w:t>
            </w:r>
          </w:p>
        </w:tc>
        <w:tc>
          <w:tcPr>
            <w:tcW w:w="1200" w:type="dxa"/>
          </w:tcPr>
          <w:p w:rsidR="00905A4E" w:rsidRPr="005A6800" w:rsidRDefault="00F42FF4" w:rsidP="005A6800">
            <w:pPr>
              <w:jc w:val="center"/>
              <w:rPr>
                <w:rFonts w:eastAsia="ｽｲｽ"/>
                <w:lang w:eastAsia="ja-JP"/>
              </w:rPr>
            </w:pPr>
            <w:r w:rsidRPr="005A6800">
              <w:rPr>
                <w:rFonts w:eastAsia="ｽｲｽ"/>
                <w:lang w:eastAsia="ja-JP"/>
              </w:rPr>
              <w:t>7</w:t>
            </w:r>
            <w:r w:rsidR="005A6800" w:rsidRPr="005A6800">
              <w:rPr>
                <w:rFonts w:eastAsia="ｽｲｽ"/>
                <w:lang w:eastAsia="ja-JP"/>
              </w:rPr>
              <w:t>00</w:t>
            </w:r>
          </w:p>
        </w:tc>
        <w:tc>
          <w:tcPr>
            <w:tcW w:w="1320" w:type="dxa"/>
          </w:tcPr>
          <w:p w:rsidR="00905A4E" w:rsidRPr="005A6800" w:rsidRDefault="005A6800" w:rsidP="00BF3801">
            <w:pPr>
              <w:jc w:val="center"/>
              <w:rPr>
                <w:rFonts w:eastAsia="ｽｲｽ"/>
                <w:lang w:eastAsia="ja-JP"/>
              </w:rPr>
            </w:pPr>
            <w:r w:rsidRPr="005A6800">
              <w:rPr>
                <w:rFonts w:eastAsia="ｽｲｽ"/>
                <w:lang w:eastAsia="ja-JP"/>
              </w:rPr>
              <w:t>5</w:t>
            </w:r>
            <w:r w:rsidR="00F42FF4" w:rsidRPr="005A6800">
              <w:rPr>
                <w:rFonts w:eastAsia="ｽｲｽ"/>
                <w:lang w:eastAsia="ja-JP"/>
              </w:rPr>
              <w:t>3</w:t>
            </w:r>
            <w:r w:rsidRPr="005A6800">
              <w:rPr>
                <w:rFonts w:eastAsia="ｽｲｽ"/>
                <w:lang w:eastAsia="ja-JP"/>
              </w:rPr>
              <w:t>5</w:t>
            </w:r>
          </w:p>
        </w:tc>
        <w:tc>
          <w:tcPr>
            <w:tcW w:w="1320" w:type="dxa"/>
          </w:tcPr>
          <w:p w:rsidR="00905A4E" w:rsidRPr="005A6800" w:rsidRDefault="00F42FF4" w:rsidP="00BF3801">
            <w:pPr>
              <w:jc w:val="center"/>
              <w:rPr>
                <w:rFonts w:eastAsia="ｽｲｽ"/>
                <w:lang w:eastAsia="ja-JP"/>
              </w:rPr>
            </w:pPr>
            <w:r w:rsidRPr="005A6800">
              <w:rPr>
                <w:rFonts w:eastAsia="ｽｲｽ"/>
                <w:lang w:eastAsia="ja-JP"/>
              </w:rPr>
              <w:t>8</w:t>
            </w:r>
            <w:r w:rsidR="005A6800" w:rsidRPr="005A6800">
              <w:rPr>
                <w:rFonts w:eastAsia="ｽｲｽ"/>
                <w:lang w:eastAsia="ja-JP"/>
              </w:rPr>
              <w:t>1</w:t>
            </w:r>
          </w:p>
        </w:tc>
        <w:tc>
          <w:tcPr>
            <w:tcW w:w="1320" w:type="dxa"/>
          </w:tcPr>
          <w:p w:rsidR="00905A4E" w:rsidRPr="005A6800" w:rsidRDefault="005A6800" w:rsidP="00F2267D">
            <w:pPr>
              <w:jc w:val="center"/>
              <w:rPr>
                <w:rFonts w:eastAsia="ｽｲｽ"/>
                <w:lang w:eastAsia="ja-JP"/>
              </w:rPr>
            </w:pPr>
            <w:r w:rsidRPr="005A6800">
              <w:rPr>
                <w:rFonts w:eastAsia="ｽｲｽ"/>
                <w:lang w:eastAsia="ja-JP"/>
              </w:rPr>
              <w:t>6</w:t>
            </w:r>
          </w:p>
        </w:tc>
        <w:tc>
          <w:tcPr>
            <w:tcW w:w="1173" w:type="dxa"/>
          </w:tcPr>
          <w:p w:rsidR="00905A4E" w:rsidRPr="005A6800" w:rsidRDefault="00F42FF4" w:rsidP="00F2267D">
            <w:pPr>
              <w:jc w:val="center"/>
              <w:rPr>
                <w:rFonts w:eastAsia="ｽｲｽ"/>
              </w:rPr>
            </w:pPr>
            <w:r w:rsidRPr="005A6800">
              <w:rPr>
                <w:rFonts w:eastAsia="ｽｲｽ"/>
              </w:rPr>
              <w:t>5</w:t>
            </w:r>
          </w:p>
        </w:tc>
        <w:tc>
          <w:tcPr>
            <w:tcW w:w="829" w:type="dxa"/>
          </w:tcPr>
          <w:p w:rsidR="00905A4E" w:rsidRPr="005A6800" w:rsidRDefault="00F42FF4" w:rsidP="005A6800">
            <w:pPr>
              <w:jc w:val="center"/>
              <w:rPr>
                <w:rFonts w:eastAsia="ｽｲｽ"/>
                <w:lang w:eastAsia="ja-JP"/>
              </w:rPr>
            </w:pPr>
            <w:r w:rsidRPr="005A6800">
              <w:rPr>
                <w:rFonts w:eastAsia="ｽｲｽ"/>
                <w:lang w:eastAsia="ja-JP"/>
              </w:rPr>
              <w:t>1,</w:t>
            </w:r>
            <w:r w:rsidR="005A6800" w:rsidRPr="005A6800">
              <w:rPr>
                <w:rFonts w:eastAsia="ｽｲｽ"/>
                <w:lang w:eastAsia="ja-JP"/>
              </w:rPr>
              <w:t>3</w:t>
            </w:r>
            <w:r w:rsidRPr="005A6800">
              <w:rPr>
                <w:rFonts w:eastAsia="ｽｲｽ"/>
                <w:lang w:eastAsia="ja-JP"/>
              </w:rPr>
              <w:t>2</w:t>
            </w:r>
            <w:r w:rsidR="005A6800" w:rsidRPr="005A6800">
              <w:rPr>
                <w:rFonts w:eastAsia="ｽｲｽ"/>
                <w:lang w:eastAsia="ja-JP"/>
              </w:rPr>
              <w:t>8</w:t>
            </w:r>
          </w:p>
        </w:tc>
      </w:tr>
      <w:tr w:rsidR="00905A4E" w:rsidRPr="00ED2345" w:rsidTr="00F2267D">
        <w:trPr>
          <w:jc w:val="center"/>
        </w:trPr>
        <w:tc>
          <w:tcPr>
            <w:tcW w:w="733" w:type="dxa"/>
          </w:tcPr>
          <w:p w:rsidR="00905A4E" w:rsidRPr="00ED2345" w:rsidRDefault="00BF3801" w:rsidP="00EC296B">
            <w:pPr>
              <w:jc w:val="center"/>
              <w:rPr>
                <w:rFonts w:eastAsia="ｽｲｽ"/>
                <w:lang w:eastAsia="ja-JP"/>
              </w:rPr>
            </w:pPr>
            <w:r>
              <w:rPr>
                <w:rFonts w:eastAsia="ｽｲｽ"/>
              </w:rPr>
              <w:t>20</w:t>
            </w:r>
            <w:r>
              <w:rPr>
                <w:rFonts w:eastAsia="ｽｲｽ" w:hint="eastAsia"/>
                <w:lang w:eastAsia="ja-JP"/>
              </w:rPr>
              <w:t>1</w:t>
            </w:r>
            <w:r w:rsidR="00584D57">
              <w:rPr>
                <w:rFonts w:eastAsia="ｽｲｽ"/>
                <w:lang w:eastAsia="ja-JP"/>
              </w:rPr>
              <w:t>7</w:t>
            </w:r>
          </w:p>
        </w:tc>
        <w:tc>
          <w:tcPr>
            <w:tcW w:w="959" w:type="dxa"/>
          </w:tcPr>
          <w:p w:rsidR="00905A4E" w:rsidRPr="005A6800" w:rsidRDefault="00E83624" w:rsidP="00F2267D">
            <w:pPr>
              <w:jc w:val="center"/>
              <w:rPr>
                <w:rFonts w:eastAsia="ｽｲｽ"/>
                <w:lang w:eastAsia="ja-JP"/>
              </w:rPr>
            </w:pPr>
            <w:r w:rsidRPr="005A6800">
              <w:rPr>
                <w:rFonts w:eastAsia="ｽｲｽ"/>
                <w:lang w:eastAsia="ja-JP"/>
              </w:rPr>
              <w:t>1</w:t>
            </w:r>
          </w:p>
        </w:tc>
        <w:tc>
          <w:tcPr>
            <w:tcW w:w="1200" w:type="dxa"/>
          </w:tcPr>
          <w:p w:rsidR="00905A4E" w:rsidRPr="005A6800" w:rsidRDefault="005A6800" w:rsidP="00BF3801">
            <w:pPr>
              <w:jc w:val="center"/>
              <w:rPr>
                <w:rFonts w:eastAsia="ｽｲｽ"/>
                <w:lang w:eastAsia="ja-JP"/>
              </w:rPr>
            </w:pPr>
            <w:r w:rsidRPr="005A6800">
              <w:rPr>
                <w:rFonts w:eastAsia="ｽｲｽ"/>
                <w:lang w:eastAsia="ja-JP"/>
              </w:rPr>
              <w:t>707</w:t>
            </w:r>
          </w:p>
        </w:tc>
        <w:tc>
          <w:tcPr>
            <w:tcW w:w="1320" w:type="dxa"/>
          </w:tcPr>
          <w:p w:rsidR="00905A4E" w:rsidRPr="005A6800" w:rsidRDefault="00E83624" w:rsidP="005A6800">
            <w:pPr>
              <w:jc w:val="center"/>
              <w:rPr>
                <w:rFonts w:eastAsia="ｽｲｽ"/>
              </w:rPr>
            </w:pPr>
            <w:r w:rsidRPr="005A6800">
              <w:rPr>
                <w:rFonts w:eastAsia="ｽｲｽ"/>
              </w:rPr>
              <w:t>5</w:t>
            </w:r>
            <w:r w:rsidR="005A6800" w:rsidRPr="005A6800">
              <w:rPr>
                <w:rFonts w:eastAsia="ｽｲｽ"/>
              </w:rPr>
              <w:t>21</w:t>
            </w:r>
          </w:p>
        </w:tc>
        <w:tc>
          <w:tcPr>
            <w:tcW w:w="1320" w:type="dxa"/>
          </w:tcPr>
          <w:p w:rsidR="00905A4E" w:rsidRPr="005A6800" w:rsidRDefault="005A6800" w:rsidP="00BF3801">
            <w:pPr>
              <w:jc w:val="center"/>
              <w:rPr>
                <w:rFonts w:eastAsia="ｽｲｽ"/>
                <w:lang w:eastAsia="ja-JP"/>
              </w:rPr>
            </w:pPr>
            <w:r w:rsidRPr="005A6800">
              <w:rPr>
                <w:rFonts w:eastAsia="ｽｲｽ"/>
                <w:lang w:eastAsia="ja-JP"/>
              </w:rPr>
              <w:t>79</w:t>
            </w:r>
          </w:p>
        </w:tc>
        <w:tc>
          <w:tcPr>
            <w:tcW w:w="1320" w:type="dxa"/>
          </w:tcPr>
          <w:p w:rsidR="00905A4E" w:rsidRPr="005A6800" w:rsidRDefault="00E83624" w:rsidP="00F2267D">
            <w:pPr>
              <w:jc w:val="center"/>
              <w:rPr>
                <w:rFonts w:eastAsia="ｽｲｽ"/>
                <w:lang w:eastAsia="ja-JP"/>
              </w:rPr>
            </w:pPr>
            <w:r w:rsidRPr="005A6800">
              <w:rPr>
                <w:rFonts w:eastAsia="ｽｲｽ"/>
                <w:lang w:eastAsia="ja-JP"/>
              </w:rPr>
              <w:t>6</w:t>
            </w:r>
          </w:p>
        </w:tc>
        <w:tc>
          <w:tcPr>
            <w:tcW w:w="1173" w:type="dxa"/>
          </w:tcPr>
          <w:p w:rsidR="00905A4E" w:rsidRPr="005A6800" w:rsidRDefault="00E83624" w:rsidP="00F2267D">
            <w:pPr>
              <w:jc w:val="center"/>
              <w:rPr>
                <w:rFonts w:eastAsia="ｽｲｽ"/>
              </w:rPr>
            </w:pPr>
            <w:r w:rsidRPr="005A6800">
              <w:rPr>
                <w:rFonts w:eastAsia="ｽｲｽ"/>
              </w:rPr>
              <w:t>5</w:t>
            </w:r>
          </w:p>
        </w:tc>
        <w:tc>
          <w:tcPr>
            <w:tcW w:w="829" w:type="dxa"/>
          </w:tcPr>
          <w:p w:rsidR="00905A4E" w:rsidRPr="005A6800" w:rsidRDefault="005A6800" w:rsidP="00BF3801">
            <w:pPr>
              <w:jc w:val="center"/>
              <w:rPr>
                <w:rFonts w:eastAsia="ｽｲｽ"/>
                <w:lang w:eastAsia="ja-JP"/>
              </w:rPr>
            </w:pPr>
            <w:r w:rsidRPr="005A6800">
              <w:rPr>
                <w:rFonts w:eastAsia="ｽｲｽ"/>
                <w:lang w:eastAsia="ja-JP"/>
              </w:rPr>
              <w:t>1,319</w:t>
            </w:r>
          </w:p>
        </w:tc>
      </w:tr>
      <w:tr w:rsidR="00905A4E" w:rsidRPr="00ED2345" w:rsidTr="00F2267D">
        <w:trPr>
          <w:jc w:val="center"/>
        </w:trPr>
        <w:tc>
          <w:tcPr>
            <w:tcW w:w="733" w:type="dxa"/>
          </w:tcPr>
          <w:p w:rsidR="00905A4E" w:rsidRPr="00ED2345" w:rsidRDefault="00BF3801" w:rsidP="00EC296B">
            <w:pPr>
              <w:rPr>
                <w:rFonts w:eastAsia="ｽｲｽ"/>
                <w:lang w:eastAsia="ja-JP"/>
              </w:rPr>
            </w:pPr>
            <w:r>
              <w:rPr>
                <w:rFonts w:eastAsia="ｽｲｽ"/>
              </w:rPr>
              <w:t>20</w:t>
            </w:r>
            <w:r>
              <w:rPr>
                <w:rFonts w:eastAsia="ｽｲｽ" w:hint="eastAsia"/>
                <w:lang w:eastAsia="ja-JP"/>
              </w:rPr>
              <w:t>1</w:t>
            </w:r>
            <w:r w:rsidR="00584D57">
              <w:rPr>
                <w:rFonts w:eastAsia="ｽｲｽ"/>
                <w:lang w:eastAsia="ja-JP"/>
              </w:rPr>
              <w:t>8</w:t>
            </w:r>
          </w:p>
        </w:tc>
        <w:tc>
          <w:tcPr>
            <w:tcW w:w="959" w:type="dxa"/>
          </w:tcPr>
          <w:p w:rsidR="00905A4E" w:rsidRPr="005A6800" w:rsidRDefault="00E83624" w:rsidP="00F2267D">
            <w:pPr>
              <w:jc w:val="center"/>
              <w:rPr>
                <w:rFonts w:eastAsia="ｽｲｽ"/>
              </w:rPr>
            </w:pPr>
            <w:r w:rsidRPr="005A6800">
              <w:rPr>
                <w:rFonts w:eastAsia="ｽｲｽ"/>
              </w:rPr>
              <w:t>1</w:t>
            </w:r>
          </w:p>
        </w:tc>
        <w:tc>
          <w:tcPr>
            <w:tcW w:w="1200" w:type="dxa"/>
          </w:tcPr>
          <w:p w:rsidR="00905A4E" w:rsidRPr="005A6800" w:rsidRDefault="005A6800" w:rsidP="00F2267D">
            <w:pPr>
              <w:jc w:val="center"/>
              <w:rPr>
                <w:rFonts w:eastAsia="ｽｲｽ"/>
                <w:lang w:eastAsia="ja-JP"/>
              </w:rPr>
            </w:pPr>
            <w:r w:rsidRPr="005A6800">
              <w:rPr>
                <w:rFonts w:eastAsia="ｽｲｽ"/>
                <w:lang w:eastAsia="ja-JP"/>
              </w:rPr>
              <w:t>7</w:t>
            </w:r>
            <w:r w:rsidR="00E83624" w:rsidRPr="005A6800">
              <w:rPr>
                <w:rFonts w:eastAsia="ｽｲｽ"/>
                <w:lang w:eastAsia="ja-JP"/>
              </w:rPr>
              <w:t>2</w:t>
            </w:r>
            <w:r w:rsidRPr="005A6800">
              <w:rPr>
                <w:rFonts w:eastAsia="ｽｲｽ"/>
                <w:lang w:eastAsia="ja-JP"/>
              </w:rPr>
              <w:t>4</w:t>
            </w:r>
          </w:p>
        </w:tc>
        <w:tc>
          <w:tcPr>
            <w:tcW w:w="1320" w:type="dxa"/>
          </w:tcPr>
          <w:p w:rsidR="00905A4E" w:rsidRPr="005A6800" w:rsidRDefault="00E83624" w:rsidP="00F2267D">
            <w:pPr>
              <w:jc w:val="center"/>
              <w:rPr>
                <w:rFonts w:eastAsia="ｽｲｽ"/>
                <w:lang w:eastAsia="ja-JP"/>
              </w:rPr>
            </w:pPr>
            <w:r w:rsidRPr="005A6800">
              <w:rPr>
                <w:rFonts w:eastAsia="ｽｲｽ"/>
                <w:lang w:eastAsia="ja-JP"/>
              </w:rPr>
              <w:t>4</w:t>
            </w:r>
            <w:r w:rsidR="005A6800" w:rsidRPr="005A6800">
              <w:rPr>
                <w:rFonts w:eastAsia="ｽｲｽ"/>
                <w:lang w:eastAsia="ja-JP"/>
              </w:rPr>
              <w:t>22</w:t>
            </w:r>
          </w:p>
        </w:tc>
        <w:tc>
          <w:tcPr>
            <w:tcW w:w="1320" w:type="dxa"/>
          </w:tcPr>
          <w:p w:rsidR="00905A4E" w:rsidRPr="005A6800" w:rsidRDefault="005A6800" w:rsidP="00F2267D">
            <w:pPr>
              <w:jc w:val="center"/>
              <w:rPr>
                <w:rFonts w:eastAsia="ｽｲｽ"/>
              </w:rPr>
            </w:pPr>
            <w:r w:rsidRPr="005A6800">
              <w:rPr>
                <w:rFonts w:eastAsia="ｽｲｽ"/>
              </w:rPr>
              <w:t>56</w:t>
            </w:r>
          </w:p>
        </w:tc>
        <w:tc>
          <w:tcPr>
            <w:tcW w:w="1320" w:type="dxa"/>
          </w:tcPr>
          <w:p w:rsidR="00905A4E" w:rsidRPr="005A6800" w:rsidRDefault="005A6800" w:rsidP="00F2267D">
            <w:pPr>
              <w:jc w:val="center"/>
              <w:rPr>
                <w:rFonts w:eastAsia="ｽｲｽ"/>
                <w:lang w:eastAsia="ja-JP"/>
              </w:rPr>
            </w:pPr>
            <w:r w:rsidRPr="005A6800">
              <w:rPr>
                <w:rFonts w:eastAsia="ｽｲｽ"/>
                <w:lang w:eastAsia="ja-JP"/>
              </w:rPr>
              <w:t>5</w:t>
            </w:r>
          </w:p>
        </w:tc>
        <w:tc>
          <w:tcPr>
            <w:tcW w:w="1173" w:type="dxa"/>
          </w:tcPr>
          <w:p w:rsidR="00905A4E" w:rsidRPr="005A6800" w:rsidRDefault="005A6800" w:rsidP="00F2267D">
            <w:pPr>
              <w:jc w:val="center"/>
              <w:rPr>
                <w:rFonts w:eastAsia="ｽｲｽ"/>
              </w:rPr>
            </w:pPr>
            <w:r w:rsidRPr="005A6800">
              <w:rPr>
                <w:rFonts w:eastAsia="ｽｲｽ"/>
              </w:rPr>
              <w:t>4</w:t>
            </w:r>
          </w:p>
        </w:tc>
        <w:tc>
          <w:tcPr>
            <w:tcW w:w="829" w:type="dxa"/>
          </w:tcPr>
          <w:p w:rsidR="00905A4E" w:rsidRPr="005A6800" w:rsidRDefault="005A6800" w:rsidP="00BF3801">
            <w:pPr>
              <w:jc w:val="center"/>
              <w:rPr>
                <w:rFonts w:eastAsia="ｽｲｽ"/>
                <w:lang w:eastAsia="ja-JP"/>
              </w:rPr>
            </w:pPr>
            <w:r w:rsidRPr="005A6800">
              <w:rPr>
                <w:rFonts w:eastAsia="ｽｲｽ"/>
                <w:lang w:eastAsia="ja-JP"/>
              </w:rPr>
              <w:t>1,212</w:t>
            </w:r>
          </w:p>
        </w:tc>
      </w:tr>
    </w:tbl>
    <w:p w:rsidR="00905A4E" w:rsidRPr="00ED2345" w:rsidRDefault="00905A4E" w:rsidP="00905A4E">
      <w:pPr>
        <w:rPr>
          <w:rFonts w:eastAsia="ｽｲｽ"/>
        </w:rPr>
      </w:pPr>
      <w:r w:rsidRPr="00ED2345">
        <w:rPr>
          <w:rFonts w:eastAsia="ｽｲｽ"/>
        </w:rPr>
        <w:tab/>
        <w:t>(The numbers include D-STAR repeaters on 430 MHz and 1200 MHz bands.)</w:t>
      </w: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5" w:name="_Toc241649021"/>
      <w:r w:rsidRPr="00ED2345">
        <w:lastRenderedPageBreak/>
        <w:t>Amateur Radio Direction Finding (ARDF)</w:t>
      </w:r>
      <w:bookmarkEnd w:id="15"/>
    </w:p>
    <w:p w:rsidR="00905A4E" w:rsidRPr="00BF3801" w:rsidRDefault="00905A4E" w:rsidP="00905A4E">
      <w:pPr>
        <w:ind w:leftChars="200" w:left="480"/>
        <w:rPr>
          <w:rFonts w:eastAsia="ＭＳ 明朝"/>
          <w:lang w:eastAsia="ja-JP"/>
        </w:rPr>
      </w:pPr>
      <w:r w:rsidRPr="00ED2345">
        <w:rPr>
          <w:rFonts w:eastAsia="ｽｲｽ"/>
        </w:rPr>
        <w:t xml:space="preserve">JARL holds the All Japan ARDF Competition </w:t>
      </w:r>
      <w:r w:rsidR="001459FF">
        <w:rPr>
          <w:rFonts w:eastAsia="ｽｲｽ" w:hint="eastAsia"/>
          <w:lang w:eastAsia="ja-JP"/>
        </w:rPr>
        <w:t xml:space="preserve">(144 MHz) </w:t>
      </w:r>
      <w:r w:rsidR="00856836">
        <w:rPr>
          <w:rFonts w:eastAsia="ｽｲｽ" w:hint="eastAsia"/>
          <w:lang w:eastAsia="ja-JP"/>
        </w:rPr>
        <w:t>and asso</w:t>
      </w:r>
      <w:r w:rsidR="001459FF">
        <w:rPr>
          <w:rFonts w:eastAsia="ｽｲｽ" w:hint="eastAsia"/>
          <w:lang w:eastAsia="ja-JP"/>
        </w:rPr>
        <w:t xml:space="preserve">ciated exhibition (3.5 MHz) </w:t>
      </w:r>
      <w:r w:rsidRPr="00ED2345">
        <w:rPr>
          <w:rFonts w:eastAsia="ｽｲｽ"/>
        </w:rPr>
        <w:t xml:space="preserve">every year in a different prefecture </w:t>
      </w:r>
      <w:r w:rsidRPr="00ED2345">
        <w:t>as shown in the table below.</w:t>
      </w:r>
    </w:p>
    <w:p w:rsidR="009664BC" w:rsidRPr="009664BC" w:rsidRDefault="009664BC" w:rsidP="00905A4E">
      <w:pPr>
        <w:ind w:leftChars="200" w:left="480"/>
        <w:rPr>
          <w:rFonts w:eastAsia="ＭＳ 明朝"/>
          <w:lang w:eastAsia="ja-JP"/>
        </w:rPr>
      </w:pPr>
    </w:p>
    <w:tbl>
      <w:tblPr>
        <w:tblpPr w:leftFromText="142" w:rightFromText="142" w:vertAnchor="text" w:horzAnchor="margin" w:tblpXSpec="center" w:tblpY="1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29"/>
        <w:gridCol w:w="2520"/>
        <w:gridCol w:w="1560"/>
      </w:tblGrid>
      <w:tr w:rsidR="00905A4E" w:rsidRPr="00ED2345" w:rsidTr="00EC296B">
        <w:tc>
          <w:tcPr>
            <w:tcW w:w="1929" w:type="dxa"/>
          </w:tcPr>
          <w:p w:rsidR="00905A4E" w:rsidRPr="00ED2345" w:rsidRDefault="00905A4E" w:rsidP="00F2267D">
            <w:pPr>
              <w:jc w:val="center"/>
            </w:pPr>
            <w:r w:rsidRPr="00ED2345">
              <w:t>Date</w:t>
            </w:r>
          </w:p>
        </w:tc>
        <w:tc>
          <w:tcPr>
            <w:tcW w:w="2520" w:type="dxa"/>
          </w:tcPr>
          <w:p w:rsidR="00905A4E" w:rsidRPr="00ED2345" w:rsidRDefault="00905A4E" w:rsidP="00F2267D">
            <w:pPr>
              <w:jc w:val="center"/>
              <w:rPr>
                <w:rFonts w:eastAsia="ｽｲｽ"/>
              </w:rPr>
            </w:pPr>
            <w:r w:rsidRPr="00ED2345">
              <w:rPr>
                <w:rFonts w:eastAsia="ｽｲｽ"/>
              </w:rPr>
              <w:t>Site</w:t>
            </w:r>
          </w:p>
        </w:tc>
        <w:tc>
          <w:tcPr>
            <w:tcW w:w="1560" w:type="dxa"/>
          </w:tcPr>
          <w:p w:rsidR="00905A4E" w:rsidRPr="00ED2345" w:rsidRDefault="00905A4E" w:rsidP="00F2267D">
            <w:pPr>
              <w:jc w:val="center"/>
              <w:rPr>
                <w:rFonts w:eastAsia="ｽｲｽ"/>
              </w:rPr>
            </w:pPr>
            <w:r w:rsidRPr="00ED2345">
              <w:rPr>
                <w:rFonts w:eastAsia="ｽｲｽ"/>
              </w:rPr>
              <w:t>Participants</w:t>
            </w:r>
          </w:p>
        </w:tc>
      </w:tr>
      <w:tr w:rsidR="00905A4E" w:rsidRPr="00ED2345" w:rsidTr="00EC296B">
        <w:tc>
          <w:tcPr>
            <w:tcW w:w="1929" w:type="dxa"/>
          </w:tcPr>
          <w:p w:rsidR="00905A4E" w:rsidRPr="00236EC3" w:rsidRDefault="00EC296B" w:rsidP="00EC296B">
            <w:pPr>
              <w:jc w:val="right"/>
              <w:rPr>
                <w:rFonts w:eastAsia="ＭＳ 明朝"/>
                <w:lang w:eastAsia="ja-JP"/>
              </w:rPr>
            </w:pPr>
            <w:r w:rsidRPr="00236EC3">
              <w:t>Nov</w:t>
            </w:r>
            <w:r w:rsidR="00905A4E" w:rsidRPr="00236EC3">
              <w:t xml:space="preserve">. </w:t>
            </w:r>
            <w:r w:rsidR="00584D57" w:rsidRPr="00236EC3">
              <w:rPr>
                <w:rFonts w:eastAsia="ＭＳ 明朝"/>
                <w:lang w:eastAsia="ja-JP"/>
              </w:rPr>
              <w:t>1</w:t>
            </w:r>
            <w:r w:rsidRPr="00236EC3">
              <w:rPr>
                <w:rFonts w:eastAsia="ＭＳ 明朝"/>
                <w:lang w:eastAsia="ja-JP"/>
              </w:rPr>
              <w:t>4</w:t>
            </w:r>
            <w:r w:rsidR="00856836" w:rsidRPr="00236EC3">
              <w:rPr>
                <w:rFonts w:eastAsia="ＭＳ 明朝" w:hint="eastAsia"/>
                <w:lang w:eastAsia="ja-JP"/>
              </w:rPr>
              <w:t>-</w:t>
            </w:r>
            <w:r w:rsidR="00584D57" w:rsidRPr="00236EC3">
              <w:rPr>
                <w:rFonts w:eastAsia="ＭＳ 明朝"/>
                <w:lang w:eastAsia="ja-JP"/>
              </w:rPr>
              <w:t>1</w:t>
            </w:r>
            <w:r w:rsidRPr="00236EC3">
              <w:t>5</w:t>
            </w:r>
            <w:r w:rsidR="00905A4E" w:rsidRPr="00236EC3">
              <w:t>, 20</w:t>
            </w:r>
            <w:r w:rsidRPr="00236EC3">
              <w:t>1</w:t>
            </w:r>
            <w:r w:rsidR="00584D57" w:rsidRPr="00236EC3">
              <w:t>5</w:t>
            </w:r>
          </w:p>
        </w:tc>
        <w:tc>
          <w:tcPr>
            <w:tcW w:w="2520" w:type="dxa"/>
          </w:tcPr>
          <w:p w:rsidR="00905A4E" w:rsidRPr="00236EC3" w:rsidRDefault="00236EC3" w:rsidP="00EC296B">
            <w:pPr>
              <w:rPr>
                <w:rFonts w:eastAsia="ｽｲｽ"/>
                <w:lang w:eastAsia="ja-JP"/>
              </w:rPr>
            </w:pPr>
            <w:proofErr w:type="spellStart"/>
            <w:r w:rsidRPr="00236EC3">
              <w:rPr>
                <w:rFonts w:eastAsia="ｽｲｽ"/>
                <w:lang w:eastAsia="ja-JP"/>
              </w:rPr>
              <w:t>Yas</w:t>
            </w:r>
            <w:r w:rsidR="002717F4" w:rsidRPr="00236EC3">
              <w:rPr>
                <w:rFonts w:eastAsia="ｽｲｽ" w:hint="eastAsia"/>
                <w:lang w:eastAsia="ja-JP"/>
              </w:rPr>
              <w:t>u</w:t>
            </w:r>
            <w:proofErr w:type="spellEnd"/>
            <w:r w:rsidR="002717F4" w:rsidRPr="00236EC3">
              <w:rPr>
                <w:rFonts w:eastAsia="ｽｲｽ" w:hint="eastAsia"/>
                <w:lang w:eastAsia="ja-JP"/>
              </w:rPr>
              <w:t xml:space="preserve">, </w:t>
            </w:r>
            <w:r w:rsidRPr="00236EC3">
              <w:rPr>
                <w:rFonts w:eastAsia="ｽｲｽ"/>
                <w:lang w:eastAsia="ja-JP"/>
              </w:rPr>
              <w:t>Shiga</w:t>
            </w:r>
          </w:p>
        </w:tc>
        <w:tc>
          <w:tcPr>
            <w:tcW w:w="1560" w:type="dxa"/>
          </w:tcPr>
          <w:p w:rsidR="00905A4E" w:rsidRPr="00236EC3" w:rsidRDefault="00F42FF4" w:rsidP="00F2267D">
            <w:pPr>
              <w:jc w:val="center"/>
              <w:rPr>
                <w:rFonts w:eastAsia="ｽｲｽ"/>
                <w:lang w:eastAsia="ja-JP"/>
              </w:rPr>
            </w:pPr>
            <w:r w:rsidRPr="00236EC3">
              <w:rPr>
                <w:rFonts w:eastAsia="ｽｲｽ"/>
                <w:lang w:eastAsia="ja-JP"/>
              </w:rPr>
              <w:t>1</w:t>
            </w:r>
            <w:r w:rsidR="00236EC3" w:rsidRPr="00236EC3">
              <w:rPr>
                <w:rFonts w:eastAsia="ｽｲｽ"/>
                <w:lang w:eastAsia="ja-JP"/>
              </w:rPr>
              <w:t>83</w:t>
            </w:r>
          </w:p>
        </w:tc>
      </w:tr>
      <w:tr w:rsidR="00905A4E" w:rsidRPr="00ED2345" w:rsidTr="00EC296B">
        <w:tc>
          <w:tcPr>
            <w:tcW w:w="1929" w:type="dxa"/>
          </w:tcPr>
          <w:p w:rsidR="00905A4E" w:rsidRPr="00236EC3" w:rsidRDefault="00905A4E" w:rsidP="002717F4">
            <w:pPr>
              <w:jc w:val="right"/>
              <w:rPr>
                <w:rFonts w:eastAsia="ｽｲｽ"/>
              </w:rPr>
            </w:pPr>
            <w:r w:rsidRPr="00236EC3">
              <w:rPr>
                <w:rFonts w:eastAsia="ｽｲｽ"/>
              </w:rPr>
              <w:t xml:space="preserve">Oct. </w:t>
            </w:r>
            <w:r w:rsidR="002717F4" w:rsidRPr="00236EC3">
              <w:rPr>
                <w:rFonts w:eastAsia="ｽｲｽ"/>
              </w:rPr>
              <w:t>1</w:t>
            </w:r>
            <w:r w:rsidR="00E212E2" w:rsidRPr="00236EC3">
              <w:rPr>
                <w:rFonts w:eastAsia="ｽｲｽ" w:hint="eastAsia"/>
                <w:lang w:eastAsia="ja-JP"/>
              </w:rPr>
              <w:t>-2</w:t>
            </w:r>
            <w:r w:rsidRPr="00236EC3">
              <w:rPr>
                <w:rFonts w:eastAsia="ｽｲｽ"/>
              </w:rPr>
              <w:t>, 20</w:t>
            </w:r>
            <w:r w:rsidR="00E212E2" w:rsidRPr="00236EC3">
              <w:rPr>
                <w:rFonts w:eastAsia="ｽｲｽ" w:hint="eastAsia"/>
                <w:lang w:eastAsia="ja-JP"/>
              </w:rPr>
              <w:t>1</w:t>
            </w:r>
            <w:r w:rsidR="00584D57" w:rsidRPr="00236EC3">
              <w:rPr>
                <w:rFonts w:eastAsia="ｽｲｽ"/>
              </w:rPr>
              <w:t>6</w:t>
            </w:r>
          </w:p>
        </w:tc>
        <w:tc>
          <w:tcPr>
            <w:tcW w:w="2520" w:type="dxa"/>
          </w:tcPr>
          <w:p w:rsidR="00905A4E" w:rsidRPr="00236EC3" w:rsidRDefault="00584D57" w:rsidP="002717F4">
            <w:pPr>
              <w:rPr>
                <w:rFonts w:eastAsia="ｽｲｽ"/>
                <w:lang w:eastAsia="ja-JP"/>
              </w:rPr>
            </w:pPr>
            <w:r w:rsidRPr="00236EC3">
              <w:rPr>
                <w:rFonts w:eastAsia="ｽｲｽ"/>
                <w:lang w:eastAsia="ja-JP"/>
              </w:rPr>
              <w:t>Shibata</w:t>
            </w:r>
            <w:r w:rsidR="002717F4" w:rsidRPr="00236EC3">
              <w:rPr>
                <w:rFonts w:eastAsia="ｽｲｽ" w:hint="eastAsia"/>
                <w:lang w:eastAsia="ja-JP"/>
              </w:rPr>
              <w:t xml:space="preserve">, </w:t>
            </w:r>
            <w:r w:rsidRPr="00236EC3">
              <w:rPr>
                <w:rFonts w:eastAsia="ｽｲｽ"/>
                <w:lang w:eastAsia="ja-JP"/>
              </w:rPr>
              <w:t>Niigata</w:t>
            </w:r>
          </w:p>
        </w:tc>
        <w:tc>
          <w:tcPr>
            <w:tcW w:w="1560" w:type="dxa"/>
          </w:tcPr>
          <w:p w:rsidR="00905A4E" w:rsidRPr="00236EC3" w:rsidRDefault="00584D57" w:rsidP="00F2267D">
            <w:pPr>
              <w:jc w:val="center"/>
              <w:rPr>
                <w:rFonts w:eastAsia="ｽｲｽ"/>
                <w:lang w:eastAsia="ja-JP"/>
              </w:rPr>
            </w:pPr>
            <w:r w:rsidRPr="00236EC3">
              <w:rPr>
                <w:rFonts w:eastAsia="ｽｲｽ"/>
                <w:lang w:eastAsia="ja-JP"/>
              </w:rPr>
              <w:t>205</w:t>
            </w:r>
          </w:p>
        </w:tc>
      </w:tr>
      <w:tr w:rsidR="00905A4E" w:rsidRPr="00ED2345" w:rsidTr="00EC296B">
        <w:tc>
          <w:tcPr>
            <w:tcW w:w="1929" w:type="dxa"/>
          </w:tcPr>
          <w:p w:rsidR="00905A4E" w:rsidRPr="00236EC3" w:rsidRDefault="002717F4" w:rsidP="002717F4">
            <w:pPr>
              <w:jc w:val="right"/>
              <w:rPr>
                <w:rFonts w:eastAsia="ｽｲｽ"/>
                <w:lang w:eastAsia="ja-JP"/>
              </w:rPr>
            </w:pPr>
            <w:r w:rsidRPr="00236EC3">
              <w:rPr>
                <w:rFonts w:eastAsia="ｽｲｽ"/>
              </w:rPr>
              <w:t>Nov</w:t>
            </w:r>
            <w:r w:rsidR="00905A4E" w:rsidRPr="00236EC3">
              <w:rPr>
                <w:rFonts w:eastAsia="ｽｲｽ"/>
              </w:rPr>
              <w:t xml:space="preserve">. </w:t>
            </w:r>
            <w:r w:rsidR="00584D57" w:rsidRPr="00236EC3">
              <w:rPr>
                <w:rFonts w:eastAsia="ｽｲｽ"/>
              </w:rPr>
              <w:t>4</w:t>
            </w:r>
            <w:r w:rsidR="00E212E2" w:rsidRPr="00236EC3">
              <w:rPr>
                <w:rFonts w:eastAsia="ｽｲｽ" w:hint="eastAsia"/>
                <w:lang w:eastAsia="ja-JP"/>
              </w:rPr>
              <w:t>-</w:t>
            </w:r>
            <w:r w:rsidR="00584D57" w:rsidRPr="00236EC3">
              <w:rPr>
                <w:rFonts w:eastAsia="ｽｲｽ"/>
                <w:lang w:eastAsia="ja-JP"/>
              </w:rPr>
              <w:t>5</w:t>
            </w:r>
            <w:r w:rsidR="00905A4E" w:rsidRPr="00236EC3">
              <w:rPr>
                <w:rFonts w:eastAsia="ｽｲｽ"/>
              </w:rPr>
              <w:t>, 20</w:t>
            </w:r>
            <w:r w:rsidR="00E212E2" w:rsidRPr="00236EC3">
              <w:rPr>
                <w:rFonts w:eastAsia="ｽｲｽ" w:hint="eastAsia"/>
                <w:lang w:eastAsia="ja-JP"/>
              </w:rPr>
              <w:t>1</w:t>
            </w:r>
            <w:r w:rsidR="00584D57" w:rsidRPr="00236EC3">
              <w:rPr>
                <w:rFonts w:eastAsia="ｽｲｽ"/>
                <w:lang w:eastAsia="ja-JP"/>
              </w:rPr>
              <w:t>7</w:t>
            </w:r>
          </w:p>
        </w:tc>
        <w:tc>
          <w:tcPr>
            <w:tcW w:w="2520" w:type="dxa"/>
          </w:tcPr>
          <w:p w:rsidR="00905A4E" w:rsidRPr="00236EC3" w:rsidRDefault="00584D57" w:rsidP="00E212E2">
            <w:pPr>
              <w:rPr>
                <w:rFonts w:eastAsia="ｽｲｽ"/>
                <w:lang w:eastAsia="ja-JP"/>
              </w:rPr>
            </w:pPr>
            <w:r w:rsidRPr="00236EC3">
              <w:rPr>
                <w:rFonts w:eastAsia="ｽｲｽ"/>
                <w:lang w:eastAsia="ja-JP"/>
              </w:rPr>
              <w:t>Katsu-</w:t>
            </w:r>
            <w:proofErr w:type="spellStart"/>
            <w:r w:rsidRPr="00236EC3">
              <w:rPr>
                <w:rFonts w:eastAsia="ｽｲｽ"/>
                <w:lang w:eastAsia="ja-JP"/>
              </w:rPr>
              <w:t>ura</w:t>
            </w:r>
            <w:proofErr w:type="spellEnd"/>
            <w:r w:rsidR="002717F4" w:rsidRPr="00236EC3">
              <w:rPr>
                <w:rFonts w:eastAsia="ｽｲｽ" w:hint="eastAsia"/>
                <w:lang w:eastAsia="ja-JP"/>
              </w:rPr>
              <w:t xml:space="preserve">, </w:t>
            </w:r>
            <w:r w:rsidRPr="00236EC3">
              <w:rPr>
                <w:rFonts w:eastAsia="ｽｲｽ"/>
                <w:lang w:eastAsia="ja-JP"/>
              </w:rPr>
              <w:t>Toku</w:t>
            </w:r>
            <w:r w:rsidR="002717F4" w:rsidRPr="00236EC3">
              <w:rPr>
                <w:rFonts w:eastAsia="ｽｲｽ" w:hint="eastAsia"/>
                <w:lang w:eastAsia="ja-JP"/>
              </w:rPr>
              <w:t>shima</w:t>
            </w:r>
          </w:p>
        </w:tc>
        <w:tc>
          <w:tcPr>
            <w:tcW w:w="1560" w:type="dxa"/>
          </w:tcPr>
          <w:p w:rsidR="00905A4E" w:rsidRPr="00236EC3" w:rsidRDefault="00584D57" w:rsidP="00F2267D">
            <w:pPr>
              <w:jc w:val="center"/>
              <w:rPr>
                <w:rFonts w:eastAsia="ｽｲｽ"/>
              </w:rPr>
            </w:pPr>
            <w:r w:rsidRPr="00236EC3">
              <w:rPr>
                <w:rFonts w:eastAsia="ｽｲｽ"/>
              </w:rPr>
              <w:t>215</w:t>
            </w:r>
          </w:p>
        </w:tc>
      </w:tr>
    </w:tbl>
    <w:p w:rsidR="00905A4E" w:rsidRPr="00ED2345" w:rsidRDefault="00905A4E" w:rsidP="00905A4E">
      <w:pPr>
        <w:rPr>
          <w:rFonts w:eastAsia="ｽｲｽ"/>
        </w:rPr>
      </w:pPr>
    </w:p>
    <w:p w:rsidR="00905A4E" w:rsidRPr="00ED2345" w:rsidRDefault="00905A4E" w:rsidP="00905A4E">
      <w:pPr>
        <w:rPr>
          <w:rFonts w:eastAsia="ｽｲｽ"/>
        </w:rPr>
      </w:pPr>
    </w:p>
    <w:p w:rsidR="00905A4E" w:rsidRPr="00ED2345" w:rsidRDefault="00905A4E" w:rsidP="00905A4E">
      <w:pPr>
        <w:rPr>
          <w:rFonts w:eastAsia="ｽｲｽ"/>
        </w:rPr>
      </w:pPr>
    </w:p>
    <w:p w:rsidR="00905A4E" w:rsidRPr="00ED2345" w:rsidRDefault="00905A4E" w:rsidP="00905A4E">
      <w:pPr>
        <w:rPr>
          <w:rFonts w:eastAsia="ｽｲｽ"/>
        </w:rPr>
      </w:pPr>
    </w:p>
    <w:p w:rsidR="00905A4E" w:rsidRPr="00ED2345" w:rsidRDefault="00905A4E" w:rsidP="00905A4E">
      <w:pPr>
        <w:rPr>
          <w:rFonts w:eastAsia="ｽｲｽ"/>
        </w:rPr>
      </w:pPr>
    </w:p>
    <w:p w:rsidR="009664BC" w:rsidRDefault="009664BC" w:rsidP="00905A4E">
      <w:pPr>
        <w:ind w:leftChars="200" w:left="480"/>
        <w:rPr>
          <w:rFonts w:eastAsia="ｽｲｽ"/>
          <w:lang w:eastAsia="ja-JP"/>
        </w:rPr>
      </w:pPr>
    </w:p>
    <w:p w:rsidR="00905A4E" w:rsidRPr="00ED2345" w:rsidRDefault="00905A4E" w:rsidP="00905A4E">
      <w:pPr>
        <w:ind w:leftChars="200" w:left="480"/>
        <w:rPr>
          <w:rFonts w:eastAsia="ｽｲｽ"/>
        </w:rPr>
      </w:pPr>
      <w:r w:rsidRPr="00ED2345">
        <w:rPr>
          <w:rFonts w:eastAsia="ｽｲｽ"/>
        </w:rPr>
        <w:t>The 20</w:t>
      </w:r>
      <w:r w:rsidR="00856836">
        <w:rPr>
          <w:rFonts w:eastAsia="ｽｲｽ" w:hint="eastAsia"/>
          <w:lang w:eastAsia="ja-JP"/>
        </w:rPr>
        <w:t>1</w:t>
      </w:r>
      <w:r w:rsidR="00584D57">
        <w:rPr>
          <w:rFonts w:eastAsia="ｽｲｽ"/>
          <w:lang w:eastAsia="ja-JP"/>
        </w:rPr>
        <w:t>8</w:t>
      </w:r>
      <w:r w:rsidRPr="00ED2345">
        <w:rPr>
          <w:rFonts w:eastAsia="ｽｲｽ"/>
        </w:rPr>
        <w:t xml:space="preserve"> All Japan ARDF Competition </w:t>
      </w:r>
      <w:r w:rsidR="001459FF">
        <w:rPr>
          <w:rFonts w:eastAsia="ｽｲｽ" w:hint="eastAsia"/>
          <w:lang w:eastAsia="ja-JP"/>
        </w:rPr>
        <w:t>(</w:t>
      </w:r>
      <w:r w:rsidR="00EC296B">
        <w:rPr>
          <w:rFonts w:eastAsia="ｽｲｽ"/>
          <w:lang w:eastAsia="ja-JP"/>
        </w:rPr>
        <w:t>3.5 MHz/</w:t>
      </w:r>
      <w:r w:rsidR="001459FF">
        <w:rPr>
          <w:rFonts w:eastAsia="ｽｲｽ" w:hint="eastAsia"/>
          <w:lang w:eastAsia="ja-JP"/>
        </w:rPr>
        <w:t xml:space="preserve">144 MHz) </w:t>
      </w:r>
      <w:r w:rsidRPr="00ED2345">
        <w:rPr>
          <w:rFonts w:eastAsia="ｽｲｽ"/>
        </w:rPr>
        <w:t xml:space="preserve">will be held in </w:t>
      </w:r>
      <w:proofErr w:type="spellStart"/>
      <w:r w:rsidR="00584D57">
        <w:rPr>
          <w:rFonts w:eastAsia="ｽｲｽ"/>
          <w:lang w:eastAsia="ja-JP"/>
        </w:rPr>
        <w:t>Ebet</w:t>
      </w:r>
      <w:r w:rsidR="00EC296B">
        <w:rPr>
          <w:rFonts w:eastAsia="ｽｲｽ"/>
          <w:lang w:eastAsia="ja-JP"/>
        </w:rPr>
        <w:t>s</w:t>
      </w:r>
      <w:r w:rsidR="002B60FE">
        <w:rPr>
          <w:rFonts w:eastAsia="ｽｲｽ" w:hint="eastAsia"/>
          <w:lang w:eastAsia="ja-JP"/>
        </w:rPr>
        <w:t>u</w:t>
      </w:r>
      <w:proofErr w:type="spellEnd"/>
      <w:r w:rsidRPr="00ED2345">
        <w:rPr>
          <w:rFonts w:eastAsia="ｽｲｽ"/>
        </w:rPr>
        <w:t xml:space="preserve">, </w:t>
      </w:r>
      <w:r w:rsidR="00584D57">
        <w:rPr>
          <w:rFonts w:eastAsia="ｽｲｽ"/>
        </w:rPr>
        <w:t>Hokkaido</w:t>
      </w:r>
      <w:r w:rsidR="00EC296B">
        <w:rPr>
          <w:rFonts w:eastAsia="ｽｲｽ"/>
        </w:rPr>
        <w:t xml:space="preserve"> </w:t>
      </w:r>
      <w:r w:rsidRPr="00ED2345">
        <w:rPr>
          <w:rFonts w:eastAsia="ｽｲｽ"/>
        </w:rPr>
        <w:t xml:space="preserve">on </w:t>
      </w:r>
      <w:r w:rsidR="002717F4">
        <w:rPr>
          <w:rFonts w:eastAsia="ｽｲｽ"/>
        </w:rPr>
        <w:t xml:space="preserve">Saturday </w:t>
      </w:r>
      <w:r w:rsidR="00584D57">
        <w:rPr>
          <w:rFonts w:eastAsia="ｽｲｽ"/>
        </w:rPr>
        <w:t>29</w:t>
      </w:r>
      <w:r w:rsidR="002717F4" w:rsidRPr="002717F4">
        <w:rPr>
          <w:rFonts w:eastAsia="ｽｲｽ"/>
          <w:vertAlign w:val="superscript"/>
        </w:rPr>
        <w:t>th</w:t>
      </w:r>
      <w:r w:rsidR="002717F4">
        <w:rPr>
          <w:rFonts w:eastAsia="ｽｲｽ"/>
        </w:rPr>
        <w:t xml:space="preserve"> and </w:t>
      </w:r>
      <w:r w:rsidRPr="00ED2345">
        <w:rPr>
          <w:rFonts w:eastAsia="ｽｲｽ"/>
        </w:rPr>
        <w:t xml:space="preserve">Sunday </w:t>
      </w:r>
      <w:r w:rsidR="00584D57">
        <w:rPr>
          <w:rFonts w:eastAsia="ｽｲｽ"/>
        </w:rPr>
        <w:t>30</w:t>
      </w:r>
      <w:r w:rsidR="002717F4" w:rsidRPr="002717F4">
        <w:rPr>
          <w:rFonts w:eastAsia="ｽｲｽ"/>
          <w:vertAlign w:val="superscript"/>
        </w:rPr>
        <w:t>th</w:t>
      </w:r>
      <w:r w:rsidR="002717F4">
        <w:rPr>
          <w:rFonts w:eastAsia="ｽｲｽ"/>
        </w:rPr>
        <w:t xml:space="preserve"> </w:t>
      </w:r>
      <w:r w:rsidR="00584D57">
        <w:rPr>
          <w:rFonts w:eastAsia="ｽｲｽ"/>
          <w:lang w:eastAsia="ja-JP"/>
        </w:rPr>
        <w:t>Sept</w:t>
      </w:r>
      <w:r w:rsidR="002B60FE">
        <w:rPr>
          <w:rFonts w:eastAsia="ｽｲｽ" w:hint="eastAsia"/>
          <w:lang w:eastAsia="ja-JP"/>
        </w:rPr>
        <w:t>em</w:t>
      </w:r>
      <w:r w:rsidRPr="00ED2345">
        <w:rPr>
          <w:rFonts w:eastAsia="ｽｲｽ"/>
        </w:rPr>
        <w:t>ber. In addition to the above events, there are local competitions including competitions held by JARL Divisions and branch</w:t>
      </w:r>
      <w:r w:rsidR="00584D57">
        <w:rPr>
          <w:rFonts w:eastAsia="ｽｲｽ"/>
        </w:rPr>
        <w:t>es</w:t>
      </w:r>
      <w:r w:rsidRPr="00ED2345">
        <w:rPr>
          <w:rFonts w:eastAsia="ｽｲｽ"/>
        </w:rPr>
        <w:t xml:space="preserve">. </w:t>
      </w: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6" w:name="_Toc241649022"/>
      <w:r w:rsidRPr="00ED2345">
        <w:t>Publications etc.</w:t>
      </w:r>
      <w:bookmarkEnd w:id="16"/>
    </w:p>
    <w:p w:rsidR="00905A4E" w:rsidRPr="00ED2345" w:rsidRDefault="00905A4E" w:rsidP="00905A4E">
      <w:pPr>
        <w:ind w:leftChars="200" w:left="480"/>
        <w:rPr>
          <w:rFonts w:eastAsia="ｽｲｽ"/>
        </w:rPr>
      </w:pPr>
      <w:r w:rsidRPr="00ED2345">
        <w:rPr>
          <w:rFonts w:eastAsia="ｽｲｽ"/>
        </w:rPr>
        <w:t>JARL's current publications are:</w:t>
      </w:r>
    </w:p>
    <w:p w:rsidR="00905A4E" w:rsidRPr="00ED2345" w:rsidRDefault="00905A4E" w:rsidP="00905A4E">
      <w:pPr>
        <w:ind w:leftChars="200" w:left="480" w:firstLineChars="100" w:firstLine="240"/>
        <w:rPr>
          <w:rFonts w:eastAsia="ｽｲｽ"/>
        </w:rPr>
      </w:pPr>
      <w:r w:rsidRPr="00ED2345">
        <w:rPr>
          <w:rFonts w:eastAsia="ｽｲｽ"/>
        </w:rPr>
        <w:t xml:space="preserve">(1) Periodicals </w:t>
      </w:r>
    </w:p>
    <w:p w:rsidR="00905A4E" w:rsidRPr="00ED2345" w:rsidRDefault="00905A4E" w:rsidP="00905A4E">
      <w:pPr>
        <w:ind w:leftChars="500" w:left="1200" w:firstLineChars="100" w:firstLine="240"/>
        <w:rPr>
          <w:rFonts w:eastAsia="ｽｲｽ"/>
        </w:rPr>
      </w:pPr>
      <w:r w:rsidRPr="00ED2345">
        <w:rPr>
          <w:rFonts w:eastAsia="ｽｲｽ"/>
        </w:rPr>
        <w:t>JARL NEWS (the official journal of JARL)</w:t>
      </w:r>
    </w:p>
    <w:p w:rsidR="00905A4E" w:rsidRDefault="00905A4E" w:rsidP="00905A4E">
      <w:pPr>
        <w:ind w:leftChars="500" w:left="1200" w:firstLineChars="100" w:firstLine="240"/>
        <w:rPr>
          <w:rFonts w:eastAsia="ｽｲｽ"/>
          <w:lang w:eastAsia="ja-JP"/>
        </w:rPr>
      </w:pPr>
      <w:r w:rsidRPr="00ED2345">
        <w:rPr>
          <w:rFonts w:eastAsia="ｽｲｽ"/>
        </w:rPr>
        <w:t xml:space="preserve">JARL Member's handbook (a pocket sized information booklet) </w:t>
      </w:r>
    </w:p>
    <w:p w:rsidR="004A0522" w:rsidRPr="00ED2345" w:rsidRDefault="004A0522" w:rsidP="00905A4E">
      <w:pPr>
        <w:ind w:leftChars="500" w:left="1200" w:firstLineChars="100" w:firstLine="240"/>
        <w:rPr>
          <w:rFonts w:eastAsia="ｽｲｽ"/>
          <w:lang w:eastAsia="ja-JP"/>
        </w:rPr>
      </w:pPr>
    </w:p>
    <w:p w:rsidR="00905A4E" w:rsidRPr="00ED2345" w:rsidRDefault="00905A4E" w:rsidP="00905A4E">
      <w:pPr>
        <w:ind w:firstLineChars="300" w:firstLine="720"/>
        <w:rPr>
          <w:rFonts w:eastAsia="ｽｲｽ"/>
        </w:rPr>
      </w:pPr>
      <w:r w:rsidRPr="00ED2345">
        <w:rPr>
          <w:rFonts w:eastAsia="ｽｲｽ"/>
        </w:rPr>
        <w:t>(2) Books etc.</w:t>
      </w:r>
    </w:p>
    <w:p w:rsidR="00905A4E" w:rsidRPr="00ED2345" w:rsidRDefault="00905A4E" w:rsidP="00905A4E">
      <w:pPr>
        <w:ind w:leftChars="600" w:left="1440"/>
        <w:rPr>
          <w:rFonts w:eastAsia="ｽｲｽ"/>
        </w:rPr>
      </w:pPr>
      <w:r w:rsidRPr="00ED2345">
        <w:rPr>
          <w:rFonts w:eastAsia="ｽｲｽ"/>
        </w:rPr>
        <w:t>JARL Members Directory (containing an updated listing of all JARL member stations, including latest information and data) made up of about 1,000 A4 size pages.</w:t>
      </w:r>
    </w:p>
    <w:p w:rsidR="004A0522" w:rsidRPr="00ED2345" w:rsidRDefault="004A0522" w:rsidP="00905A4E">
      <w:pPr>
        <w:ind w:leftChars="600" w:left="1440"/>
        <w:rPr>
          <w:rFonts w:eastAsia="ｽｲｽ"/>
          <w:lang w:eastAsia="ja-JP"/>
        </w:rPr>
      </w:pPr>
    </w:p>
    <w:p w:rsidR="00905A4E" w:rsidRPr="00ED2345" w:rsidRDefault="00905A4E" w:rsidP="00905A4E">
      <w:pPr>
        <w:ind w:firstLineChars="300" w:firstLine="720"/>
        <w:rPr>
          <w:rFonts w:eastAsia="ｽｲｽ"/>
        </w:rPr>
      </w:pPr>
      <w:r w:rsidRPr="00ED2345">
        <w:rPr>
          <w:rFonts w:eastAsia="ｽｲｽ"/>
        </w:rPr>
        <w:t xml:space="preserve">(3) Video and Films  </w:t>
      </w:r>
    </w:p>
    <w:p w:rsidR="00905A4E" w:rsidRPr="00ED2345" w:rsidRDefault="00905A4E" w:rsidP="00905A4E">
      <w:pPr>
        <w:ind w:leftChars="600" w:left="1440"/>
        <w:rPr>
          <w:rFonts w:eastAsia="ｽｲｽ"/>
        </w:rPr>
      </w:pPr>
      <w:r w:rsidRPr="00ED2345">
        <w:rPr>
          <w:rFonts w:eastAsia="ｽｲｽ"/>
        </w:rPr>
        <w:t>JARL continues to produce a variety of videos for demonstration to newcomers to understand amateur radio activities. It features big events, such as the annual Ham Fair and Annual General Meetings, as well as several other programs of interest to newcomers.</w:t>
      </w: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7" w:name="_Toc241649023"/>
      <w:r w:rsidRPr="00ED2345">
        <w:t>Internet Services</w:t>
      </w:r>
      <w:bookmarkEnd w:id="17"/>
    </w:p>
    <w:p w:rsidR="00905A4E" w:rsidRPr="00ED2345" w:rsidRDefault="00905A4E" w:rsidP="00905A4E">
      <w:pPr>
        <w:ind w:leftChars="200" w:left="480"/>
        <w:rPr>
          <w:rFonts w:eastAsia="ｽｲｽ"/>
        </w:rPr>
      </w:pPr>
      <w:r w:rsidRPr="00ED2345">
        <w:rPr>
          <w:rFonts w:eastAsia="ｽｲｽ"/>
        </w:rPr>
        <w:t>JARL provides the following services through its own Internet server.</w:t>
      </w:r>
    </w:p>
    <w:p w:rsidR="00905A4E" w:rsidRPr="00ED2345" w:rsidRDefault="00905A4E" w:rsidP="00905A4E">
      <w:pPr>
        <w:ind w:leftChars="400" w:left="960"/>
        <w:rPr>
          <w:rFonts w:eastAsia="ｽｲｽ"/>
        </w:rPr>
      </w:pPr>
      <w:r w:rsidRPr="00ED2345">
        <w:rPr>
          <w:rFonts w:eastAsia="ｽｲｽ"/>
        </w:rPr>
        <w:t>(1) E-mail forwarding service</w:t>
      </w:r>
    </w:p>
    <w:p w:rsidR="00905A4E" w:rsidRPr="00ED2345" w:rsidRDefault="00905A4E" w:rsidP="00905A4E">
      <w:pPr>
        <w:ind w:left="1680"/>
        <w:rPr>
          <w:rFonts w:eastAsia="ｽｲｽ"/>
        </w:rPr>
      </w:pPr>
      <w:r w:rsidRPr="00ED2345">
        <w:rPr>
          <w:rFonts w:eastAsia="ｽｲｽ"/>
        </w:rPr>
        <w:t>This is for members who already have their own E-mail address. Such members can apply to JARL and obtain an E-mail address using one’s own callsign such as “ja1rl@jarl.com”</w:t>
      </w:r>
    </w:p>
    <w:p w:rsidR="00905A4E" w:rsidRDefault="00905A4E" w:rsidP="00905A4E">
      <w:pPr>
        <w:ind w:left="1680"/>
        <w:rPr>
          <w:rFonts w:eastAsia="ｽｲｽ"/>
          <w:lang w:eastAsia="ja-JP"/>
        </w:rPr>
      </w:pPr>
      <w:r w:rsidRPr="00ED2345">
        <w:rPr>
          <w:rFonts w:eastAsia="ｽｲｽ"/>
        </w:rPr>
        <w:t>JARL receives such addressed mail and forwards it to the original E-mail addresses.</w:t>
      </w:r>
    </w:p>
    <w:p w:rsidR="004A0522" w:rsidRPr="00ED2345" w:rsidRDefault="004A0522" w:rsidP="00905A4E">
      <w:pPr>
        <w:ind w:left="1680"/>
        <w:rPr>
          <w:rFonts w:eastAsia="ｽｲｽ"/>
          <w:lang w:eastAsia="ja-JP"/>
        </w:rPr>
      </w:pPr>
    </w:p>
    <w:p w:rsidR="00905A4E" w:rsidRPr="00ED2345" w:rsidRDefault="00905A4E" w:rsidP="00905A4E">
      <w:pPr>
        <w:ind w:leftChars="400" w:left="960"/>
        <w:rPr>
          <w:rFonts w:eastAsia="ｽｲｽ"/>
        </w:rPr>
      </w:pPr>
      <w:r w:rsidRPr="00ED2345">
        <w:rPr>
          <w:rFonts w:eastAsia="ｽｲｽ"/>
        </w:rPr>
        <w:t>(2) Mailing list service</w:t>
      </w:r>
    </w:p>
    <w:p w:rsidR="00905A4E" w:rsidRDefault="00905A4E" w:rsidP="00905A4E">
      <w:pPr>
        <w:ind w:left="1680"/>
        <w:rPr>
          <w:rFonts w:eastAsia="ｽｲｽ"/>
          <w:lang w:eastAsia="ja-JP"/>
        </w:rPr>
      </w:pPr>
      <w:r w:rsidRPr="00ED2345">
        <w:rPr>
          <w:rFonts w:eastAsia="ｽｲｽ"/>
        </w:rPr>
        <w:t>JARL's authorized clubs and branches can establish their own mailing list service provided by JARL.</w:t>
      </w:r>
    </w:p>
    <w:p w:rsidR="004A0522" w:rsidRPr="00ED2345" w:rsidRDefault="004A0522" w:rsidP="00905A4E">
      <w:pPr>
        <w:ind w:left="1680"/>
        <w:rPr>
          <w:rFonts w:eastAsia="ｽｲｽ"/>
          <w:lang w:eastAsia="ja-JP"/>
        </w:rPr>
      </w:pPr>
    </w:p>
    <w:p w:rsidR="00905A4E" w:rsidRPr="00ED2345" w:rsidRDefault="00905A4E" w:rsidP="00905A4E">
      <w:pPr>
        <w:ind w:firstLineChars="400" w:firstLine="960"/>
        <w:rPr>
          <w:rFonts w:eastAsia="ｽｲｽ"/>
        </w:rPr>
      </w:pPr>
      <w:r w:rsidRPr="00ED2345">
        <w:rPr>
          <w:rFonts w:eastAsia="ｽｲｽ"/>
        </w:rPr>
        <w:t>(3) Website</w:t>
      </w:r>
    </w:p>
    <w:p w:rsidR="00905A4E" w:rsidRPr="00ED2345" w:rsidRDefault="00905A4E" w:rsidP="00905A4E">
      <w:pPr>
        <w:ind w:leftChars="700" w:left="1680"/>
        <w:rPr>
          <w:rFonts w:eastAsia="ｽｲｽ"/>
        </w:rPr>
      </w:pPr>
      <w:r w:rsidRPr="00ED2345">
        <w:rPr>
          <w:rFonts w:eastAsia="ｽｲｽ"/>
        </w:rPr>
        <w:t>The JARL Web site (</w:t>
      </w:r>
      <w:hyperlink r:id="rId10" w:history="1">
        <w:r w:rsidR="002717F4" w:rsidRPr="008A3141">
          <w:rPr>
            <w:rStyle w:val="af5"/>
          </w:rPr>
          <w:t>http://www.jarl.org/</w:t>
        </w:r>
      </w:hyperlink>
      <w:r w:rsidRPr="00ED2345">
        <w:rPr>
          <w:rFonts w:eastAsia="ｽｲｽ"/>
        </w:rPr>
        <w:t xml:space="preserve">) was started in 1997. Today it includes all kinds of information about amateur radio, not only for radio amateurs but also for those who are interested in the hobby. There are </w:t>
      </w:r>
      <w:r w:rsidRPr="00ED2345">
        <w:rPr>
          <w:rFonts w:eastAsia="ｽｲｽ"/>
        </w:rPr>
        <w:lastRenderedPageBreak/>
        <w:t>pages for the exclusive use of its members, as well as English pages outlining Japanese Amateur Radio, Contests, Awards, and Application Procedures for Foreign Amateurs.</w:t>
      </w:r>
    </w:p>
    <w:p w:rsidR="00905A4E" w:rsidRPr="00ED2345" w:rsidRDefault="00905A4E" w:rsidP="00905A4E">
      <w:pPr>
        <w:ind w:leftChars="700" w:left="1680"/>
        <w:rPr>
          <w:rFonts w:eastAsia="ｽｲｽ"/>
        </w:rPr>
      </w:pPr>
      <w:r w:rsidRPr="00ED2345">
        <w:rPr>
          <w:rFonts w:eastAsia="ｽｲｽ"/>
        </w:rPr>
        <w:t>Moreover, JARL's authorized clubs and branches can establish their own website using the "jarl.com" domain name.</w:t>
      </w: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8" w:name="_Toc241649024"/>
      <w:r w:rsidRPr="00ED2345">
        <w:t>International Beacon Project (IBP)</w:t>
      </w:r>
      <w:bookmarkEnd w:id="18"/>
    </w:p>
    <w:p w:rsidR="00905A4E" w:rsidRDefault="00905A4E" w:rsidP="00905A4E">
      <w:pPr>
        <w:ind w:leftChars="200" w:left="480"/>
        <w:rPr>
          <w:rFonts w:eastAsia="ｽｲｽ"/>
          <w:lang w:eastAsia="ja-JP"/>
        </w:rPr>
      </w:pPr>
      <w:r w:rsidRPr="00ED2345">
        <w:rPr>
          <w:rFonts w:eastAsia="ｽｲｽ"/>
        </w:rPr>
        <w:t>Under the IARU International Beacon Project, JA2IGY is transmitting on 14.1MHz, 18.11MHz, 21.15MHz, 24.93MHz and 28.20MHz.</w:t>
      </w:r>
    </w:p>
    <w:p w:rsidR="004A0522" w:rsidRPr="00ED2345" w:rsidRDefault="004A0522" w:rsidP="00905A4E">
      <w:pPr>
        <w:ind w:leftChars="200" w:left="480"/>
        <w:rPr>
          <w:rFonts w:eastAsia="ｽｲｽ"/>
          <w:lang w:eastAsia="ja-JP"/>
        </w:rPr>
      </w:pPr>
    </w:p>
    <w:p w:rsidR="00905A4E" w:rsidRPr="00ED2345" w:rsidRDefault="00905A4E" w:rsidP="00905A4E">
      <w:pPr>
        <w:ind w:leftChars="200" w:left="480"/>
        <w:rPr>
          <w:rFonts w:eastAsia="ｽｲｽ"/>
        </w:rPr>
      </w:pPr>
      <w:r w:rsidRPr="00ED2345">
        <w:rPr>
          <w:rFonts w:eastAsia="ｽｲｽ"/>
        </w:rPr>
        <w:t xml:space="preserve">Additionally, at present, for domestic use, beacons on 50.01MHz, 1294.52MHz, and 2424.82MHz are also transmitting from JA2IGY, located in Ise-city, Mie-Prefecture. </w:t>
      </w:r>
      <w:r w:rsidR="00FC65B3">
        <w:rPr>
          <w:rFonts w:eastAsia="ｽｲｽ"/>
        </w:rPr>
        <w:t xml:space="preserve">(Grid locator: </w:t>
      </w:r>
      <w:r w:rsidR="006C2F3E">
        <w:rPr>
          <w:rFonts w:eastAsia="ｽｲｽ"/>
        </w:rPr>
        <w:t>PM84jl)</w:t>
      </w: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19" w:name="_Toc241649025"/>
      <w:r w:rsidRPr="00ED2345">
        <w:t>Authorizing Morse Skills</w:t>
      </w:r>
      <w:bookmarkEnd w:id="19"/>
    </w:p>
    <w:p w:rsidR="00905A4E" w:rsidRPr="00ED2345" w:rsidRDefault="00905A4E" w:rsidP="00905A4E">
      <w:pPr>
        <w:ind w:leftChars="200" w:left="480"/>
        <w:rPr>
          <w:rFonts w:eastAsia="ｽｲｽ"/>
        </w:rPr>
      </w:pPr>
      <w:r w:rsidRPr="00ED2345">
        <w:rPr>
          <w:rFonts w:eastAsia="ｽｲｽ"/>
        </w:rPr>
        <w:t>To respect this traditional way of communication and to keep it active for the future, JARL holds authorization of radio amateurs' Morse Code skills (receiving skills). This is JARL's unique recognition for radio amateurs and there are two areas of authorization in this system. One area includes those for Japanese characters and alphabet. The other includes only those for the European alphabet. There are two categories: "Dan" (Upper class) and "</w:t>
      </w:r>
      <w:proofErr w:type="spellStart"/>
      <w:r w:rsidRPr="00ED2345">
        <w:rPr>
          <w:rFonts w:eastAsia="ｽｲｽ"/>
        </w:rPr>
        <w:t>Kyu</w:t>
      </w:r>
      <w:proofErr w:type="spellEnd"/>
      <w:r w:rsidRPr="00ED2345">
        <w:rPr>
          <w:rFonts w:eastAsia="ｽｲｽ"/>
        </w:rPr>
        <w:t>" (Lower class) as shown in the table below. 3</w:t>
      </w:r>
      <w:r w:rsidR="00E12E66">
        <w:rPr>
          <w:rFonts w:eastAsia="ｽｲｽ"/>
        </w:rPr>
        <w:t>rd</w:t>
      </w:r>
      <w:r w:rsidRPr="00ED2345">
        <w:rPr>
          <w:rFonts w:eastAsia="ｽｲｽ"/>
        </w:rPr>
        <w:t xml:space="preserve"> </w:t>
      </w:r>
      <w:proofErr w:type="spellStart"/>
      <w:r w:rsidRPr="00ED2345">
        <w:rPr>
          <w:rFonts w:eastAsia="ｽｲｽ"/>
        </w:rPr>
        <w:t>Kyu</w:t>
      </w:r>
      <w:proofErr w:type="spellEnd"/>
      <w:r w:rsidRPr="00ED2345">
        <w:rPr>
          <w:rFonts w:eastAsia="ｽｲｽ"/>
        </w:rPr>
        <w:t xml:space="preserve"> (Lowest) is for hams who can simply distinguish Morse signals from A to Z.</w:t>
      </w:r>
    </w:p>
    <w:tbl>
      <w:tblPr>
        <w:tblpPr w:leftFromText="142" w:rightFromText="142" w:vertAnchor="text" w:horzAnchor="margin" w:tblpXSpec="center" w:tblpY="249"/>
        <w:tblW w:w="6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99"/>
        <w:gridCol w:w="1821"/>
        <w:gridCol w:w="1800"/>
        <w:gridCol w:w="1440"/>
      </w:tblGrid>
      <w:tr w:rsidR="00905A4E" w:rsidRPr="00ED2345" w:rsidTr="00F2267D">
        <w:tc>
          <w:tcPr>
            <w:tcW w:w="1899" w:type="dxa"/>
            <w:vAlign w:val="center"/>
          </w:tcPr>
          <w:p w:rsidR="00905A4E" w:rsidRPr="00ED2345" w:rsidRDefault="00905A4E" w:rsidP="00F2267D">
            <w:pPr>
              <w:jc w:val="center"/>
              <w:rPr>
                <w:rFonts w:eastAsia="ｽｲｽ"/>
              </w:rPr>
            </w:pPr>
            <w:r w:rsidRPr="00ED2345">
              <w:rPr>
                <w:rFonts w:eastAsia="ｽｲｽ"/>
              </w:rPr>
              <w:t>Class</w:t>
            </w:r>
          </w:p>
        </w:tc>
        <w:tc>
          <w:tcPr>
            <w:tcW w:w="1821" w:type="dxa"/>
            <w:vAlign w:val="center"/>
          </w:tcPr>
          <w:p w:rsidR="00905A4E" w:rsidRPr="00ED2345" w:rsidRDefault="00905A4E" w:rsidP="00F2267D">
            <w:pPr>
              <w:jc w:val="center"/>
              <w:rPr>
                <w:rFonts w:eastAsia="ｽｲｽ"/>
              </w:rPr>
            </w:pPr>
            <w:r w:rsidRPr="00ED2345">
              <w:rPr>
                <w:rFonts w:eastAsia="ｽｲｽ"/>
              </w:rPr>
              <w:t>speed</w:t>
            </w:r>
          </w:p>
          <w:p w:rsidR="00905A4E" w:rsidRPr="00ED2345" w:rsidRDefault="00905A4E" w:rsidP="00F2267D">
            <w:pPr>
              <w:jc w:val="center"/>
              <w:rPr>
                <w:rFonts w:eastAsia="ｽｲｽ"/>
              </w:rPr>
            </w:pPr>
            <w:r w:rsidRPr="00ED2345">
              <w:rPr>
                <w:rFonts w:eastAsia="ｽｲｽ"/>
              </w:rPr>
              <w:t>letters/min.</w:t>
            </w:r>
          </w:p>
        </w:tc>
        <w:tc>
          <w:tcPr>
            <w:tcW w:w="1800" w:type="dxa"/>
            <w:vAlign w:val="center"/>
          </w:tcPr>
          <w:p w:rsidR="00905A4E" w:rsidRPr="00ED2345" w:rsidRDefault="00905A4E" w:rsidP="00F2267D">
            <w:pPr>
              <w:jc w:val="center"/>
              <w:rPr>
                <w:rFonts w:eastAsia="ｽｲｽ"/>
              </w:rPr>
            </w:pPr>
            <w:r w:rsidRPr="00ED2345">
              <w:rPr>
                <w:rFonts w:eastAsia="ｽｲｽ"/>
              </w:rPr>
              <w:t>Length of</w:t>
            </w:r>
          </w:p>
          <w:p w:rsidR="00905A4E" w:rsidRPr="00ED2345" w:rsidRDefault="00905A4E" w:rsidP="00F2267D">
            <w:pPr>
              <w:jc w:val="center"/>
              <w:rPr>
                <w:rFonts w:eastAsia="ｽｲｽ"/>
              </w:rPr>
            </w:pPr>
            <w:r w:rsidRPr="00ED2345">
              <w:rPr>
                <w:rFonts w:eastAsia="ｽｲｽ"/>
              </w:rPr>
              <w:t>exam</w:t>
            </w:r>
          </w:p>
        </w:tc>
        <w:tc>
          <w:tcPr>
            <w:tcW w:w="1440" w:type="dxa"/>
            <w:vAlign w:val="center"/>
          </w:tcPr>
          <w:p w:rsidR="00905A4E" w:rsidRPr="00ED2345" w:rsidRDefault="00905A4E" w:rsidP="00F2267D">
            <w:pPr>
              <w:jc w:val="center"/>
              <w:rPr>
                <w:rFonts w:eastAsia="ｽｲｽ"/>
              </w:rPr>
            </w:pPr>
            <w:r w:rsidRPr="00ED2345">
              <w:rPr>
                <w:rFonts w:eastAsia="ｽｲｽ"/>
              </w:rPr>
              <w:t>Number of</w:t>
            </w:r>
          </w:p>
          <w:p w:rsidR="00905A4E" w:rsidRPr="00ED2345" w:rsidRDefault="00905A4E" w:rsidP="00F2267D">
            <w:pPr>
              <w:jc w:val="center"/>
              <w:rPr>
                <w:rFonts w:eastAsia="ｽｲｽ"/>
              </w:rPr>
            </w:pPr>
            <w:r w:rsidRPr="00ED2345">
              <w:rPr>
                <w:rFonts w:eastAsia="ｽｲｽ"/>
              </w:rPr>
              <w:t>issuance</w:t>
            </w:r>
          </w:p>
        </w:tc>
      </w:tr>
      <w:tr w:rsidR="00905A4E" w:rsidRPr="00ED2345" w:rsidTr="00F2267D">
        <w:trPr>
          <w:cantSplit/>
        </w:trPr>
        <w:tc>
          <w:tcPr>
            <w:tcW w:w="1899" w:type="dxa"/>
          </w:tcPr>
          <w:p w:rsidR="00905A4E" w:rsidRPr="00ED2345" w:rsidRDefault="00905A4E" w:rsidP="00F2267D">
            <w:pPr>
              <w:jc w:val="center"/>
              <w:rPr>
                <w:rFonts w:eastAsia="ｽｲｽ"/>
              </w:rPr>
            </w:pPr>
            <w:r w:rsidRPr="00ED2345">
              <w:rPr>
                <w:rFonts w:eastAsia="ｽｲｽ"/>
              </w:rPr>
              <w:t>Master</w:t>
            </w:r>
          </w:p>
        </w:tc>
        <w:tc>
          <w:tcPr>
            <w:tcW w:w="1821" w:type="dxa"/>
            <w:tcBorders>
              <w:bottom w:val="nil"/>
            </w:tcBorders>
          </w:tcPr>
          <w:p w:rsidR="00905A4E" w:rsidRPr="00ED2345" w:rsidRDefault="00905A4E" w:rsidP="00F2267D">
            <w:pPr>
              <w:jc w:val="center"/>
              <w:rPr>
                <w:rFonts w:eastAsia="ｽｲｽ"/>
              </w:rPr>
            </w:pPr>
            <w:r w:rsidRPr="00ED2345">
              <w:rPr>
                <w:rFonts w:eastAsia="ｽｲｽ"/>
              </w:rPr>
              <w:t>180 (36wpm)</w:t>
            </w:r>
          </w:p>
        </w:tc>
        <w:tc>
          <w:tcPr>
            <w:tcW w:w="1800" w:type="dxa"/>
            <w:vMerge w:val="restart"/>
            <w:vAlign w:val="center"/>
          </w:tcPr>
          <w:p w:rsidR="00905A4E" w:rsidRPr="00ED2345" w:rsidRDefault="00905A4E" w:rsidP="00F2267D">
            <w:pPr>
              <w:jc w:val="center"/>
              <w:rPr>
                <w:rFonts w:eastAsia="ｽｲｽ"/>
              </w:rPr>
            </w:pPr>
            <w:r w:rsidRPr="00ED2345">
              <w:rPr>
                <w:rFonts w:eastAsia="ｽｲｽ"/>
              </w:rPr>
              <w:t>5 minutes</w:t>
            </w:r>
          </w:p>
        </w:tc>
        <w:tc>
          <w:tcPr>
            <w:tcW w:w="1440" w:type="dxa"/>
          </w:tcPr>
          <w:p w:rsidR="00905A4E" w:rsidRPr="005A6800" w:rsidRDefault="001920C3" w:rsidP="00F2267D">
            <w:pPr>
              <w:tabs>
                <w:tab w:val="decimal" w:pos="840"/>
              </w:tabs>
              <w:rPr>
                <w:rFonts w:eastAsia="ｽｲｽ"/>
              </w:rPr>
            </w:pPr>
            <w:r w:rsidRPr="005A6800">
              <w:rPr>
                <w:rFonts w:eastAsia="ｽｲｽ"/>
              </w:rPr>
              <w:t>0</w:t>
            </w:r>
          </w:p>
        </w:tc>
      </w:tr>
      <w:tr w:rsidR="00905A4E" w:rsidRPr="00ED2345" w:rsidTr="00F2267D">
        <w:trPr>
          <w:cantSplit/>
        </w:trPr>
        <w:tc>
          <w:tcPr>
            <w:tcW w:w="1899" w:type="dxa"/>
          </w:tcPr>
          <w:p w:rsidR="00905A4E" w:rsidRPr="00ED2345" w:rsidRDefault="00905A4E" w:rsidP="00F2267D">
            <w:pPr>
              <w:jc w:val="center"/>
              <w:rPr>
                <w:rFonts w:eastAsia="ｽｲｽ"/>
              </w:rPr>
            </w:pPr>
            <w:r w:rsidRPr="00ED2345">
              <w:rPr>
                <w:rFonts w:eastAsia="ｽｲｽ"/>
              </w:rPr>
              <w:t>5</w:t>
            </w:r>
            <w:r w:rsidR="009D5312">
              <w:rPr>
                <w:rFonts w:eastAsia="ｽｲｽ" w:hint="eastAsia"/>
                <w:lang w:eastAsia="ja-JP"/>
              </w:rPr>
              <w:t>th</w:t>
            </w:r>
            <w:r w:rsidRPr="00ED2345">
              <w:rPr>
                <w:rFonts w:eastAsia="ｽｲｽ"/>
              </w:rPr>
              <w:t xml:space="preserve"> Dan</w:t>
            </w:r>
          </w:p>
        </w:tc>
        <w:tc>
          <w:tcPr>
            <w:tcW w:w="1821" w:type="dxa"/>
            <w:tcBorders>
              <w:bottom w:val="nil"/>
            </w:tcBorders>
          </w:tcPr>
          <w:p w:rsidR="00905A4E" w:rsidRPr="00ED2345" w:rsidRDefault="00905A4E" w:rsidP="00F2267D">
            <w:pPr>
              <w:jc w:val="center"/>
              <w:rPr>
                <w:rFonts w:eastAsia="ｽｲｽ"/>
              </w:rPr>
            </w:pPr>
            <w:r w:rsidRPr="00ED2345">
              <w:rPr>
                <w:rFonts w:eastAsia="ｽｲｽ"/>
              </w:rPr>
              <w:t>160 (32wpm)</w:t>
            </w:r>
          </w:p>
        </w:tc>
        <w:tc>
          <w:tcPr>
            <w:tcW w:w="1800" w:type="dxa"/>
            <w:vMerge/>
          </w:tcPr>
          <w:p w:rsidR="00905A4E" w:rsidRPr="00ED2345" w:rsidRDefault="00905A4E" w:rsidP="00F2267D">
            <w:pPr>
              <w:jc w:val="center"/>
              <w:rPr>
                <w:rFonts w:eastAsia="ｽｲｽ"/>
              </w:rPr>
            </w:pPr>
          </w:p>
        </w:tc>
        <w:tc>
          <w:tcPr>
            <w:tcW w:w="1440" w:type="dxa"/>
          </w:tcPr>
          <w:p w:rsidR="00905A4E" w:rsidRPr="005A6800" w:rsidRDefault="001920C3" w:rsidP="00F2267D">
            <w:pPr>
              <w:tabs>
                <w:tab w:val="decimal" w:pos="840"/>
              </w:tabs>
              <w:rPr>
                <w:rFonts w:eastAsia="ｽｲｽ"/>
              </w:rPr>
            </w:pPr>
            <w:r w:rsidRPr="005A6800">
              <w:rPr>
                <w:rFonts w:eastAsia="ｽｲｽ"/>
              </w:rPr>
              <w:t>0</w:t>
            </w:r>
          </w:p>
        </w:tc>
      </w:tr>
      <w:tr w:rsidR="00905A4E" w:rsidRPr="00ED2345" w:rsidTr="00F2267D">
        <w:trPr>
          <w:cantSplit/>
        </w:trPr>
        <w:tc>
          <w:tcPr>
            <w:tcW w:w="1899" w:type="dxa"/>
          </w:tcPr>
          <w:p w:rsidR="00905A4E" w:rsidRPr="00ED2345" w:rsidRDefault="00905A4E" w:rsidP="00F2267D">
            <w:pPr>
              <w:jc w:val="center"/>
              <w:rPr>
                <w:rFonts w:eastAsia="ｽｲｽ"/>
              </w:rPr>
            </w:pPr>
            <w:r w:rsidRPr="00ED2345">
              <w:rPr>
                <w:rFonts w:eastAsia="ｽｲｽ"/>
              </w:rPr>
              <w:t>4</w:t>
            </w:r>
            <w:r w:rsidR="009D5312">
              <w:rPr>
                <w:rFonts w:eastAsia="ｽｲｽ" w:hint="eastAsia"/>
                <w:lang w:eastAsia="ja-JP"/>
              </w:rPr>
              <w:t>th</w:t>
            </w:r>
            <w:r w:rsidRPr="00ED2345">
              <w:rPr>
                <w:rFonts w:eastAsia="ｽｲｽ"/>
              </w:rPr>
              <w:t xml:space="preserve"> Dan</w:t>
            </w:r>
          </w:p>
        </w:tc>
        <w:tc>
          <w:tcPr>
            <w:tcW w:w="1821" w:type="dxa"/>
          </w:tcPr>
          <w:p w:rsidR="00905A4E" w:rsidRPr="00ED2345" w:rsidRDefault="00905A4E" w:rsidP="00F2267D">
            <w:pPr>
              <w:jc w:val="center"/>
              <w:rPr>
                <w:rFonts w:eastAsia="ｽｲｽ"/>
              </w:rPr>
            </w:pPr>
            <w:r w:rsidRPr="00ED2345">
              <w:rPr>
                <w:rFonts w:eastAsia="ｽｲｽ"/>
              </w:rPr>
              <w:t>140 (28wpm)</w:t>
            </w:r>
          </w:p>
        </w:tc>
        <w:tc>
          <w:tcPr>
            <w:tcW w:w="1800" w:type="dxa"/>
            <w:vMerge/>
          </w:tcPr>
          <w:p w:rsidR="00905A4E" w:rsidRPr="00ED2345" w:rsidRDefault="00905A4E" w:rsidP="00F2267D">
            <w:pPr>
              <w:jc w:val="center"/>
              <w:rPr>
                <w:rFonts w:eastAsia="ｽｲｽ"/>
              </w:rPr>
            </w:pPr>
          </w:p>
        </w:tc>
        <w:tc>
          <w:tcPr>
            <w:tcW w:w="1440" w:type="dxa"/>
          </w:tcPr>
          <w:p w:rsidR="00905A4E" w:rsidRPr="005A6800" w:rsidRDefault="001920C3" w:rsidP="00F2267D">
            <w:pPr>
              <w:tabs>
                <w:tab w:val="decimal" w:pos="840"/>
              </w:tabs>
              <w:rPr>
                <w:rFonts w:eastAsia="ｽｲｽ"/>
              </w:rPr>
            </w:pPr>
            <w:r w:rsidRPr="005A6800">
              <w:rPr>
                <w:rFonts w:eastAsia="ｽｲｽ"/>
              </w:rPr>
              <w:t>0</w:t>
            </w:r>
          </w:p>
        </w:tc>
      </w:tr>
      <w:tr w:rsidR="00905A4E" w:rsidRPr="00ED2345" w:rsidTr="00F2267D">
        <w:trPr>
          <w:cantSplit/>
        </w:trPr>
        <w:tc>
          <w:tcPr>
            <w:tcW w:w="1899" w:type="dxa"/>
          </w:tcPr>
          <w:p w:rsidR="00905A4E" w:rsidRPr="00ED2345" w:rsidRDefault="00905A4E" w:rsidP="00F2267D">
            <w:pPr>
              <w:jc w:val="center"/>
              <w:rPr>
                <w:rFonts w:eastAsia="ｽｲｽ"/>
              </w:rPr>
            </w:pPr>
            <w:r w:rsidRPr="00ED2345">
              <w:rPr>
                <w:rFonts w:eastAsia="ｽｲｽ"/>
              </w:rPr>
              <w:t>3</w:t>
            </w:r>
            <w:r w:rsidR="009D5312">
              <w:rPr>
                <w:rFonts w:eastAsia="ｽｲｽ" w:hint="eastAsia"/>
                <w:lang w:eastAsia="ja-JP"/>
              </w:rPr>
              <w:t>rd</w:t>
            </w:r>
            <w:r w:rsidRPr="00ED2345">
              <w:rPr>
                <w:rFonts w:eastAsia="ｽｲｽ"/>
              </w:rPr>
              <w:t xml:space="preserve"> Dan</w:t>
            </w:r>
          </w:p>
        </w:tc>
        <w:tc>
          <w:tcPr>
            <w:tcW w:w="1821" w:type="dxa"/>
          </w:tcPr>
          <w:p w:rsidR="00905A4E" w:rsidRPr="00ED2345" w:rsidRDefault="00905A4E" w:rsidP="00F2267D">
            <w:pPr>
              <w:jc w:val="center"/>
              <w:rPr>
                <w:rFonts w:eastAsia="ｽｲｽ"/>
              </w:rPr>
            </w:pPr>
            <w:r w:rsidRPr="00ED2345">
              <w:rPr>
                <w:rFonts w:eastAsia="ｽｲｽ"/>
              </w:rPr>
              <w:t>120 (24wpm)</w:t>
            </w:r>
          </w:p>
        </w:tc>
        <w:tc>
          <w:tcPr>
            <w:tcW w:w="1800" w:type="dxa"/>
            <w:vMerge/>
          </w:tcPr>
          <w:p w:rsidR="00905A4E" w:rsidRPr="00ED2345" w:rsidRDefault="00905A4E" w:rsidP="00F2267D">
            <w:pPr>
              <w:jc w:val="center"/>
              <w:rPr>
                <w:rFonts w:eastAsia="ｽｲｽ"/>
              </w:rPr>
            </w:pPr>
          </w:p>
        </w:tc>
        <w:tc>
          <w:tcPr>
            <w:tcW w:w="1440" w:type="dxa"/>
          </w:tcPr>
          <w:p w:rsidR="00905A4E" w:rsidRPr="005A6800" w:rsidRDefault="001920C3" w:rsidP="001459FF">
            <w:pPr>
              <w:tabs>
                <w:tab w:val="decimal" w:pos="840"/>
              </w:tabs>
              <w:rPr>
                <w:rFonts w:eastAsia="ｽｲｽ"/>
                <w:lang w:eastAsia="ja-JP"/>
              </w:rPr>
            </w:pPr>
            <w:r w:rsidRPr="005A6800">
              <w:rPr>
                <w:rFonts w:eastAsia="ｽｲｽ"/>
                <w:lang w:eastAsia="ja-JP"/>
              </w:rPr>
              <w:t>1</w:t>
            </w:r>
            <w:r w:rsidR="005A6800" w:rsidRPr="005A6800">
              <w:rPr>
                <w:rFonts w:eastAsia="ｽｲｽ"/>
                <w:lang w:eastAsia="ja-JP"/>
              </w:rPr>
              <w:t>3</w:t>
            </w:r>
          </w:p>
        </w:tc>
      </w:tr>
      <w:tr w:rsidR="00905A4E" w:rsidRPr="00ED2345" w:rsidTr="00F2267D">
        <w:trPr>
          <w:cantSplit/>
        </w:trPr>
        <w:tc>
          <w:tcPr>
            <w:tcW w:w="1899" w:type="dxa"/>
          </w:tcPr>
          <w:p w:rsidR="00905A4E" w:rsidRPr="00ED2345" w:rsidRDefault="00905A4E" w:rsidP="00F2267D">
            <w:pPr>
              <w:jc w:val="center"/>
              <w:rPr>
                <w:rFonts w:eastAsia="ｽｲｽ"/>
              </w:rPr>
            </w:pPr>
            <w:r w:rsidRPr="00ED2345">
              <w:rPr>
                <w:rFonts w:eastAsia="ｽｲｽ"/>
              </w:rPr>
              <w:t>2</w:t>
            </w:r>
            <w:r w:rsidR="009D5312">
              <w:rPr>
                <w:rFonts w:eastAsia="ｽｲｽ" w:hint="eastAsia"/>
                <w:lang w:eastAsia="ja-JP"/>
              </w:rPr>
              <w:t>nd</w:t>
            </w:r>
            <w:r w:rsidRPr="00ED2345">
              <w:rPr>
                <w:rFonts w:eastAsia="ｽｲｽ"/>
              </w:rPr>
              <w:t xml:space="preserve"> Dan</w:t>
            </w:r>
          </w:p>
        </w:tc>
        <w:tc>
          <w:tcPr>
            <w:tcW w:w="1821" w:type="dxa"/>
          </w:tcPr>
          <w:p w:rsidR="00905A4E" w:rsidRPr="00ED2345" w:rsidRDefault="00905A4E" w:rsidP="00F2267D">
            <w:pPr>
              <w:jc w:val="center"/>
              <w:rPr>
                <w:rFonts w:eastAsia="ｽｲｽ"/>
              </w:rPr>
            </w:pPr>
            <w:r w:rsidRPr="00ED2345">
              <w:rPr>
                <w:rFonts w:eastAsia="ｽｲｽ"/>
              </w:rPr>
              <w:t>110 (22wpm)</w:t>
            </w:r>
          </w:p>
        </w:tc>
        <w:tc>
          <w:tcPr>
            <w:tcW w:w="1800" w:type="dxa"/>
            <w:vMerge w:val="restart"/>
            <w:vAlign w:val="center"/>
          </w:tcPr>
          <w:p w:rsidR="00905A4E" w:rsidRPr="00ED2345" w:rsidRDefault="00905A4E" w:rsidP="00F2267D">
            <w:pPr>
              <w:jc w:val="center"/>
              <w:rPr>
                <w:rFonts w:eastAsia="ｽｲｽ"/>
              </w:rPr>
            </w:pPr>
            <w:r w:rsidRPr="00ED2345">
              <w:rPr>
                <w:rFonts w:eastAsia="ｽｲｽ"/>
              </w:rPr>
              <w:t>3 minutes</w:t>
            </w:r>
          </w:p>
        </w:tc>
        <w:tc>
          <w:tcPr>
            <w:tcW w:w="1440" w:type="dxa"/>
          </w:tcPr>
          <w:p w:rsidR="00905A4E" w:rsidRPr="005A6800" w:rsidRDefault="005A6800" w:rsidP="001459FF">
            <w:pPr>
              <w:tabs>
                <w:tab w:val="decimal" w:pos="840"/>
              </w:tabs>
              <w:rPr>
                <w:rFonts w:eastAsia="ｽｲｽ"/>
                <w:lang w:eastAsia="ja-JP"/>
              </w:rPr>
            </w:pPr>
            <w:r w:rsidRPr="005A6800">
              <w:rPr>
                <w:rFonts w:eastAsia="ｽｲｽ"/>
                <w:lang w:eastAsia="ja-JP"/>
              </w:rPr>
              <w:t>164</w:t>
            </w:r>
          </w:p>
        </w:tc>
      </w:tr>
      <w:tr w:rsidR="00905A4E" w:rsidRPr="00ED2345" w:rsidTr="00F2267D">
        <w:trPr>
          <w:cantSplit/>
        </w:trPr>
        <w:tc>
          <w:tcPr>
            <w:tcW w:w="1899" w:type="dxa"/>
          </w:tcPr>
          <w:p w:rsidR="00905A4E" w:rsidRPr="00ED2345" w:rsidRDefault="00905A4E" w:rsidP="00A9636A">
            <w:pPr>
              <w:jc w:val="center"/>
              <w:rPr>
                <w:rFonts w:eastAsia="ｽｲｽ"/>
              </w:rPr>
            </w:pPr>
            <w:r w:rsidRPr="00ED2345">
              <w:rPr>
                <w:rFonts w:eastAsia="ｽｲｽ"/>
              </w:rPr>
              <w:t>S</w:t>
            </w:r>
            <w:r w:rsidR="00A9636A">
              <w:rPr>
                <w:rFonts w:eastAsia="ｽｲｽ"/>
              </w:rPr>
              <w:t>h</w:t>
            </w:r>
            <w:r w:rsidRPr="00ED2345">
              <w:rPr>
                <w:rFonts w:eastAsia="ｽｲｽ"/>
              </w:rPr>
              <w:t>odan (1</w:t>
            </w:r>
            <w:r w:rsidR="009D5312">
              <w:rPr>
                <w:rFonts w:eastAsia="ｽｲｽ" w:hint="eastAsia"/>
                <w:lang w:eastAsia="ja-JP"/>
              </w:rPr>
              <w:t>st</w:t>
            </w:r>
            <w:r w:rsidRPr="00ED2345">
              <w:rPr>
                <w:rFonts w:eastAsia="ｽｲｽ"/>
              </w:rPr>
              <w:t xml:space="preserve"> Dan)</w:t>
            </w:r>
          </w:p>
        </w:tc>
        <w:tc>
          <w:tcPr>
            <w:tcW w:w="1821" w:type="dxa"/>
          </w:tcPr>
          <w:p w:rsidR="00905A4E" w:rsidRPr="00ED2345" w:rsidRDefault="00905A4E" w:rsidP="00F2267D">
            <w:pPr>
              <w:jc w:val="center"/>
              <w:rPr>
                <w:rFonts w:eastAsia="ｽｲｽ"/>
              </w:rPr>
            </w:pPr>
            <w:r w:rsidRPr="00ED2345">
              <w:rPr>
                <w:rFonts w:eastAsia="ｽｲｽ"/>
              </w:rPr>
              <w:t>90 (18wpm)</w:t>
            </w:r>
          </w:p>
        </w:tc>
        <w:tc>
          <w:tcPr>
            <w:tcW w:w="1800" w:type="dxa"/>
            <w:vMerge/>
          </w:tcPr>
          <w:p w:rsidR="00905A4E" w:rsidRPr="00ED2345" w:rsidRDefault="00905A4E" w:rsidP="00F2267D">
            <w:pPr>
              <w:jc w:val="center"/>
              <w:rPr>
                <w:rFonts w:eastAsia="ｽｲｽ"/>
              </w:rPr>
            </w:pPr>
          </w:p>
        </w:tc>
        <w:tc>
          <w:tcPr>
            <w:tcW w:w="1440" w:type="dxa"/>
          </w:tcPr>
          <w:p w:rsidR="00905A4E" w:rsidRPr="005A6800" w:rsidRDefault="001920C3" w:rsidP="001459FF">
            <w:pPr>
              <w:tabs>
                <w:tab w:val="decimal" w:pos="840"/>
              </w:tabs>
              <w:rPr>
                <w:rFonts w:eastAsia="ｽｲｽ"/>
                <w:lang w:eastAsia="ja-JP"/>
              </w:rPr>
            </w:pPr>
            <w:r w:rsidRPr="005A6800">
              <w:rPr>
                <w:rFonts w:eastAsia="ｽｲｽ"/>
                <w:lang w:eastAsia="ja-JP"/>
              </w:rPr>
              <w:t>19</w:t>
            </w:r>
          </w:p>
        </w:tc>
      </w:tr>
      <w:tr w:rsidR="00905A4E" w:rsidRPr="00ED2345" w:rsidTr="00236EC3">
        <w:trPr>
          <w:cantSplit/>
        </w:trPr>
        <w:tc>
          <w:tcPr>
            <w:tcW w:w="1899" w:type="dxa"/>
            <w:tcBorders>
              <w:bottom w:val="single" w:sz="4" w:space="0" w:color="auto"/>
            </w:tcBorders>
          </w:tcPr>
          <w:p w:rsidR="00905A4E" w:rsidRPr="00ED2345" w:rsidRDefault="00905A4E" w:rsidP="00F2267D">
            <w:pPr>
              <w:jc w:val="center"/>
              <w:rPr>
                <w:rFonts w:eastAsia="ｽｲｽ"/>
              </w:rPr>
            </w:pPr>
            <w:r w:rsidRPr="00ED2345">
              <w:rPr>
                <w:rFonts w:eastAsia="ｽｲｽ"/>
              </w:rPr>
              <w:t>1</w:t>
            </w:r>
            <w:r w:rsidR="009D5312">
              <w:rPr>
                <w:rFonts w:eastAsia="ｽｲｽ" w:hint="eastAsia"/>
                <w:lang w:eastAsia="ja-JP"/>
              </w:rPr>
              <w:t>st</w:t>
            </w:r>
            <w:r w:rsidRPr="00ED2345">
              <w:rPr>
                <w:rFonts w:eastAsia="ｽｲｽ"/>
              </w:rPr>
              <w:t xml:space="preserve"> </w:t>
            </w:r>
            <w:proofErr w:type="spellStart"/>
            <w:r w:rsidRPr="00ED2345">
              <w:rPr>
                <w:rFonts w:eastAsia="ｽｲｽ"/>
              </w:rPr>
              <w:t>Kyu</w:t>
            </w:r>
            <w:proofErr w:type="spellEnd"/>
          </w:p>
        </w:tc>
        <w:tc>
          <w:tcPr>
            <w:tcW w:w="1821" w:type="dxa"/>
            <w:tcBorders>
              <w:bottom w:val="single" w:sz="4" w:space="0" w:color="auto"/>
            </w:tcBorders>
          </w:tcPr>
          <w:p w:rsidR="00905A4E" w:rsidRPr="00ED2345" w:rsidRDefault="00905A4E" w:rsidP="00F2267D">
            <w:pPr>
              <w:jc w:val="center"/>
              <w:rPr>
                <w:rFonts w:eastAsia="ｽｲｽ"/>
              </w:rPr>
            </w:pPr>
            <w:r w:rsidRPr="00ED2345">
              <w:rPr>
                <w:rFonts w:eastAsia="ｽｲｽ"/>
              </w:rPr>
              <w:t>60 (12wpm)</w:t>
            </w:r>
          </w:p>
        </w:tc>
        <w:tc>
          <w:tcPr>
            <w:tcW w:w="1800" w:type="dxa"/>
            <w:vMerge/>
            <w:tcBorders>
              <w:bottom w:val="single" w:sz="4" w:space="0" w:color="auto"/>
            </w:tcBorders>
          </w:tcPr>
          <w:p w:rsidR="00905A4E" w:rsidRPr="00ED2345" w:rsidRDefault="00905A4E" w:rsidP="00F2267D">
            <w:pPr>
              <w:jc w:val="center"/>
              <w:rPr>
                <w:rFonts w:eastAsia="ｽｲｽ"/>
              </w:rPr>
            </w:pPr>
          </w:p>
        </w:tc>
        <w:tc>
          <w:tcPr>
            <w:tcW w:w="1440" w:type="dxa"/>
            <w:tcBorders>
              <w:bottom w:val="single" w:sz="4" w:space="0" w:color="auto"/>
            </w:tcBorders>
          </w:tcPr>
          <w:p w:rsidR="00905A4E" w:rsidRPr="005A6800" w:rsidRDefault="005A6800" w:rsidP="001459FF">
            <w:pPr>
              <w:tabs>
                <w:tab w:val="decimal" w:pos="840"/>
              </w:tabs>
              <w:rPr>
                <w:rFonts w:eastAsia="ｽｲｽ"/>
                <w:lang w:eastAsia="ja-JP"/>
              </w:rPr>
            </w:pPr>
            <w:r w:rsidRPr="005A6800">
              <w:rPr>
                <w:rFonts w:eastAsia="ｽｲｽ"/>
                <w:lang w:eastAsia="ja-JP"/>
              </w:rPr>
              <w:t>332</w:t>
            </w:r>
          </w:p>
        </w:tc>
      </w:tr>
      <w:tr w:rsidR="00905A4E" w:rsidRPr="00ED2345" w:rsidTr="00236EC3">
        <w:trPr>
          <w:cantSplit/>
        </w:trPr>
        <w:tc>
          <w:tcPr>
            <w:tcW w:w="1899" w:type="dxa"/>
            <w:tcBorders>
              <w:bottom w:val="single" w:sz="4" w:space="0" w:color="auto"/>
            </w:tcBorders>
          </w:tcPr>
          <w:p w:rsidR="00905A4E" w:rsidRPr="00ED2345" w:rsidRDefault="00905A4E" w:rsidP="00F2267D">
            <w:pPr>
              <w:jc w:val="center"/>
              <w:rPr>
                <w:rFonts w:eastAsia="ｽｲｽ"/>
              </w:rPr>
            </w:pPr>
            <w:r w:rsidRPr="00ED2345">
              <w:rPr>
                <w:rFonts w:eastAsia="ｽｲｽ"/>
              </w:rPr>
              <w:t>2</w:t>
            </w:r>
            <w:r w:rsidR="009D5312">
              <w:rPr>
                <w:rFonts w:eastAsia="ｽｲｽ" w:hint="eastAsia"/>
                <w:lang w:eastAsia="ja-JP"/>
              </w:rPr>
              <w:t>nd</w:t>
            </w:r>
            <w:r w:rsidRPr="00ED2345">
              <w:rPr>
                <w:rFonts w:eastAsia="ｽｲｽ"/>
              </w:rPr>
              <w:t xml:space="preserve"> </w:t>
            </w:r>
            <w:proofErr w:type="spellStart"/>
            <w:r w:rsidRPr="00ED2345">
              <w:rPr>
                <w:rFonts w:eastAsia="ｽｲｽ"/>
              </w:rPr>
              <w:t>Kyu</w:t>
            </w:r>
            <w:proofErr w:type="spellEnd"/>
          </w:p>
        </w:tc>
        <w:tc>
          <w:tcPr>
            <w:tcW w:w="1821" w:type="dxa"/>
            <w:tcBorders>
              <w:bottom w:val="single" w:sz="4" w:space="0" w:color="auto"/>
            </w:tcBorders>
          </w:tcPr>
          <w:p w:rsidR="00905A4E" w:rsidRPr="00ED2345" w:rsidRDefault="00905A4E" w:rsidP="00F2267D">
            <w:pPr>
              <w:jc w:val="center"/>
              <w:rPr>
                <w:rFonts w:eastAsia="ｽｲｽ"/>
              </w:rPr>
            </w:pPr>
            <w:r w:rsidRPr="00ED2345">
              <w:rPr>
                <w:rFonts w:eastAsia="ｽｲｽ"/>
              </w:rPr>
              <w:t>45 (9wpm)</w:t>
            </w:r>
          </w:p>
        </w:tc>
        <w:tc>
          <w:tcPr>
            <w:tcW w:w="1800" w:type="dxa"/>
            <w:vMerge w:val="restart"/>
            <w:tcBorders>
              <w:bottom w:val="single" w:sz="4" w:space="0" w:color="auto"/>
            </w:tcBorders>
            <w:vAlign w:val="center"/>
          </w:tcPr>
          <w:p w:rsidR="00905A4E" w:rsidRPr="00ED2345" w:rsidRDefault="00905A4E" w:rsidP="00F2267D">
            <w:pPr>
              <w:jc w:val="center"/>
              <w:rPr>
                <w:rFonts w:eastAsia="ｽｲｽ"/>
              </w:rPr>
            </w:pPr>
            <w:r w:rsidRPr="00ED2345">
              <w:rPr>
                <w:rFonts w:eastAsia="ｽｲｽ"/>
              </w:rPr>
              <w:t>2 minutes</w:t>
            </w:r>
          </w:p>
        </w:tc>
        <w:tc>
          <w:tcPr>
            <w:tcW w:w="1440" w:type="dxa"/>
            <w:tcBorders>
              <w:bottom w:val="single" w:sz="4" w:space="0" w:color="auto"/>
            </w:tcBorders>
          </w:tcPr>
          <w:p w:rsidR="00905A4E" w:rsidRPr="005A6800" w:rsidRDefault="001920C3" w:rsidP="00F2267D">
            <w:pPr>
              <w:tabs>
                <w:tab w:val="decimal" w:pos="840"/>
              </w:tabs>
              <w:rPr>
                <w:rFonts w:eastAsia="ｽｲｽ"/>
                <w:lang w:eastAsia="ja-JP"/>
              </w:rPr>
            </w:pPr>
            <w:r w:rsidRPr="005A6800">
              <w:rPr>
                <w:rFonts w:eastAsia="ｽｲｽ"/>
                <w:lang w:eastAsia="ja-JP"/>
              </w:rPr>
              <w:t>9</w:t>
            </w:r>
            <w:r w:rsidR="005A6800" w:rsidRPr="005A6800">
              <w:rPr>
                <w:rFonts w:eastAsia="ｽｲｽ"/>
                <w:lang w:eastAsia="ja-JP"/>
              </w:rPr>
              <w:t>5</w:t>
            </w:r>
          </w:p>
        </w:tc>
      </w:tr>
      <w:tr w:rsidR="00905A4E" w:rsidRPr="00ED2345" w:rsidTr="00236EC3">
        <w:trPr>
          <w:cantSplit/>
        </w:trPr>
        <w:tc>
          <w:tcPr>
            <w:tcW w:w="1899" w:type="dxa"/>
            <w:tcBorders>
              <w:bottom w:val="single" w:sz="4" w:space="0" w:color="auto"/>
            </w:tcBorders>
          </w:tcPr>
          <w:p w:rsidR="00905A4E" w:rsidRPr="00ED2345" w:rsidRDefault="00905A4E" w:rsidP="00F2267D">
            <w:pPr>
              <w:jc w:val="center"/>
              <w:rPr>
                <w:rFonts w:eastAsia="ｽｲｽ"/>
              </w:rPr>
            </w:pPr>
            <w:r w:rsidRPr="00ED2345">
              <w:rPr>
                <w:rFonts w:eastAsia="ｽｲｽ"/>
              </w:rPr>
              <w:t>3</w:t>
            </w:r>
            <w:r w:rsidR="009D5312">
              <w:rPr>
                <w:rFonts w:eastAsia="ｽｲｽ" w:hint="eastAsia"/>
                <w:lang w:eastAsia="ja-JP"/>
              </w:rPr>
              <w:t>rd</w:t>
            </w:r>
            <w:r w:rsidRPr="00ED2345">
              <w:rPr>
                <w:rFonts w:eastAsia="ｽｲｽ"/>
              </w:rPr>
              <w:t xml:space="preserve"> </w:t>
            </w:r>
            <w:proofErr w:type="spellStart"/>
            <w:r w:rsidRPr="00ED2345">
              <w:rPr>
                <w:rFonts w:eastAsia="ｽｲｽ"/>
              </w:rPr>
              <w:t>Kyu</w:t>
            </w:r>
            <w:proofErr w:type="spellEnd"/>
          </w:p>
        </w:tc>
        <w:tc>
          <w:tcPr>
            <w:tcW w:w="1821" w:type="dxa"/>
            <w:tcBorders>
              <w:bottom w:val="single" w:sz="4" w:space="0" w:color="auto"/>
            </w:tcBorders>
          </w:tcPr>
          <w:p w:rsidR="00905A4E" w:rsidRPr="00ED2345" w:rsidRDefault="00905A4E" w:rsidP="00F2267D">
            <w:pPr>
              <w:jc w:val="center"/>
              <w:rPr>
                <w:rFonts w:eastAsia="ｽｲｽ"/>
              </w:rPr>
            </w:pPr>
            <w:r w:rsidRPr="00ED2345">
              <w:rPr>
                <w:rFonts w:eastAsia="ｽｲｽ"/>
              </w:rPr>
              <w:t>25 (5wpm)</w:t>
            </w:r>
          </w:p>
        </w:tc>
        <w:tc>
          <w:tcPr>
            <w:tcW w:w="1800" w:type="dxa"/>
            <w:vMerge/>
            <w:tcBorders>
              <w:bottom w:val="single" w:sz="4" w:space="0" w:color="auto"/>
            </w:tcBorders>
          </w:tcPr>
          <w:p w:rsidR="00905A4E" w:rsidRPr="00ED2345" w:rsidRDefault="00905A4E" w:rsidP="00F2267D">
            <w:pPr>
              <w:jc w:val="center"/>
              <w:rPr>
                <w:rFonts w:eastAsia="ｽｲｽ"/>
              </w:rPr>
            </w:pPr>
          </w:p>
        </w:tc>
        <w:tc>
          <w:tcPr>
            <w:tcW w:w="1440" w:type="dxa"/>
            <w:tcBorders>
              <w:bottom w:val="single" w:sz="4" w:space="0" w:color="auto"/>
            </w:tcBorders>
          </w:tcPr>
          <w:p w:rsidR="001920C3" w:rsidRPr="005A6800" w:rsidRDefault="005A6800" w:rsidP="00F2267D">
            <w:pPr>
              <w:tabs>
                <w:tab w:val="decimal" w:pos="840"/>
              </w:tabs>
              <w:rPr>
                <w:rFonts w:eastAsia="ｽｲｽ"/>
                <w:lang w:eastAsia="ja-JP"/>
              </w:rPr>
            </w:pPr>
            <w:r w:rsidRPr="005A6800">
              <w:rPr>
                <w:rFonts w:eastAsia="ｽｲｽ"/>
                <w:lang w:eastAsia="ja-JP"/>
              </w:rPr>
              <w:t>70</w:t>
            </w:r>
          </w:p>
        </w:tc>
      </w:tr>
    </w:tbl>
    <w:p w:rsidR="00905A4E" w:rsidRPr="00ED2345" w:rsidRDefault="00905A4E" w:rsidP="00905A4E">
      <w:pPr>
        <w:rPr>
          <w:rFonts w:eastAsia="ｽｲｽ"/>
        </w:rPr>
      </w:pPr>
    </w:p>
    <w:p w:rsidR="00905A4E" w:rsidRPr="00ED2345" w:rsidRDefault="00905A4E" w:rsidP="00905A4E">
      <w:pPr>
        <w:rPr>
          <w:rFonts w:eastAsia="ｽｲｽ"/>
        </w:rPr>
      </w:pPr>
    </w:p>
    <w:p w:rsidR="00905A4E" w:rsidRPr="00ED2345" w:rsidRDefault="00905A4E" w:rsidP="00905A4E">
      <w:pPr>
        <w:rPr>
          <w:rFonts w:eastAsia="ｽｲｽ"/>
          <w:b/>
        </w:rPr>
      </w:pPr>
    </w:p>
    <w:p w:rsidR="00905A4E" w:rsidRPr="00ED2345" w:rsidRDefault="00905A4E" w:rsidP="00905A4E">
      <w:pPr>
        <w:rPr>
          <w:rFonts w:eastAsia="ｽｲｽ"/>
          <w:b/>
        </w:rPr>
      </w:pPr>
    </w:p>
    <w:p w:rsidR="00905A4E" w:rsidRPr="00ED2345" w:rsidRDefault="00905A4E" w:rsidP="00905A4E">
      <w:pPr>
        <w:rPr>
          <w:rFonts w:eastAsia="ｽｲｽ"/>
          <w:b/>
        </w:rPr>
      </w:pPr>
    </w:p>
    <w:p w:rsidR="00905A4E" w:rsidRPr="00ED2345" w:rsidRDefault="00905A4E" w:rsidP="00905A4E">
      <w:pPr>
        <w:rPr>
          <w:rFonts w:eastAsia="ｽｲｽ"/>
          <w:b/>
        </w:rPr>
      </w:pPr>
    </w:p>
    <w:p w:rsidR="00905A4E" w:rsidRPr="00ED2345" w:rsidRDefault="00905A4E" w:rsidP="00905A4E">
      <w:pPr>
        <w:rPr>
          <w:rFonts w:eastAsia="ｽｲｽ"/>
          <w:b/>
        </w:rPr>
      </w:pPr>
    </w:p>
    <w:p w:rsidR="00905A4E" w:rsidRPr="00ED2345" w:rsidRDefault="00905A4E" w:rsidP="00905A4E">
      <w:pPr>
        <w:rPr>
          <w:rFonts w:eastAsia="ｽｲｽ"/>
          <w:b/>
        </w:rPr>
      </w:pPr>
    </w:p>
    <w:p w:rsidR="00905A4E" w:rsidRPr="00ED2345" w:rsidRDefault="00905A4E" w:rsidP="00905A4E">
      <w:pPr>
        <w:rPr>
          <w:rFonts w:eastAsia="ｽｲｽ"/>
          <w:b/>
        </w:rPr>
      </w:pPr>
    </w:p>
    <w:p w:rsidR="00905A4E" w:rsidRPr="00ED2345" w:rsidRDefault="00905A4E" w:rsidP="00905A4E">
      <w:pPr>
        <w:rPr>
          <w:rFonts w:eastAsia="ｽｲｽ"/>
          <w:b/>
        </w:rPr>
      </w:pPr>
    </w:p>
    <w:p w:rsidR="00905A4E" w:rsidRPr="00ED2345" w:rsidRDefault="00905A4E" w:rsidP="00905A4E">
      <w:pPr>
        <w:rPr>
          <w:rFonts w:eastAsia="ｽｲｽ"/>
          <w:b/>
        </w:rPr>
      </w:pPr>
    </w:p>
    <w:p w:rsidR="00905A4E" w:rsidRPr="00ED2345" w:rsidRDefault="00905A4E" w:rsidP="00905A4E">
      <w:pPr>
        <w:rPr>
          <w:rFonts w:eastAsia="ｽｲｽ"/>
        </w:rPr>
      </w:pPr>
    </w:p>
    <w:p w:rsidR="00905A4E" w:rsidRDefault="00905A4E" w:rsidP="00905A4E">
      <w:pPr>
        <w:rPr>
          <w:rFonts w:eastAsia="ｽｲｽ"/>
          <w:lang w:eastAsia="ja-JP"/>
        </w:rPr>
      </w:pPr>
      <w:r w:rsidRPr="00ED2345">
        <w:rPr>
          <w:rFonts w:eastAsia="ｽｲｽ"/>
        </w:rPr>
        <w:tab/>
      </w:r>
      <w:r w:rsidRPr="00ED2345">
        <w:rPr>
          <w:rFonts w:eastAsia="ｽｲｽ"/>
        </w:rPr>
        <w:tab/>
      </w:r>
      <w:r w:rsidRPr="00ED2345">
        <w:rPr>
          <w:rFonts w:eastAsia="ｽｲｽ"/>
        </w:rPr>
        <w:tab/>
      </w:r>
      <w:r w:rsidRPr="00ED2345">
        <w:rPr>
          <w:rFonts w:eastAsia="ｽｲｽ"/>
        </w:rPr>
        <w:tab/>
      </w:r>
      <w:r w:rsidRPr="00ED2345">
        <w:rPr>
          <w:rFonts w:eastAsia="ｽｲｽ"/>
        </w:rPr>
        <w:tab/>
      </w:r>
      <w:r w:rsidRPr="00ED2345">
        <w:rPr>
          <w:rFonts w:eastAsia="ｽｲｽ"/>
        </w:rPr>
        <w:tab/>
      </w:r>
      <w:r w:rsidRPr="00ED2345">
        <w:rPr>
          <w:rFonts w:eastAsia="ｽｲｽ"/>
        </w:rPr>
        <w:tab/>
      </w:r>
      <w:r w:rsidRPr="00ED2345">
        <w:rPr>
          <w:rFonts w:eastAsia="ｽｲｽ"/>
        </w:rPr>
        <w:tab/>
        <w:t>As of End March 20</w:t>
      </w:r>
      <w:r w:rsidR="001459FF">
        <w:rPr>
          <w:rFonts w:eastAsia="ｽｲｽ" w:hint="eastAsia"/>
          <w:lang w:eastAsia="ja-JP"/>
        </w:rPr>
        <w:t>1</w:t>
      </w:r>
      <w:r w:rsidR="00236EC3">
        <w:rPr>
          <w:rFonts w:eastAsia="ｽｲｽ"/>
          <w:lang w:eastAsia="ja-JP"/>
        </w:rPr>
        <w:t>8</w:t>
      </w:r>
    </w:p>
    <w:p w:rsidR="00991AD9" w:rsidRDefault="00991AD9">
      <w:pPr>
        <w:rPr>
          <w:rFonts w:eastAsia="ｽｲｽ"/>
          <w:lang w:eastAsia="ja-JP"/>
        </w:rPr>
      </w:pPr>
      <w:r>
        <w:rPr>
          <w:rFonts w:eastAsia="ｽｲｽ"/>
          <w:lang w:eastAsia="ja-JP"/>
        </w:rPr>
        <w:br w:type="page"/>
      </w:r>
    </w:p>
    <w:p w:rsidR="00905A4E" w:rsidRPr="00ED2345" w:rsidRDefault="00905A4E" w:rsidP="00905A4E">
      <w:pPr>
        <w:pStyle w:val="2"/>
        <w:numPr>
          <w:ilvl w:val="1"/>
          <w:numId w:val="27"/>
        </w:numPr>
        <w:tabs>
          <w:tab w:val="clear" w:pos="567"/>
          <w:tab w:val="clear" w:pos="794"/>
          <w:tab w:val="clear" w:pos="2127"/>
          <w:tab w:val="clear" w:pos="2410"/>
          <w:tab w:val="clear" w:pos="2921"/>
          <w:tab w:val="clear" w:pos="3261"/>
        </w:tabs>
      </w:pPr>
      <w:bookmarkStart w:id="20" w:name="_Toc241649026"/>
      <w:r w:rsidRPr="00ED2345">
        <w:lastRenderedPageBreak/>
        <w:t>Annual General Meetings (AGM)</w:t>
      </w:r>
      <w:bookmarkEnd w:id="20"/>
    </w:p>
    <w:p w:rsidR="00905A4E" w:rsidRDefault="00905A4E" w:rsidP="00905A4E">
      <w:pPr>
        <w:ind w:leftChars="200" w:left="480"/>
        <w:rPr>
          <w:rFonts w:eastAsia="ｽｲｽ"/>
          <w:lang w:eastAsia="ja-JP"/>
        </w:rPr>
      </w:pPr>
      <w:r w:rsidRPr="00ED2345">
        <w:rPr>
          <w:rFonts w:eastAsia="ｽｲｽ"/>
        </w:rPr>
        <w:t xml:space="preserve">The general meeting is one of JARL's most important annual events. JARL holds the meeting in </w:t>
      </w:r>
      <w:r w:rsidR="00E12E66">
        <w:rPr>
          <w:rFonts w:eastAsia="ｽｲｽ"/>
        </w:rPr>
        <w:t>June</w:t>
      </w:r>
      <w:r w:rsidRPr="00ED2345">
        <w:rPr>
          <w:rFonts w:eastAsia="ｽｲｽ"/>
        </w:rPr>
        <w:t xml:space="preserve"> annually to adopt resolutions about yearly activity programs and the budget with the opinions of JARL's members being faithfully reflected therein. Dates and sites of said meetings were:</w:t>
      </w:r>
    </w:p>
    <w:p w:rsidR="00905A4E" w:rsidRPr="00ED2345" w:rsidRDefault="00905A4E" w:rsidP="00905A4E">
      <w:pPr>
        <w:rPr>
          <w:rFonts w:eastAsia="ｽｲｽ"/>
        </w:rPr>
      </w:pPr>
    </w:p>
    <w:p w:rsidR="00F76E98" w:rsidRPr="00F76E98" w:rsidRDefault="00F76E98" w:rsidP="00F76E98">
      <w:pPr>
        <w:rPr>
          <w:rFonts w:eastAsia="ＭＳ 明朝"/>
          <w:lang w:eastAsia="ja-JP"/>
        </w:rPr>
      </w:pPr>
      <w:r>
        <w:rPr>
          <w:rFonts w:eastAsia="ＭＳ 明朝" w:hint="eastAsia"/>
          <w:lang w:eastAsia="ja-JP"/>
        </w:rPr>
        <w:tab/>
        <w:t xml:space="preserve">AGM by </w:t>
      </w:r>
      <w:r>
        <w:rPr>
          <w:rFonts w:eastAsia="ＭＳ 明朝"/>
          <w:lang w:eastAsia="ja-JP"/>
        </w:rPr>
        <w:t>representative</w:t>
      </w:r>
      <w:r>
        <w:rPr>
          <w:rFonts w:eastAsia="ＭＳ 明朝" w:hint="eastAsia"/>
          <w:lang w:eastAsia="ja-JP"/>
        </w:rPr>
        <w:t xml:space="preserve"> members for reformed JARL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46"/>
        <w:gridCol w:w="2478"/>
        <w:gridCol w:w="1417"/>
        <w:gridCol w:w="1873"/>
      </w:tblGrid>
      <w:tr w:rsidR="00F76E98" w:rsidRPr="00ED2345" w:rsidTr="00F76E98">
        <w:trPr>
          <w:jc w:val="center"/>
        </w:trPr>
        <w:tc>
          <w:tcPr>
            <w:tcW w:w="1946" w:type="dxa"/>
          </w:tcPr>
          <w:p w:rsidR="00F76E98" w:rsidRPr="00ED2345" w:rsidRDefault="00F76E98" w:rsidP="00A97A27">
            <w:pPr>
              <w:jc w:val="center"/>
              <w:rPr>
                <w:rFonts w:eastAsia="ｽｲｽ"/>
              </w:rPr>
            </w:pPr>
            <w:r w:rsidRPr="00ED2345">
              <w:rPr>
                <w:rFonts w:eastAsia="ｽｲｽ"/>
              </w:rPr>
              <w:t>Date</w:t>
            </w:r>
          </w:p>
        </w:tc>
        <w:tc>
          <w:tcPr>
            <w:tcW w:w="2478" w:type="dxa"/>
          </w:tcPr>
          <w:p w:rsidR="00F76E98" w:rsidRPr="00ED2345" w:rsidRDefault="00F76E98" w:rsidP="00A97A27">
            <w:pPr>
              <w:jc w:val="center"/>
              <w:rPr>
                <w:rFonts w:eastAsia="ｽｲｽ"/>
              </w:rPr>
            </w:pPr>
            <w:r w:rsidRPr="00ED2345">
              <w:rPr>
                <w:rFonts w:eastAsia="ｽｲｽ"/>
              </w:rPr>
              <w:t>Site</w:t>
            </w:r>
          </w:p>
        </w:tc>
        <w:tc>
          <w:tcPr>
            <w:tcW w:w="1417" w:type="dxa"/>
          </w:tcPr>
          <w:p w:rsidR="00F76E98" w:rsidRPr="00ED2345" w:rsidRDefault="00F76E98" w:rsidP="00A97A27">
            <w:pPr>
              <w:jc w:val="center"/>
              <w:rPr>
                <w:rFonts w:eastAsia="ｽｲｽ"/>
                <w:lang w:eastAsia="ja-JP"/>
              </w:rPr>
            </w:pPr>
            <w:r>
              <w:rPr>
                <w:rFonts w:eastAsia="ｽｲｽ" w:hint="eastAsia"/>
                <w:lang w:eastAsia="ja-JP"/>
              </w:rPr>
              <w:t>Attendees</w:t>
            </w:r>
          </w:p>
        </w:tc>
        <w:tc>
          <w:tcPr>
            <w:tcW w:w="1873" w:type="dxa"/>
          </w:tcPr>
          <w:p w:rsidR="00F76E98" w:rsidRDefault="00F76E98" w:rsidP="00A97A27">
            <w:pPr>
              <w:jc w:val="center"/>
              <w:rPr>
                <w:rFonts w:eastAsia="ｽｲｽ"/>
                <w:lang w:eastAsia="ja-JP"/>
              </w:rPr>
            </w:pPr>
            <w:r>
              <w:rPr>
                <w:rFonts w:eastAsia="ｽｲｽ" w:hint="eastAsia"/>
                <w:lang w:eastAsia="ja-JP"/>
              </w:rPr>
              <w:t xml:space="preserve">Number of </w:t>
            </w:r>
          </w:p>
          <w:p w:rsidR="00F76E98" w:rsidRPr="00ED2345" w:rsidRDefault="00F76E98" w:rsidP="00A97A27">
            <w:pPr>
              <w:jc w:val="center"/>
              <w:rPr>
                <w:rFonts w:eastAsia="ｽｲｽ"/>
                <w:lang w:eastAsia="ja-JP"/>
              </w:rPr>
            </w:pPr>
            <w:r>
              <w:rPr>
                <w:rFonts w:eastAsia="ｽｲｽ" w:hint="eastAsia"/>
                <w:lang w:eastAsia="ja-JP"/>
              </w:rPr>
              <w:t>Representative Members</w:t>
            </w:r>
          </w:p>
        </w:tc>
      </w:tr>
      <w:tr w:rsidR="00F76E98" w:rsidRPr="00ED2345" w:rsidTr="00F76E98">
        <w:trPr>
          <w:jc w:val="center"/>
        </w:trPr>
        <w:tc>
          <w:tcPr>
            <w:tcW w:w="1946" w:type="dxa"/>
          </w:tcPr>
          <w:p w:rsidR="00F76E98" w:rsidRPr="00ED2345" w:rsidRDefault="00F76E98" w:rsidP="00E12E66">
            <w:pPr>
              <w:rPr>
                <w:rFonts w:eastAsia="ｽｲｽ"/>
                <w:lang w:eastAsia="ja-JP"/>
              </w:rPr>
            </w:pPr>
            <w:r>
              <w:rPr>
                <w:rFonts w:eastAsia="ｽｲｽ" w:hint="eastAsia"/>
                <w:lang w:eastAsia="ja-JP"/>
              </w:rPr>
              <w:t xml:space="preserve">June </w:t>
            </w:r>
            <w:r w:rsidR="00236EC3">
              <w:rPr>
                <w:rFonts w:eastAsia="ｽｲｽ"/>
                <w:lang w:eastAsia="ja-JP"/>
              </w:rPr>
              <w:t>2</w:t>
            </w:r>
            <w:r w:rsidR="00E12E66">
              <w:rPr>
                <w:rFonts w:eastAsia="ｽｲｽ"/>
                <w:lang w:eastAsia="ja-JP"/>
              </w:rPr>
              <w:t>6</w:t>
            </w:r>
            <w:r w:rsidRPr="00ED2345">
              <w:rPr>
                <w:rFonts w:eastAsia="ｽｲｽ"/>
              </w:rPr>
              <w:t>, 20</w:t>
            </w:r>
            <w:r>
              <w:rPr>
                <w:rFonts w:eastAsia="ｽｲｽ" w:hint="eastAsia"/>
                <w:lang w:eastAsia="ja-JP"/>
              </w:rPr>
              <w:t>1</w:t>
            </w:r>
            <w:r w:rsidR="00236EC3">
              <w:rPr>
                <w:rFonts w:eastAsia="ｽｲｽ"/>
                <w:lang w:eastAsia="ja-JP"/>
              </w:rPr>
              <w:t>6</w:t>
            </w:r>
          </w:p>
        </w:tc>
        <w:tc>
          <w:tcPr>
            <w:tcW w:w="2478" w:type="dxa"/>
          </w:tcPr>
          <w:p w:rsidR="00F76E98" w:rsidRPr="00ED2345" w:rsidRDefault="00E12E66" w:rsidP="00A97A27">
            <w:pPr>
              <w:rPr>
                <w:rFonts w:eastAsia="ｽｲｽ"/>
              </w:rPr>
            </w:pPr>
            <w:r>
              <w:rPr>
                <w:rFonts w:eastAsia="ｽｲｽ"/>
                <w:lang w:eastAsia="ja-JP"/>
              </w:rPr>
              <w:t>Shinjuku</w:t>
            </w:r>
            <w:r w:rsidR="00F76E98">
              <w:rPr>
                <w:rFonts w:eastAsia="ｽｲｽ" w:hint="eastAsia"/>
                <w:lang w:eastAsia="ja-JP"/>
              </w:rPr>
              <w:t>-ku, Tokyo</w:t>
            </w:r>
          </w:p>
        </w:tc>
        <w:tc>
          <w:tcPr>
            <w:tcW w:w="1417" w:type="dxa"/>
          </w:tcPr>
          <w:p w:rsidR="00F76E98" w:rsidRPr="00ED2345" w:rsidRDefault="00B87788" w:rsidP="00A97A27">
            <w:pPr>
              <w:jc w:val="center"/>
              <w:rPr>
                <w:rFonts w:eastAsia="ｽｲｽ"/>
                <w:lang w:eastAsia="ja-JP"/>
              </w:rPr>
            </w:pPr>
            <w:r>
              <w:rPr>
                <w:rFonts w:eastAsia="ｽｲｽ"/>
                <w:lang w:eastAsia="ja-JP"/>
              </w:rPr>
              <w:t>1</w:t>
            </w:r>
            <w:r w:rsidR="00236EC3">
              <w:rPr>
                <w:rFonts w:eastAsia="ｽｲｽ"/>
                <w:lang w:eastAsia="ja-JP"/>
              </w:rPr>
              <w:t>24</w:t>
            </w:r>
          </w:p>
        </w:tc>
        <w:tc>
          <w:tcPr>
            <w:tcW w:w="1873" w:type="dxa"/>
            <w:vAlign w:val="center"/>
          </w:tcPr>
          <w:p w:rsidR="00F76E98" w:rsidRPr="00ED2345" w:rsidRDefault="00B87788" w:rsidP="00A97A27">
            <w:pPr>
              <w:jc w:val="center"/>
              <w:rPr>
                <w:rFonts w:eastAsia="ｽｲｽ"/>
                <w:lang w:eastAsia="ja-JP"/>
              </w:rPr>
            </w:pPr>
            <w:r>
              <w:rPr>
                <w:rFonts w:eastAsia="ｽｲｽ"/>
                <w:lang w:eastAsia="ja-JP"/>
              </w:rPr>
              <w:t>132</w:t>
            </w:r>
          </w:p>
        </w:tc>
      </w:tr>
      <w:tr w:rsidR="00E12E66" w:rsidRPr="00ED2345" w:rsidTr="00F76E98">
        <w:trPr>
          <w:jc w:val="center"/>
        </w:trPr>
        <w:tc>
          <w:tcPr>
            <w:tcW w:w="1946" w:type="dxa"/>
          </w:tcPr>
          <w:p w:rsidR="00E12E66" w:rsidRDefault="00E12E66" w:rsidP="00E12E66">
            <w:pPr>
              <w:rPr>
                <w:rFonts w:eastAsia="ｽｲｽ"/>
                <w:lang w:eastAsia="ja-JP"/>
              </w:rPr>
            </w:pPr>
            <w:r>
              <w:rPr>
                <w:rFonts w:eastAsia="ｽｲｽ" w:hint="eastAsia"/>
                <w:lang w:eastAsia="ja-JP"/>
              </w:rPr>
              <w:t xml:space="preserve">June </w:t>
            </w:r>
            <w:r w:rsidR="00236EC3">
              <w:rPr>
                <w:rFonts w:eastAsia="ｽｲｽ"/>
                <w:lang w:eastAsia="ja-JP"/>
              </w:rPr>
              <w:t>2</w:t>
            </w:r>
            <w:r>
              <w:rPr>
                <w:rFonts w:eastAsia="ｽｲｽ"/>
                <w:lang w:eastAsia="ja-JP"/>
              </w:rPr>
              <w:t>5</w:t>
            </w:r>
            <w:r w:rsidRPr="00ED2345">
              <w:rPr>
                <w:rFonts w:eastAsia="ｽｲｽ"/>
              </w:rPr>
              <w:t>, 20</w:t>
            </w:r>
            <w:r>
              <w:rPr>
                <w:rFonts w:eastAsia="ｽｲｽ" w:hint="eastAsia"/>
                <w:lang w:eastAsia="ja-JP"/>
              </w:rPr>
              <w:t>1</w:t>
            </w:r>
            <w:r w:rsidR="00236EC3">
              <w:rPr>
                <w:rFonts w:eastAsia="ｽｲｽ"/>
                <w:lang w:eastAsia="ja-JP"/>
              </w:rPr>
              <w:t>7</w:t>
            </w:r>
          </w:p>
        </w:tc>
        <w:tc>
          <w:tcPr>
            <w:tcW w:w="2478" w:type="dxa"/>
          </w:tcPr>
          <w:p w:rsidR="00E12E66" w:rsidRDefault="00E12E66" w:rsidP="00A97A27">
            <w:pPr>
              <w:rPr>
                <w:rFonts w:eastAsia="ｽｲｽ"/>
                <w:lang w:eastAsia="ja-JP"/>
              </w:rPr>
            </w:pPr>
            <w:r>
              <w:rPr>
                <w:rFonts w:eastAsia="ｽｲｽ"/>
                <w:lang w:eastAsia="ja-JP"/>
              </w:rPr>
              <w:t>Shinjuku</w:t>
            </w:r>
            <w:r>
              <w:rPr>
                <w:rFonts w:eastAsia="ｽｲｽ" w:hint="eastAsia"/>
                <w:lang w:eastAsia="ja-JP"/>
              </w:rPr>
              <w:t>-ku, Tokyo</w:t>
            </w:r>
          </w:p>
        </w:tc>
        <w:tc>
          <w:tcPr>
            <w:tcW w:w="1417" w:type="dxa"/>
          </w:tcPr>
          <w:p w:rsidR="00E12E66" w:rsidRDefault="00B87788" w:rsidP="00A97A27">
            <w:pPr>
              <w:jc w:val="center"/>
              <w:rPr>
                <w:rFonts w:eastAsia="ｽｲｽ"/>
                <w:lang w:eastAsia="ja-JP"/>
              </w:rPr>
            </w:pPr>
            <w:r>
              <w:rPr>
                <w:rFonts w:eastAsia="ｽｲｽ"/>
                <w:lang w:eastAsia="ja-JP"/>
              </w:rPr>
              <w:t>1</w:t>
            </w:r>
            <w:r w:rsidR="00236EC3">
              <w:rPr>
                <w:rFonts w:eastAsia="ｽｲｽ"/>
                <w:lang w:eastAsia="ja-JP"/>
              </w:rPr>
              <w:t>30</w:t>
            </w:r>
          </w:p>
        </w:tc>
        <w:tc>
          <w:tcPr>
            <w:tcW w:w="1873" w:type="dxa"/>
            <w:vAlign w:val="center"/>
          </w:tcPr>
          <w:p w:rsidR="00E12E66" w:rsidRDefault="00B87788" w:rsidP="00A97A27">
            <w:pPr>
              <w:jc w:val="center"/>
              <w:rPr>
                <w:rFonts w:eastAsia="ｽｲｽ"/>
                <w:lang w:eastAsia="ja-JP"/>
              </w:rPr>
            </w:pPr>
            <w:r>
              <w:rPr>
                <w:rFonts w:eastAsia="ｽｲｽ"/>
                <w:lang w:eastAsia="ja-JP"/>
              </w:rPr>
              <w:t>132</w:t>
            </w:r>
          </w:p>
        </w:tc>
      </w:tr>
      <w:tr w:rsidR="00E12E66" w:rsidRPr="00ED2345" w:rsidTr="00F76E98">
        <w:trPr>
          <w:jc w:val="center"/>
        </w:trPr>
        <w:tc>
          <w:tcPr>
            <w:tcW w:w="1946" w:type="dxa"/>
          </w:tcPr>
          <w:p w:rsidR="00E12E66" w:rsidRDefault="00E12E66" w:rsidP="00E12E66">
            <w:pPr>
              <w:rPr>
                <w:rFonts w:eastAsia="ｽｲｽ"/>
                <w:lang w:eastAsia="ja-JP"/>
              </w:rPr>
            </w:pPr>
            <w:r>
              <w:rPr>
                <w:rFonts w:eastAsia="ｽｲｽ" w:hint="eastAsia"/>
                <w:lang w:eastAsia="ja-JP"/>
              </w:rPr>
              <w:t xml:space="preserve">June </w:t>
            </w:r>
            <w:r>
              <w:rPr>
                <w:rFonts w:eastAsia="ｽｲｽ"/>
                <w:lang w:eastAsia="ja-JP"/>
              </w:rPr>
              <w:t>1</w:t>
            </w:r>
            <w:r>
              <w:rPr>
                <w:rFonts w:eastAsia="ｽｲｽ" w:hint="eastAsia"/>
                <w:lang w:eastAsia="ja-JP"/>
              </w:rPr>
              <w:t>4</w:t>
            </w:r>
            <w:r w:rsidRPr="00ED2345">
              <w:rPr>
                <w:rFonts w:eastAsia="ｽｲｽ"/>
              </w:rPr>
              <w:t>, 20</w:t>
            </w:r>
            <w:r>
              <w:rPr>
                <w:rFonts w:eastAsia="ｽｲｽ" w:hint="eastAsia"/>
                <w:lang w:eastAsia="ja-JP"/>
              </w:rPr>
              <w:t>1</w:t>
            </w:r>
            <w:r w:rsidR="00236EC3">
              <w:rPr>
                <w:rFonts w:eastAsia="ｽｲｽ"/>
                <w:lang w:eastAsia="ja-JP"/>
              </w:rPr>
              <w:t>8</w:t>
            </w:r>
          </w:p>
        </w:tc>
        <w:tc>
          <w:tcPr>
            <w:tcW w:w="2478" w:type="dxa"/>
          </w:tcPr>
          <w:p w:rsidR="00E12E66" w:rsidRDefault="00E12E66" w:rsidP="00A97A27">
            <w:pPr>
              <w:rPr>
                <w:rFonts w:eastAsia="ｽｲｽ"/>
                <w:lang w:eastAsia="ja-JP"/>
              </w:rPr>
            </w:pPr>
            <w:r>
              <w:rPr>
                <w:rFonts w:eastAsia="ｽｲｽ"/>
                <w:lang w:eastAsia="ja-JP"/>
              </w:rPr>
              <w:t>Shinjuku</w:t>
            </w:r>
            <w:r>
              <w:rPr>
                <w:rFonts w:eastAsia="ｽｲｽ" w:hint="eastAsia"/>
                <w:lang w:eastAsia="ja-JP"/>
              </w:rPr>
              <w:t>-ku, Tokyo</w:t>
            </w:r>
          </w:p>
        </w:tc>
        <w:tc>
          <w:tcPr>
            <w:tcW w:w="1417" w:type="dxa"/>
          </w:tcPr>
          <w:p w:rsidR="00E12E66" w:rsidRDefault="00B87788" w:rsidP="00A97A27">
            <w:pPr>
              <w:jc w:val="center"/>
              <w:rPr>
                <w:rFonts w:eastAsia="ｽｲｽ"/>
                <w:lang w:eastAsia="ja-JP"/>
              </w:rPr>
            </w:pPr>
            <w:r>
              <w:rPr>
                <w:rFonts w:eastAsia="ｽｲｽ"/>
                <w:lang w:eastAsia="ja-JP"/>
              </w:rPr>
              <w:t>1</w:t>
            </w:r>
            <w:r w:rsidR="00236EC3">
              <w:rPr>
                <w:rFonts w:eastAsia="ｽｲｽ"/>
                <w:lang w:eastAsia="ja-JP"/>
              </w:rPr>
              <w:t>28</w:t>
            </w:r>
          </w:p>
        </w:tc>
        <w:tc>
          <w:tcPr>
            <w:tcW w:w="1873" w:type="dxa"/>
            <w:vAlign w:val="center"/>
          </w:tcPr>
          <w:p w:rsidR="00E12E66" w:rsidRDefault="00B87788" w:rsidP="00A97A27">
            <w:pPr>
              <w:jc w:val="center"/>
              <w:rPr>
                <w:rFonts w:eastAsia="ｽｲｽ"/>
                <w:lang w:eastAsia="ja-JP"/>
              </w:rPr>
            </w:pPr>
            <w:r>
              <w:rPr>
                <w:rFonts w:eastAsia="ｽｲｽ"/>
                <w:lang w:eastAsia="ja-JP"/>
              </w:rPr>
              <w:t>1</w:t>
            </w:r>
            <w:r w:rsidR="00236EC3">
              <w:rPr>
                <w:rFonts w:eastAsia="ｽｲｽ"/>
                <w:lang w:eastAsia="ja-JP"/>
              </w:rPr>
              <w:t>32</w:t>
            </w:r>
          </w:p>
        </w:tc>
      </w:tr>
    </w:tbl>
    <w:p w:rsidR="002A5EAD" w:rsidRDefault="002A5EAD" w:rsidP="002A5EAD">
      <w:pPr>
        <w:ind w:leftChars="200" w:left="480"/>
        <w:rPr>
          <w:rFonts w:eastAsia="ｽｲｽ"/>
          <w:lang w:eastAsia="ja-JP"/>
        </w:rPr>
      </w:pPr>
    </w:p>
    <w:p w:rsidR="002A5EAD" w:rsidRPr="00ED2345" w:rsidRDefault="002A5EAD" w:rsidP="002A5EAD">
      <w:pPr>
        <w:ind w:leftChars="200" w:left="480"/>
        <w:rPr>
          <w:rFonts w:eastAsia="ｽｲｽ"/>
          <w:lang w:eastAsia="ja-JP"/>
        </w:rPr>
      </w:pPr>
    </w:p>
    <w:p w:rsidR="002B60FE" w:rsidRDefault="002B60FE" w:rsidP="00905A4E">
      <w:pPr>
        <w:pStyle w:val="Table"/>
        <w:keepNext w:val="0"/>
        <w:tabs>
          <w:tab w:val="clear" w:pos="794"/>
          <w:tab w:val="clear" w:pos="1191"/>
          <w:tab w:val="clear" w:pos="1588"/>
          <w:tab w:val="clear" w:pos="1985"/>
        </w:tabs>
        <w:spacing w:before="120" w:after="0"/>
        <w:rPr>
          <w:lang w:val="en-US"/>
        </w:rPr>
      </w:pPr>
    </w:p>
    <w:p w:rsidR="00905A4E" w:rsidRPr="00ED2345" w:rsidRDefault="00905A4E" w:rsidP="00905A4E">
      <w:pPr>
        <w:pStyle w:val="Table"/>
        <w:keepNext w:val="0"/>
        <w:tabs>
          <w:tab w:val="clear" w:pos="794"/>
          <w:tab w:val="clear" w:pos="1191"/>
          <w:tab w:val="clear" w:pos="1588"/>
          <w:tab w:val="clear" w:pos="1985"/>
        </w:tabs>
        <w:spacing w:before="120" w:after="0"/>
        <w:rPr>
          <w:rFonts w:eastAsia="ｽｲｽ"/>
          <w:bCs/>
          <w:iCs/>
          <w:sz w:val="36"/>
        </w:rPr>
      </w:pPr>
      <w:r w:rsidRPr="00ED2345">
        <w:rPr>
          <w:lang w:val="en-US"/>
        </w:rPr>
        <w:t>____________________</w:t>
      </w:r>
    </w:p>
    <w:p w:rsidR="00156D1D" w:rsidRPr="00ED2345" w:rsidRDefault="00156D1D">
      <w:pPr>
        <w:rPr>
          <w:rFonts w:eastAsia="ＭＳ 明朝"/>
          <w:caps/>
          <w:lang w:eastAsia="ja-JP"/>
        </w:rPr>
      </w:pPr>
    </w:p>
    <w:sectPr w:rsidR="00156D1D" w:rsidRPr="00ED2345" w:rsidSect="000A674E">
      <w:headerReference w:type="default" r:id="rId11"/>
      <w:pgSz w:w="11909" w:h="16834" w:code="9"/>
      <w:pgMar w:top="1418" w:right="1277"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5A06" w:rsidRDefault="00D45A06">
      <w:r>
        <w:separator/>
      </w:r>
    </w:p>
  </w:endnote>
  <w:endnote w:type="continuationSeparator" w:id="0">
    <w:p w:rsidR="00D45A06" w:rsidRDefault="00D45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GulimChe">
    <w:charset w:val="81"/>
    <w:family w:val="modern"/>
    <w:pitch w:val="fixed"/>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80"/>
    <w:family w:val="modern"/>
    <w:pitch w:val="variable"/>
    <w:sig w:usb0="F7FFAFFF" w:usb1="E9DFFFFF" w:usb2="0000003F" w:usb3="00000000" w:csb0="003F01FF" w:csb1="00000000"/>
  </w:font>
  <w:font w:name="游明朝">
    <w:panose1 w:val="02020400000000000000"/>
    <w:charset w:val="80"/>
    <w:family w:val="roman"/>
    <w:pitch w:val="variable"/>
    <w:sig w:usb0="800002E7" w:usb1="2AC7FCFF" w:usb2="00000012" w:usb3="00000000" w:csb0="0002009F" w:csb1="00000000"/>
  </w:font>
  <w:font w:name="ｽｲｽ">
    <w:altName w:val="游ゴシック"/>
    <w:panose1 w:val="00000000000000000000"/>
    <w:charset w:val="80"/>
    <w:family w:val="swiss"/>
    <w:notTrueType/>
    <w:pitch w:val="variable"/>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5A06" w:rsidRDefault="00D45A06">
      <w:r>
        <w:separator/>
      </w:r>
    </w:p>
  </w:footnote>
  <w:footnote w:type="continuationSeparator" w:id="0">
    <w:p w:rsidR="00D45A06" w:rsidRDefault="00D45A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6C1D" w:rsidRPr="00DF1E3A" w:rsidRDefault="00676C1D" w:rsidP="00726191">
    <w:pPr>
      <w:pStyle w:val="a7"/>
      <w:jc w:val="center"/>
      <w:rPr>
        <w:rFonts w:eastAsia="ＭＳ 明朝"/>
        <w:sz w:val="20"/>
        <w:szCs w:val="20"/>
        <w:lang w:eastAsia="ja-JP"/>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991AD9">
      <w:rPr>
        <w:rStyle w:val="a5"/>
        <w:noProof/>
        <w:sz w:val="20"/>
        <w:szCs w:val="20"/>
      </w:rPr>
      <w:t>9</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63028E">
      <w:rPr>
        <w:rStyle w:val="a5"/>
        <w:rFonts w:eastAsia="ＭＳ 明朝" w:hint="eastAsia"/>
        <w:sz w:val="20"/>
        <w:szCs w:val="20"/>
        <w:lang w:eastAsia="ja-JP"/>
      </w:rPr>
      <w:t>1</w:t>
    </w:r>
    <w:r w:rsidR="00550D96">
      <w:rPr>
        <w:rStyle w:val="a5"/>
        <w:rFonts w:eastAsia="ＭＳ 明朝" w:hint="eastAsia"/>
        <w:sz w:val="20"/>
        <w:szCs w:val="20"/>
        <w:lang w:eastAsia="ja-JP"/>
      </w:rPr>
      <w:t>8</w:t>
    </w:r>
    <w:r w:rsidR="00DF1E3A">
      <w:rPr>
        <w:rStyle w:val="a5"/>
        <w:rFonts w:hint="eastAsia"/>
        <w:sz w:val="20"/>
        <w:szCs w:val="20"/>
      </w:rPr>
      <w:t>/XV</w:t>
    </w:r>
    <w:r w:rsidR="00550D96">
      <w:rPr>
        <w:rStyle w:val="a5"/>
        <w:sz w:val="20"/>
        <w:szCs w:val="20"/>
      </w:rPr>
      <w:t>I</w:t>
    </w:r>
    <w:r w:rsidR="00A9636A">
      <w:rPr>
        <w:rStyle w:val="a5"/>
        <w:sz w:val="20"/>
        <w:szCs w:val="20"/>
      </w:rPr>
      <w:t>I</w:t>
    </w:r>
    <w:r w:rsidR="00DF1E3A">
      <w:rPr>
        <w:rStyle w:val="a5"/>
        <w:rFonts w:hint="eastAsia"/>
        <w:sz w:val="20"/>
        <w:szCs w:val="20"/>
      </w:rPr>
      <w:t>/0</w:t>
    </w:r>
    <w:r w:rsidR="004B49FB">
      <w:rPr>
        <w:rStyle w:val="a5"/>
        <w:sz w:val="20"/>
        <w:szCs w:val="20"/>
      </w:rPr>
      <w:t>17</w:t>
    </w:r>
  </w:p>
  <w:p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368E1"/>
    <w:multiLevelType w:val="multilevel"/>
    <w:tmpl w:val="E0581AEA"/>
    <w:lvl w:ilvl="0">
      <w:start w:val="8"/>
      <w:numFmt w:val="none"/>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 w15:restartNumberingAfterBreak="0">
    <w:nsid w:val="0AED5711"/>
    <w:multiLevelType w:val="multilevel"/>
    <w:tmpl w:val="B9A0BA24"/>
    <w:lvl w:ilvl="0">
      <w:start w:val="2"/>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DD975F0"/>
    <w:multiLevelType w:val="multilevel"/>
    <w:tmpl w:val="AE2406B4"/>
    <w:lvl w:ilvl="0">
      <w:start w:val="1"/>
      <w:numFmt w:val="decimal"/>
      <w:lvlText w:val="%1-"/>
      <w:lvlJc w:val="left"/>
      <w:pPr>
        <w:tabs>
          <w:tab w:val="num" w:pos="495"/>
        </w:tabs>
        <w:ind w:left="495" w:hanging="495"/>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12A20F1B"/>
    <w:multiLevelType w:val="singleLevel"/>
    <w:tmpl w:val="0409000F"/>
    <w:lvl w:ilvl="0">
      <w:start w:val="1"/>
      <w:numFmt w:val="decimal"/>
      <w:lvlText w:val="%1."/>
      <w:lvlJc w:val="left"/>
      <w:pPr>
        <w:tabs>
          <w:tab w:val="num" w:pos="425"/>
        </w:tabs>
        <w:ind w:left="425" w:hanging="425"/>
      </w:pPr>
    </w:lvl>
  </w:abstractNum>
  <w:abstractNum w:abstractNumId="5" w15:restartNumberingAfterBreak="0">
    <w:nsid w:val="14D735CD"/>
    <w:multiLevelType w:val="singleLevel"/>
    <w:tmpl w:val="0409000F"/>
    <w:lvl w:ilvl="0">
      <w:start w:val="1"/>
      <w:numFmt w:val="decimal"/>
      <w:lvlText w:val="%1."/>
      <w:lvlJc w:val="left"/>
      <w:pPr>
        <w:tabs>
          <w:tab w:val="num" w:pos="425"/>
        </w:tabs>
        <w:ind w:left="425" w:hanging="425"/>
      </w:pPr>
    </w:lvl>
  </w:abstractNum>
  <w:abstractNum w:abstractNumId="6" w15:restartNumberingAfterBreak="0">
    <w:nsid w:val="15D13110"/>
    <w:multiLevelType w:val="multilevel"/>
    <w:tmpl w:val="0422EFA4"/>
    <w:lvl w:ilvl="0">
      <w:start w:val="2"/>
      <w:numFmt w:val="decimal"/>
      <w:lvlText w:val="%1-"/>
      <w:lvlJc w:val="left"/>
      <w:pPr>
        <w:tabs>
          <w:tab w:val="num" w:pos="495"/>
        </w:tabs>
        <w:ind w:left="495" w:hanging="495"/>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170B3A95"/>
    <w:multiLevelType w:val="multilevel"/>
    <w:tmpl w:val="3EF0E4BE"/>
    <w:lvl w:ilvl="0">
      <w:start w:val="1"/>
      <w:numFmt w:val="decimal"/>
      <w:lvlText w:val="%1-"/>
      <w:lvlJc w:val="left"/>
      <w:pPr>
        <w:tabs>
          <w:tab w:val="num" w:pos="495"/>
        </w:tabs>
        <w:ind w:left="495" w:hanging="495"/>
      </w:pPr>
      <w:rPr>
        <w:rFonts w:eastAsia="ＭＳ 明朝" w:hint="default"/>
      </w:rPr>
    </w:lvl>
    <w:lvl w:ilvl="1">
      <w:start w:val="1"/>
      <w:numFmt w:val="decimal"/>
      <w:lvlText w:val="%1-%2."/>
      <w:lvlJc w:val="left"/>
      <w:pPr>
        <w:tabs>
          <w:tab w:val="num" w:pos="720"/>
        </w:tabs>
        <w:ind w:left="720" w:hanging="720"/>
      </w:pPr>
      <w:rPr>
        <w:rFonts w:eastAsia="ＭＳ 明朝" w:hint="default"/>
      </w:rPr>
    </w:lvl>
    <w:lvl w:ilvl="2">
      <w:start w:val="1"/>
      <w:numFmt w:val="decimal"/>
      <w:lvlText w:val="%1-%2.%3."/>
      <w:lvlJc w:val="left"/>
      <w:pPr>
        <w:tabs>
          <w:tab w:val="num" w:pos="720"/>
        </w:tabs>
        <w:ind w:left="720" w:hanging="720"/>
      </w:pPr>
      <w:rPr>
        <w:rFonts w:eastAsia="ＭＳ 明朝" w:hint="default"/>
      </w:rPr>
    </w:lvl>
    <w:lvl w:ilvl="3">
      <w:start w:val="1"/>
      <w:numFmt w:val="decimal"/>
      <w:lvlText w:val="%1-%2.%3.%4."/>
      <w:lvlJc w:val="left"/>
      <w:pPr>
        <w:tabs>
          <w:tab w:val="num" w:pos="1080"/>
        </w:tabs>
        <w:ind w:left="1080" w:hanging="1080"/>
      </w:pPr>
      <w:rPr>
        <w:rFonts w:eastAsia="ＭＳ 明朝" w:hint="default"/>
      </w:rPr>
    </w:lvl>
    <w:lvl w:ilvl="4">
      <w:start w:val="1"/>
      <w:numFmt w:val="decimal"/>
      <w:lvlText w:val="%1-%2.%3.%4.%5."/>
      <w:lvlJc w:val="left"/>
      <w:pPr>
        <w:tabs>
          <w:tab w:val="num" w:pos="1080"/>
        </w:tabs>
        <w:ind w:left="1080" w:hanging="1080"/>
      </w:pPr>
      <w:rPr>
        <w:rFonts w:eastAsia="ＭＳ 明朝" w:hint="default"/>
      </w:rPr>
    </w:lvl>
    <w:lvl w:ilvl="5">
      <w:start w:val="1"/>
      <w:numFmt w:val="decimal"/>
      <w:lvlText w:val="%1-%2.%3.%4.%5.%6."/>
      <w:lvlJc w:val="left"/>
      <w:pPr>
        <w:tabs>
          <w:tab w:val="num" w:pos="1440"/>
        </w:tabs>
        <w:ind w:left="1440" w:hanging="1440"/>
      </w:pPr>
      <w:rPr>
        <w:rFonts w:eastAsia="ＭＳ 明朝" w:hint="default"/>
      </w:rPr>
    </w:lvl>
    <w:lvl w:ilvl="6">
      <w:start w:val="1"/>
      <w:numFmt w:val="decimal"/>
      <w:lvlText w:val="%1-%2.%3.%4.%5.%6.%7."/>
      <w:lvlJc w:val="left"/>
      <w:pPr>
        <w:tabs>
          <w:tab w:val="num" w:pos="1440"/>
        </w:tabs>
        <w:ind w:left="1440" w:hanging="1440"/>
      </w:pPr>
      <w:rPr>
        <w:rFonts w:eastAsia="ＭＳ 明朝" w:hint="default"/>
      </w:rPr>
    </w:lvl>
    <w:lvl w:ilvl="7">
      <w:start w:val="1"/>
      <w:numFmt w:val="decimal"/>
      <w:lvlText w:val="%1-%2.%3.%4.%5.%6.%7.%8."/>
      <w:lvlJc w:val="left"/>
      <w:pPr>
        <w:tabs>
          <w:tab w:val="num" w:pos="1800"/>
        </w:tabs>
        <w:ind w:left="1800" w:hanging="1800"/>
      </w:pPr>
      <w:rPr>
        <w:rFonts w:eastAsia="ＭＳ 明朝" w:hint="default"/>
      </w:rPr>
    </w:lvl>
    <w:lvl w:ilvl="8">
      <w:start w:val="1"/>
      <w:numFmt w:val="decimal"/>
      <w:lvlText w:val="%1-%2.%3.%4.%5.%6.%7.%8.%9."/>
      <w:lvlJc w:val="left"/>
      <w:pPr>
        <w:tabs>
          <w:tab w:val="num" w:pos="1800"/>
        </w:tabs>
        <w:ind w:left="1800" w:hanging="1800"/>
      </w:pPr>
      <w:rPr>
        <w:rFonts w:eastAsia="ＭＳ 明朝" w:hint="default"/>
      </w:rPr>
    </w:lvl>
  </w:abstractNum>
  <w:abstractNum w:abstractNumId="8" w15:restartNumberingAfterBreak="0">
    <w:nsid w:val="17961949"/>
    <w:multiLevelType w:val="hybridMultilevel"/>
    <w:tmpl w:val="AD24E308"/>
    <w:lvl w:ilvl="0" w:tplc="FFFFFFFF">
      <w:start w:val="1"/>
      <w:numFmt w:val="decimalEnclosedCircle"/>
      <w:lvlText w:val="%1"/>
      <w:lvlJc w:val="left"/>
      <w:pPr>
        <w:tabs>
          <w:tab w:val="num" w:pos="360"/>
        </w:tabs>
        <w:ind w:left="360" w:hanging="360"/>
      </w:pPr>
      <w:rPr>
        <w:rFonts w:hint="default"/>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9" w15:restartNumberingAfterBreak="0">
    <w:nsid w:val="1D880F31"/>
    <w:multiLevelType w:val="hybridMultilevel"/>
    <w:tmpl w:val="0E2CF6C0"/>
    <w:lvl w:ilvl="0" w:tplc="D916C604">
      <w:start w:val="1"/>
      <w:numFmt w:val="decimal"/>
      <w:lvlText w:val="%1."/>
      <w:lvlJc w:val="left"/>
      <w:pPr>
        <w:tabs>
          <w:tab w:val="num" w:pos="360"/>
        </w:tabs>
        <w:ind w:left="360" w:hanging="360"/>
      </w:pPr>
      <w:rPr>
        <w:rFonts w:ascii="Times New Roman" w:hAnsi="Times New Roman" w:cs="Times New Roman" w:hint="default"/>
        <w:b/>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11"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12" w15:restartNumberingAfterBreak="0">
    <w:nsid w:val="220023CE"/>
    <w:multiLevelType w:val="singleLevel"/>
    <w:tmpl w:val="0409000F"/>
    <w:lvl w:ilvl="0">
      <w:start w:val="1"/>
      <w:numFmt w:val="decimal"/>
      <w:lvlText w:val="%1."/>
      <w:lvlJc w:val="left"/>
      <w:pPr>
        <w:tabs>
          <w:tab w:val="num" w:pos="425"/>
        </w:tabs>
        <w:ind w:left="425" w:hanging="425"/>
      </w:pPr>
    </w:lvl>
  </w:abstractNum>
  <w:abstractNum w:abstractNumId="13" w15:restartNumberingAfterBreak="0">
    <w:nsid w:val="221A7E15"/>
    <w:multiLevelType w:val="multilevel"/>
    <w:tmpl w:val="913A03B8"/>
    <w:lvl w:ilvl="0">
      <w:start w:val="1"/>
      <w:numFmt w:val="decimal"/>
      <w:lvlText w:val="%1-"/>
      <w:lvlJc w:val="left"/>
      <w:pPr>
        <w:tabs>
          <w:tab w:val="num" w:pos="495"/>
        </w:tabs>
        <w:ind w:left="495" w:hanging="495"/>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5" w15:restartNumberingAfterBreak="0">
    <w:nsid w:val="29F71588"/>
    <w:multiLevelType w:val="multilevel"/>
    <w:tmpl w:val="509AB4C6"/>
    <w:lvl w:ilvl="0">
      <w:start w:val="8"/>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2AFB28DA"/>
    <w:multiLevelType w:val="multilevel"/>
    <w:tmpl w:val="D0A252E6"/>
    <w:lvl w:ilvl="0">
      <w:start w:val="2"/>
      <w:numFmt w:val="decimal"/>
      <w:lvlText w:val="%1-"/>
      <w:lvlJc w:val="left"/>
      <w:pPr>
        <w:tabs>
          <w:tab w:val="num" w:pos="495"/>
        </w:tabs>
        <w:ind w:left="495" w:hanging="49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2D096EF8"/>
    <w:multiLevelType w:val="singleLevel"/>
    <w:tmpl w:val="0409000F"/>
    <w:lvl w:ilvl="0">
      <w:start w:val="1"/>
      <w:numFmt w:val="decimal"/>
      <w:lvlText w:val="%1."/>
      <w:lvlJc w:val="left"/>
      <w:pPr>
        <w:tabs>
          <w:tab w:val="num" w:pos="425"/>
        </w:tabs>
        <w:ind w:left="425" w:hanging="425"/>
      </w:pPr>
    </w:lvl>
  </w:abstractNum>
  <w:abstractNum w:abstractNumId="18" w15:restartNumberingAfterBreak="0">
    <w:nsid w:val="2D69522D"/>
    <w:multiLevelType w:val="multilevel"/>
    <w:tmpl w:val="81F887DE"/>
    <w:lvl w:ilvl="0">
      <w:start w:val="1"/>
      <w:numFmt w:val="decimal"/>
      <w:lvlText w:val="%1-"/>
      <w:lvlJc w:val="left"/>
      <w:pPr>
        <w:tabs>
          <w:tab w:val="num" w:pos="495"/>
        </w:tabs>
        <w:ind w:left="495" w:hanging="49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0" w15:restartNumberingAfterBreak="0">
    <w:nsid w:val="30D1715E"/>
    <w:multiLevelType w:val="singleLevel"/>
    <w:tmpl w:val="0409000F"/>
    <w:lvl w:ilvl="0">
      <w:start w:val="1"/>
      <w:numFmt w:val="decimal"/>
      <w:lvlText w:val="%1."/>
      <w:lvlJc w:val="left"/>
      <w:pPr>
        <w:tabs>
          <w:tab w:val="num" w:pos="425"/>
        </w:tabs>
        <w:ind w:left="425" w:hanging="425"/>
      </w:pPr>
    </w:lvl>
  </w:abstractNum>
  <w:abstractNum w:abstractNumId="21" w15:restartNumberingAfterBreak="0">
    <w:nsid w:val="316B0C20"/>
    <w:multiLevelType w:val="multilevel"/>
    <w:tmpl w:val="AA200CEE"/>
    <w:lvl w:ilvl="0">
      <w:start w:val="2"/>
      <w:numFmt w:val="decimal"/>
      <w:lvlText w:val="%1-"/>
      <w:lvlJc w:val="left"/>
      <w:pPr>
        <w:tabs>
          <w:tab w:val="num" w:pos="495"/>
        </w:tabs>
        <w:ind w:left="495" w:hanging="495"/>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3583147A"/>
    <w:multiLevelType w:val="multilevel"/>
    <w:tmpl w:val="8C7E3B3A"/>
    <w:lvl w:ilvl="0">
      <w:start w:val="2"/>
      <w:numFmt w:val="decimal"/>
      <w:lvlText w:val="%1-"/>
      <w:lvlJc w:val="left"/>
      <w:pPr>
        <w:tabs>
          <w:tab w:val="num" w:pos="615"/>
        </w:tabs>
        <w:ind w:left="615" w:hanging="615"/>
      </w:pPr>
      <w:rPr>
        <w:rFonts w:hint="default"/>
      </w:rPr>
    </w:lvl>
    <w:lvl w:ilvl="1">
      <w:start w:val="1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4"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5" w15:restartNumberingAfterBreak="0">
    <w:nsid w:val="41145380"/>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6" w15:restartNumberingAfterBreak="0">
    <w:nsid w:val="4579042F"/>
    <w:multiLevelType w:val="singleLevel"/>
    <w:tmpl w:val="38CA1AF4"/>
    <w:lvl w:ilvl="0">
      <w:start w:val="1"/>
      <w:numFmt w:val="decimal"/>
      <w:lvlText w:val="%1."/>
      <w:lvlJc w:val="left"/>
      <w:pPr>
        <w:tabs>
          <w:tab w:val="num" w:pos="288"/>
        </w:tabs>
        <w:ind w:left="288" w:hanging="288"/>
      </w:pPr>
      <w:rPr>
        <w:rFonts w:hint="eastAsia"/>
      </w:rPr>
    </w:lvl>
  </w:abstractNum>
  <w:abstractNum w:abstractNumId="27" w15:restartNumberingAfterBreak="0">
    <w:nsid w:val="45AC264C"/>
    <w:multiLevelType w:val="singleLevel"/>
    <w:tmpl w:val="0409000F"/>
    <w:lvl w:ilvl="0">
      <w:start w:val="1"/>
      <w:numFmt w:val="decimal"/>
      <w:lvlText w:val="%1."/>
      <w:lvlJc w:val="left"/>
      <w:pPr>
        <w:tabs>
          <w:tab w:val="num" w:pos="425"/>
        </w:tabs>
        <w:ind w:left="425" w:hanging="425"/>
      </w:pPr>
    </w:lvl>
  </w:abstractNum>
  <w:abstractNum w:abstractNumId="28" w15:restartNumberingAfterBreak="0">
    <w:nsid w:val="46655A52"/>
    <w:multiLevelType w:val="multilevel"/>
    <w:tmpl w:val="A21203F4"/>
    <w:lvl w:ilvl="0">
      <w:start w:val="2"/>
      <w:numFmt w:val="decimal"/>
      <w:lvlText w:val="%1-"/>
      <w:lvlJc w:val="left"/>
      <w:pPr>
        <w:tabs>
          <w:tab w:val="num" w:pos="495"/>
        </w:tabs>
        <w:ind w:left="495" w:hanging="49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46EE5A61"/>
    <w:multiLevelType w:val="multilevel"/>
    <w:tmpl w:val="FB5C9624"/>
    <w:lvl w:ilvl="0">
      <w:start w:val="8"/>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4810611F"/>
    <w:multiLevelType w:val="multilevel"/>
    <w:tmpl w:val="F1F6EDAA"/>
    <w:lvl w:ilvl="0">
      <w:start w:val="8"/>
      <w:numFmt w:val="none"/>
      <w:lvlText w:val="1."/>
      <w:lvlJc w:val="left"/>
      <w:pPr>
        <w:tabs>
          <w:tab w:val="num" w:pos="425"/>
        </w:tabs>
        <w:ind w:left="425" w:hanging="425"/>
      </w:pPr>
      <w:rPr>
        <w:rFonts w:hint="eastAsia"/>
      </w:rPr>
    </w:lvl>
    <w:lvl w:ilvl="1">
      <w:start w:val="1"/>
      <w:numFmt w:val="decimal"/>
      <w:lvlText w:val="2.%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4E572B0B"/>
    <w:multiLevelType w:val="multilevel"/>
    <w:tmpl w:val="F2648242"/>
    <w:lvl w:ilvl="0">
      <w:start w:val="2"/>
      <w:numFmt w:val="decimal"/>
      <w:lvlText w:val="%1-"/>
      <w:lvlJc w:val="left"/>
      <w:pPr>
        <w:tabs>
          <w:tab w:val="num" w:pos="495"/>
        </w:tabs>
        <w:ind w:left="495" w:hanging="49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5A374C07"/>
    <w:multiLevelType w:val="multilevel"/>
    <w:tmpl w:val="4524E7FE"/>
    <w:lvl w:ilvl="0">
      <w:start w:val="1"/>
      <w:numFmt w:val="none"/>
      <w:lvlText w:val="2."/>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3" w15:restartNumberingAfterBreak="0">
    <w:nsid w:val="5D42026F"/>
    <w:multiLevelType w:val="multilevel"/>
    <w:tmpl w:val="2B84F656"/>
    <w:lvl w:ilvl="0">
      <w:start w:val="2"/>
      <w:numFmt w:val="decimal"/>
      <w:lvlText w:val="%1-"/>
      <w:lvlJc w:val="left"/>
      <w:pPr>
        <w:tabs>
          <w:tab w:val="num" w:pos="495"/>
        </w:tabs>
        <w:ind w:left="495" w:hanging="495"/>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5D62370E"/>
    <w:multiLevelType w:val="singleLevel"/>
    <w:tmpl w:val="0409000F"/>
    <w:lvl w:ilvl="0">
      <w:start w:val="1"/>
      <w:numFmt w:val="decimal"/>
      <w:lvlText w:val="%1."/>
      <w:lvlJc w:val="left"/>
      <w:pPr>
        <w:tabs>
          <w:tab w:val="num" w:pos="425"/>
        </w:tabs>
        <w:ind w:left="425" w:hanging="425"/>
      </w:pPr>
    </w:lvl>
  </w:abstractNum>
  <w:abstractNum w:abstractNumId="35" w15:restartNumberingAfterBreak="0">
    <w:nsid w:val="66E8255D"/>
    <w:multiLevelType w:val="singleLevel"/>
    <w:tmpl w:val="0409000F"/>
    <w:lvl w:ilvl="0">
      <w:start w:val="1"/>
      <w:numFmt w:val="decimal"/>
      <w:lvlText w:val="%1."/>
      <w:lvlJc w:val="left"/>
      <w:pPr>
        <w:tabs>
          <w:tab w:val="num" w:pos="425"/>
        </w:tabs>
        <w:ind w:left="425" w:hanging="425"/>
      </w:pPr>
    </w:lvl>
  </w:abstractNum>
  <w:abstractNum w:abstractNumId="36" w15:restartNumberingAfterBreak="0">
    <w:nsid w:val="6CDF6493"/>
    <w:multiLevelType w:val="multilevel"/>
    <w:tmpl w:val="3FE48CFE"/>
    <w:lvl w:ilvl="0">
      <w:start w:val="2"/>
      <w:numFmt w:val="decimal"/>
      <w:lvlText w:val="%1-"/>
      <w:lvlJc w:val="left"/>
      <w:pPr>
        <w:tabs>
          <w:tab w:val="num" w:pos="615"/>
        </w:tabs>
        <w:ind w:left="615" w:hanging="615"/>
      </w:pPr>
      <w:rPr>
        <w:rFonts w:hint="default"/>
      </w:rPr>
    </w:lvl>
    <w:lvl w:ilvl="1">
      <w:start w:val="1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6E922CE8"/>
    <w:multiLevelType w:val="hybridMultilevel"/>
    <w:tmpl w:val="CBE81B50"/>
    <w:lvl w:ilvl="0" w:tplc="FFFFFFFF">
      <w:start w:val="1"/>
      <w:numFmt w:val="bullet"/>
      <w:lvlText w:val=""/>
      <w:lvlJc w:val="left"/>
      <w:pPr>
        <w:tabs>
          <w:tab w:val="num" w:pos="360"/>
        </w:tabs>
        <w:ind w:left="360" w:hanging="360"/>
      </w:pPr>
      <w:rPr>
        <w:rFonts w:ascii="Wingdings" w:eastAsia="ＭＳ 明朝" w:hAnsi="Wingdings" w:cs="Times New Roman"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38" w15:restartNumberingAfterBreak="0">
    <w:nsid w:val="6F3634DF"/>
    <w:multiLevelType w:val="multilevel"/>
    <w:tmpl w:val="1BE0A596"/>
    <w:lvl w:ilvl="0">
      <w:start w:val="2"/>
      <w:numFmt w:val="decimal"/>
      <w:lvlText w:val="%1-"/>
      <w:lvlJc w:val="left"/>
      <w:pPr>
        <w:tabs>
          <w:tab w:val="num" w:pos="615"/>
        </w:tabs>
        <w:ind w:left="615" w:hanging="615"/>
      </w:pPr>
      <w:rPr>
        <w:rFonts w:hint="default"/>
      </w:rPr>
    </w:lvl>
    <w:lvl w:ilvl="1">
      <w:start w:val="1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718011AD"/>
    <w:multiLevelType w:val="singleLevel"/>
    <w:tmpl w:val="0409000F"/>
    <w:lvl w:ilvl="0">
      <w:start w:val="1"/>
      <w:numFmt w:val="decimal"/>
      <w:lvlText w:val="%1."/>
      <w:lvlJc w:val="left"/>
      <w:pPr>
        <w:tabs>
          <w:tab w:val="num" w:pos="425"/>
        </w:tabs>
        <w:ind w:left="425" w:hanging="425"/>
      </w:pPr>
    </w:lvl>
  </w:abstractNum>
  <w:abstractNum w:abstractNumId="40"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1" w15:restartNumberingAfterBreak="0">
    <w:nsid w:val="73D7556D"/>
    <w:multiLevelType w:val="multilevel"/>
    <w:tmpl w:val="F1CA5A9A"/>
    <w:lvl w:ilvl="0">
      <w:start w:val="1"/>
      <w:numFmt w:val="decimal"/>
      <w:lvlText w:val="%1-"/>
      <w:lvlJc w:val="left"/>
      <w:pPr>
        <w:tabs>
          <w:tab w:val="num" w:pos="495"/>
        </w:tabs>
        <w:ind w:left="495" w:hanging="495"/>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75993EBB"/>
    <w:multiLevelType w:val="singleLevel"/>
    <w:tmpl w:val="0409000F"/>
    <w:lvl w:ilvl="0">
      <w:start w:val="1"/>
      <w:numFmt w:val="decimal"/>
      <w:lvlText w:val="%1."/>
      <w:lvlJc w:val="left"/>
      <w:pPr>
        <w:tabs>
          <w:tab w:val="num" w:pos="425"/>
        </w:tabs>
        <w:ind w:left="425" w:hanging="425"/>
      </w:pPr>
    </w:lvl>
  </w:abstractNum>
  <w:abstractNum w:abstractNumId="43" w15:restartNumberingAfterBreak="0">
    <w:nsid w:val="7A8B7B92"/>
    <w:multiLevelType w:val="multilevel"/>
    <w:tmpl w:val="E1FE490C"/>
    <w:lvl w:ilvl="0">
      <w:start w:val="2"/>
      <w:numFmt w:val="decimal"/>
      <w:lvlText w:val="%1-"/>
      <w:lvlJc w:val="left"/>
      <w:pPr>
        <w:tabs>
          <w:tab w:val="num" w:pos="495"/>
        </w:tabs>
        <w:ind w:left="495" w:hanging="495"/>
      </w:pPr>
      <w:rPr>
        <w:rFonts w:hint="default"/>
      </w:rPr>
    </w:lvl>
    <w:lvl w:ilvl="1">
      <w:start w:val="9"/>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7A931DD4"/>
    <w:multiLevelType w:val="multilevel"/>
    <w:tmpl w:val="C8306B16"/>
    <w:lvl w:ilvl="0">
      <w:start w:val="8"/>
      <w:numFmt w:val="none"/>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45" w15:restartNumberingAfterBreak="0">
    <w:nsid w:val="7C326C02"/>
    <w:multiLevelType w:val="multilevel"/>
    <w:tmpl w:val="A1802E76"/>
    <w:lvl w:ilvl="0">
      <w:start w:val="1"/>
      <w:numFmt w:val="decimal"/>
      <w:lvlText w:val="%1-"/>
      <w:lvlJc w:val="left"/>
      <w:pPr>
        <w:tabs>
          <w:tab w:val="num" w:pos="495"/>
        </w:tabs>
        <w:ind w:left="495" w:hanging="49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7F0C3AEA"/>
    <w:multiLevelType w:val="multilevel"/>
    <w:tmpl w:val="B298F07C"/>
    <w:lvl w:ilvl="0">
      <w:start w:val="2"/>
      <w:numFmt w:val="decimal"/>
      <w:lvlText w:val="%1-"/>
      <w:lvlJc w:val="left"/>
      <w:pPr>
        <w:tabs>
          <w:tab w:val="num" w:pos="495"/>
        </w:tabs>
        <w:ind w:left="495" w:hanging="495"/>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7F1C2401"/>
    <w:multiLevelType w:val="hybridMultilevel"/>
    <w:tmpl w:val="FE7472EA"/>
    <w:lvl w:ilvl="0" w:tplc="E7EABD50">
      <w:start w:val="1"/>
      <w:numFmt w:val="bullet"/>
      <w:lvlText w:val=""/>
      <w:lvlJc w:val="left"/>
      <w:pPr>
        <w:tabs>
          <w:tab w:val="num" w:pos="720"/>
        </w:tabs>
        <w:ind w:left="720" w:hanging="360"/>
      </w:pPr>
      <w:rPr>
        <w:rFonts w:ascii="Symbol" w:hAnsi="Symbol" w:hint="default"/>
        <w:sz w:val="20"/>
      </w:rPr>
    </w:lvl>
    <w:lvl w:ilvl="1" w:tplc="58C4BF3C" w:tentative="1">
      <w:start w:val="1"/>
      <w:numFmt w:val="bullet"/>
      <w:lvlText w:val="o"/>
      <w:lvlJc w:val="left"/>
      <w:pPr>
        <w:tabs>
          <w:tab w:val="num" w:pos="1440"/>
        </w:tabs>
        <w:ind w:left="1440" w:hanging="360"/>
      </w:pPr>
      <w:rPr>
        <w:rFonts w:ascii="Courier New" w:hAnsi="Courier New" w:hint="default"/>
        <w:sz w:val="20"/>
      </w:rPr>
    </w:lvl>
    <w:lvl w:ilvl="2" w:tplc="EA8A3480" w:tentative="1">
      <w:start w:val="1"/>
      <w:numFmt w:val="bullet"/>
      <w:lvlText w:val=""/>
      <w:lvlJc w:val="left"/>
      <w:pPr>
        <w:tabs>
          <w:tab w:val="num" w:pos="2160"/>
        </w:tabs>
        <w:ind w:left="2160" w:hanging="360"/>
      </w:pPr>
      <w:rPr>
        <w:rFonts w:ascii="Wingdings" w:hAnsi="Wingdings" w:hint="default"/>
        <w:sz w:val="20"/>
      </w:rPr>
    </w:lvl>
    <w:lvl w:ilvl="3" w:tplc="7658B25C" w:tentative="1">
      <w:start w:val="1"/>
      <w:numFmt w:val="bullet"/>
      <w:lvlText w:val=""/>
      <w:lvlJc w:val="left"/>
      <w:pPr>
        <w:tabs>
          <w:tab w:val="num" w:pos="2880"/>
        </w:tabs>
        <w:ind w:left="2880" w:hanging="360"/>
      </w:pPr>
      <w:rPr>
        <w:rFonts w:ascii="Wingdings" w:hAnsi="Wingdings" w:hint="default"/>
        <w:sz w:val="20"/>
      </w:rPr>
    </w:lvl>
    <w:lvl w:ilvl="4" w:tplc="172A2110" w:tentative="1">
      <w:start w:val="1"/>
      <w:numFmt w:val="bullet"/>
      <w:lvlText w:val=""/>
      <w:lvlJc w:val="left"/>
      <w:pPr>
        <w:tabs>
          <w:tab w:val="num" w:pos="3600"/>
        </w:tabs>
        <w:ind w:left="3600" w:hanging="360"/>
      </w:pPr>
      <w:rPr>
        <w:rFonts w:ascii="Wingdings" w:hAnsi="Wingdings" w:hint="default"/>
        <w:sz w:val="20"/>
      </w:rPr>
    </w:lvl>
    <w:lvl w:ilvl="5" w:tplc="A82E820E" w:tentative="1">
      <w:start w:val="1"/>
      <w:numFmt w:val="bullet"/>
      <w:lvlText w:val=""/>
      <w:lvlJc w:val="left"/>
      <w:pPr>
        <w:tabs>
          <w:tab w:val="num" w:pos="4320"/>
        </w:tabs>
        <w:ind w:left="4320" w:hanging="360"/>
      </w:pPr>
      <w:rPr>
        <w:rFonts w:ascii="Wingdings" w:hAnsi="Wingdings" w:hint="default"/>
        <w:sz w:val="20"/>
      </w:rPr>
    </w:lvl>
    <w:lvl w:ilvl="6" w:tplc="F2B2536E" w:tentative="1">
      <w:start w:val="1"/>
      <w:numFmt w:val="bullet"/>
      <w:lvlText w:val=""/>
      <w:lvlJc w:val="left"/>
      <w:pPr>
        <w:tabs>
          <w:tab w:val="num" w:pos="5040"/>
        </w:tabs>
        <w:ind w:left="5040" w:hanging="360"/>
      </w:pPr>
      <w:rPr>
        <w:rFonts w:ascii="Wingdings" w:hAnsi="Wingdings" w:hint="default"/>
        <w:sz w:val="20"/>
      </w:rPr>
    </w:lvl>
    <w:lvl w:ilvl="7" w:tplc="3A3EAB34" w:tentative="1">
      <w:start w:val="1"/>
      <w:numFmt w:val="bullet"/>
      <w:lvlText w:val=""/>
      <w:lvlJc w:val="left"/>
      <w:pPr>
        <w:tabs>
          <w:tab w:val="num" w:pos="5760"/>
        </w:tabs>
        <w:ind w:left="5760" w:hanging="360"/>
      </w:pPr>
      <w:rPr>
        <w:rFonts w:ascii="Wingdings" w:hAnsi="Wingdings" w:hint="default"/>
        <w:sz w:val="20"/>
      </w:rPr>
    </w:lvl>
    <w:lvl w:ilvl="8" w:tplc="8BB63B26"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14"/>
  </w:num>
  <w:num w:numId="3">
    <w:abstractNumId w:val="11"/>
  </w:num>
  <w:num w:numId="4">
    <w:abstractNumId w:val="40"/>
  </w:num>
  <w:num w:numId="5">
    <w:abstractNumId w:val="19"/>
  </w:num>
  <w:num w:numId="6">
    <w:abstractNumId w:val="24"/>
  </w:num>
  <w:num w:numId="7">
    <w:abstractNumId w:val="10"/>
  </w:num>
  <w:num w:numId="8">
    <w:abstractNumId w:val="3"/>
  </w:num>
  <w:num w:numId="9">
    <w:abstractNumId w:val="17"/>
  </w:num>
  <w:num w:numId="10">
    <w:abstractNumId w:val="42"/>
  </w:num>
  <w:num w:numId="11">
    <w:abstractNumId w:val="25"/>
  </w:num>
  <w:num w:numId="12">
    <w:abstractNumId w:val="5"/>
  </w:num>
  <w:num w:numId="13">
    <w:abstractNumId w:val="20"/>
  </w:num>
  <w:num w:numId="14">
    <w:abstractNumId w:val="35"/>
  </w:num>
  <w:num w:numId="15">
    <w:abstractNumId w:val="12"/>
  </w:num>
  <w:num w:numId="16">
    <w:abstractNumId w:val="34"/>
  </w:num>
  <w:num w:numId="17">
    <w:abstractNumId w:val="26"/>
  </w:num>
  <w:num w:numId="18">
    <w:abstractNumId w:val="27"/>
  </w:num>
  <w:num w:numId="19">
    <w:abstractNumId w:val="39"/>
  </w:num>
  <w:num w:numId="20">
    <w:abstractNumId w:val="4"/>
  </w:num>
  <w:num w:numId="21">
    <w:abstractNumId w:val="8"/>
  </w:num>
  <w:num w:numId="22">
    <w:abstractNumId w:val="37"/>
  </w:num>
  <w:num w:numId="23">
    <w:abstractNumId w:val="47"/>
  </w:num>
  <w:num w:numId="24">
    <w:abstractNumId w:val="29"/>
  </w:num>
  <w:num w:numId="25">
    <w:abstractNumId w:val="7"/>
  </w:num>
  <w:num w:numId="26">
    <w:abstractNumId w:val="15"/>
  </w:num>
  <w:num w:numId="27">
    <w:abstractNumId w:val="30"/>
  </w:num>
  <w:num w:numId="28">
    <w:abstractNumId w:val="9"/>
  </w:num>
  <w:num w:numId="29">
    <w:abstractNumId w:val="44"/>
  </w:num>
  <w:num w:numId="30">
    <w:abstractNumId w:val="18"/>
  </w:num>
  <w:num w:numId="31">
    <w:abstractNumId w:val="45"/>
  </w:num>
  <w:num w:numId="32">
    <w:abstractNumId w:val="41"/>
  </w:num>
  <w:num w:numId="33">
    <w:abstractNumId w:val="13"/>
  </w:num>
  <w:num w:numId="34">
    <w:abstractNumId w:val="2"/>
  </w:num>
  <w:num w:numId="35">
    <w:abstractNumId w:val="32"/>
  </w:num>
  <w:num w:numId="36">
    <w:abstractNumId w:val="0"/>
  </w:num>
  <w:num w:numId="37">
    <w:abstractNumId w:val="1"/>
  </w:num>
  <w:num w:numId="38">
    <w:abstractNumId w:val="31"/>
  </w:num>
  <w:num w:numId="39">
    <w:abstractNumId w:val="28"/>
  </w:num>
  <w:num w:numId="40">
    <w:abstractNumId w:val="6"/>
  </w:num>
  <w:num w:numId="41">
    <w:abstractNumId w:val="46"/>
  </w:num>
  <w:num w:numId="42">
    <w:abstractNumId w:val="21"/>
  </w:num>
  <w:num w:numId="43">
    <w:abstractNumId w:val="16"/>
  </w:num>
  <w:num w:numId="44">
    <w:abstractNumId w:val="33"/>
  </w:num>
  <w:num w:numId="45">
    <w:abstractNumId w:val="43"/>
  </w:num>
  <w:num w:numId="46">
    <w:abstractNumId w:val="38"/>
  </w:num>
  <w:num w:numId="47">
    <w:abstractNumId w:val="36"/>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345"/>
    <w:rsid w:val="0003595B"/>
    <w:rsid w:val="00035EFB"/>
    <w:rsid w:val="00050897"/>
    <w:rsid w:val="0005660E"/>
    <w:rsid w:val="000713CF"/>
    <w:rsid w:val="00075F6F"/>
    <w:rsid w:val="000A674E"/>
    <w:rsid w:val="000D6E56"/>
    <w:rsid w:val="000E4CA9"/>
    <w:rsid w:val="000F5540"/>
    <w:rsid w:val="00113A81"/>
    <w:rsid w:val="001459FF"/>
    <w:rsid w:val="001535B1"/>
    <w:rsid w:val="001539DD"/>
    <w:rsid w:val="00156D1D"/>
    <w:rsid w:val="001618B7"/>
    <w:rsid w:val="00165847"/>
    <w:rsid w:val="001659E4"/>
    <w:rsid w:val="0017248C"/>
    <w:rsid w:val="00172C79"/>
    <w:rsid w:val="001920C3"/>
    <w:rsid w:val="00196568"/>
    <w:rsid w:val="001A2F16"/>
    <w:rsid w:val="001A7141"/>
    <w:rsid w:val="001B18C2"/>
    <w:rsid w:val="001C1DD8"/>
    <w:rsid w:val="001D5840"/>
    <w:rsid w:val="001D5D7E"/>
    <w:rsid w:val="00214CB0"/>
    <w:rsid w:val="00214CF5"/>
    <w:rsid w:val="00236BD2"/>
    <w:rsid w:val="00236EC3"/>
    <w:rsid w:val="00254A1B"/>
    <w:rsid w:val="002717F4"/>
    <w:rsid w:val="0028265E"/>
    <w:rsid w:val="0028454D"/>
    <w:rsid w:val="00291350"/>
    <w:rsid w:val="00291C9E"/>
    <w:rsid w:val="002926D4"/>
    <w:rsid w:val="002A1DF0"/>
    <w:rsid w:val="002A5EAD"/>
    <w:rsid w:val="002B60FE"/>
    <w:rsid w:val="002C07DA"/>
    <w:rsid w:val="002C1F66"/>
    <w:rsid w:val="002C7EA9"/>
    <w:rsid w:val="002D4FB3"/>
    <w:rsid w:val="002E0D13"/>
    <w:rsid w:val="00320819"/>
    <w:rsid w:val="003325C6"/>
    <w:rsid w:val="0034216C"/>
    <w:rsid w:val="00365A27"/>
    <w:rsid w:val="0037070D"/>
    <w:rsid w:val="003809C7"/>
    <w:rsid w:val="003B5373"/>
    <w:rsid w:val="003B6263"/>
    <w:rsid w:val="003C2A5B"/>
    <w:rsid w:val="003C64A7"/>
    <w:rsid w:val="003D267A"/>
    <w:rsid w:val="003D3FDA"/>
    <w:rsid w:val="003D68F3"/>
    <w:rsid w:val="003E55BA"/>
    <w:rsid w:val="00420822"/>
    <w:rsid w:val="0045458F"/>
    <w:rsid w:val="004633B4"/>
    <w:rsid w:val="00475735"/>
    <w:rsid w:val="00480B03"/>
    <w:rsid w:val="004A0522"/>
    <w:rsid w:val="004A56D2"/>
    <w:rsid w:val="004B2E20"/>
    <w:rsid w:val="004B3553"/>
    <w:rsid w:val="004B49FB"/>
    <w:rsid w:val="004C7286"/>
    <w:rsid w:val="004D2E86"/>
    <w:rsid w:val="004D7234"/>
    <w:rsid w:val="00526E07"/>
    <w:rsid w:val="00530E8C"/>
    <w:rsid w:val="00531DCB"/>
    <w:rsid w:val="00545933"/>
    <w:rsid w:val="00550D96"/>
    <w:rsid w:val="00584D57"/>
    <w:rsid w:val="00587875"/>
    <w:rsid w:val="005A6800"/>
    <w:rsid w:val="005B53B3"/>
    <w:rsid w:val="005C1BD6"/>
    <w:rsid w:val="005C7727"/>
    <w:rsid w:val="00607E2B"/>
    <w:rsid w:val="00612A9D"/>
    <w:rsid w:val="00613D86"/>
    <w:rsid w:val="00623CE1"/>
    <w:rsid w:val="0063028E"/>
    <w:rsid w:val="0063062B"/>
    <w:rsid w:val="00637BE5"/>
    <w:rsid w:val="006669D6"/>
    <w:rsid w:val="00667229"/>
    <w:rsid w:val="00676C1D"/>
    <w:rsid w:val="00682BE5"/>
    <w:rsid w:val="00690302"/>
    <w:rsid w:val="00690FED"/>
    <w:rsid w:val="006913C5"/>
    <w:rsid w:val="006939A5"/>
    <w:rsid w:val="00693C2C"/>
    <w:rsid w:val="00693E4F"/>
    <w:rsid w:val="006C2F3E"/>
    <w:rsid w:val="006D68CE"/>
    <w:rsid w:val="006F2B7F"/>
    <w:rsid w:val="00712451"/>
    <w:rsid w:val="00726191"/>
    <w:rsid w:val="00732F08"/>
    <w:rsid w:val="0074190C"/>
    <w:rsid w:val="00745074"/>
    <w:rsid w:val="00761465"/>
    <w:rsid w:val="00762576"/>
    <w:rsid w:val="00786EF2"/>
    <w:rsid w:val="00791060"/>
    <w:rsid w:val="007A7662"/>
    <w:rsid w:val="007B5626"/>
    <w:rsid w:val="007B5DD0"/>
    <w:rsid w:val="007C7811"/>
    <w:rsid w:val="008037BF"/>
    <w:rsid w:val="0080570B"/>
    <w:rsid w:val="008148E1"/>
    <w:rsid w:val="008358E7"/>
    <w:rsid w:val="00856836"/>
    <w:rsid w:val="00862806"/>
    <w:rsid w:val="008756E2"/>
    <w:rsid w:val="008C20E9"/>
    <w:rsid w:val="008D0E09"/>
    <w:rsid w:val="008E4412"/>
    <w:rsid w:val="008E6750"/>
    <w:rsid w:val="00905A4E"/>
    <w:rsid w:val="00953FFE"/>
    <w:rsid w:val="009664BC"/>
    <w:rsid w:val="0097693B"/>
    <w:rsid w:val="00980073"/>
    <w:rsid w:val="00991AD9"/>
    <w:rsid w:val="00993355"/>
    <w:rsid w:val="009A4A6D"/>
    <w:rsid w:val="009C177F"/>
    <w:rsid w:val="009D5312"/>
    <w:rsid w:val="009E0413"/>
    <w:rsid w:val="009F634C"/>
    <w:rsid w:val="00A07B53"/>
    <w:rsid w:val="00A13265"/>
    <w:rsid w:val="00A35A10"/>
    <w:rsid w:val="00A71136"/>
    <w:rsid w:val="00A72757"/>
    <w:rsid w:val="00A80565"/>
    <w:rsid w:val="00A8418C"/>
    <w:rsid w:val="00A9636A"/>
    <w:rsid w:val="00A97A27"/>
    <w:rsid w:val="00AA474C"/>
    <w:rsid w:val="00AA7115"/>
    <w:rsid w:val="00AC1730"/>
    <w:rsid w:val="00AD3310"/>
    <w:rsid w:val="00AD7E5F"/>
    <w:rsid w:val="00B01AA1"/>
    <w:rsid w:val="00B30C81"/>
    <w:rsid w:val="00B5011D"/>
    <w:rsid w:val="00B87788"/>
    <w:rsid w:val="00B9623A"/>
    <w:rsid w:val="00BB3483"/>
    <w:rsid w:val="00BB4F33"/>
    <w:rsid w:val="00BF3801"/>
    <w:rsid w:val="00BF5AAA"/>
    <w:rsid w:val="00BF71AC"/>
    <w:rsid w:val="00C07588"/>
    <w:rsid w:val="00C15633"/>
    <w:rsid w:val="00C15799"/>
    <w:rsid w:val="00C26468"/>
    <w:rsid w:val="00C357AD"/>
    <w:rsid w:val="00C6069C"/>
    <w:rsid w:val="00C71AED"/>
    <w:rsid w:val="00C76C67"/>
    <w:rsid w:val="00C81E01"/>
    <w:rsid w:val="00C82E82"/>
    <w:rsid w:val="00C96C6D"/>
    <w:rsid w:val="00CA26E1"/>
    <w:rsid w:val="00CC53EB"/>
    <w:rsid w:val="00CD5431"/>
    <w:rsid w:val="00CF2491"/>
    <w:rsid w:val="00D12C69"/>
    <w:rsid w:val="00D27C2E"/>
    <w:rsid w:val="00D362C9"/>
    <w:rsid w:val="00D45A06"/>
    <w:rsid w:val="00D57772"/>
    <w:rsid w:val="00D75A4D"/>
    <w:rsid w:val="00D8478B"/>
    <w:rsid w:val="00D86151"/>
    <w:rsid w:val="00D95C53"/>
    <w:rsid w:val="00DA7595"/>
    <w:rsid w:val="00DB0A68"/>
    <w:rsid w:val="00DC43A3"/>
    <w:rsid w:val="00DC6954"/>
    <w:rsid w:val="00DE35DC"/>
    <w:rsid w:val="00DE3816"/>
    <w:rsid w:val="00DF1E3A"/>
    <w:rsid w:val="00DF488B"/>
    <w:rsid w:val="00E0124F"/>
    <w:rsid w:val="00E12E66"/>
    <w:rsid w:val="00E1333C"/>
    <w:rsid w:val="00E212E2"/>
    <w:rsid w:val="00E371A1"/>
    <w:rsid w:val="00E674D3"/>
    <w:rsid w:val="00E70FD0"/>
    <w:rsid w:val="00E83624"/>
    <w:rsid w:val="00EC296B"/>
    <w:rsid w:val="00ED2345"/>
    <w:rsid w:val="00F148E6"/>
    <w:rsid w:val="00F15EB2"/>
    <w:rsid w:val="00F2267D"/>
    <w:rsid w:val="00F34944"/>
    <w:rsid w:val="00F42FF4"/>
    <w:rsid w:val="00F64DD1"/>
    <w:rsid w:val="00F668E6"/>
    <w:rsid w:val="00F76E98"/>
    <w:rsid w:val="00F84067"/>
    <w:rsid w:val="00FC4CDB"/>
    <w:rsid w:val="00FC65B3"/>
    <w:rsid w:val="00FF72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4:docId w14:val="2E65009D"/>
  <w15:chartTrackingRefBased/>
  <w15:docId w15:val="{8B80E6F9-5BA5-4DA3-803F-AE642D3E4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HTML Preformatted"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2">
    <w:name w:val="heading 2"/>
    <w:basedOn w:val="1"/>
    <w:next w:val="a"/>
    <w:link w:val="20"/>
    <w:qFormat/>
    <w:rsid w:val="00905A4E"/>
    <w:pPr>
      <w:keepLines/>
      <w:tabs>
        <w:tab w:val="left" w:pos="794"/>
        <w:tab w:val="left" w:pos="2127"/>
        <w:tab w:val="left" w:pos="2410"/>
        <w:tab w:val="left" w:pos="2921"/>
        <w:tab w:val="left" w:pos="3261"/>
      </w:tabs>
      <w:overflowPunct w:val="0"/>
      <w:autoSpaceDE w:val="0"/>
      <w:autoSpaceDN w:val="0"/>
      <w:adjustRightInd w:val="0"/>
      <w:spacing w:before="320"/>
      <w:ind w:left="794" w:hanging="794"/>
      <w:jc w:val="left"/>
      <w:textAlignment w:val="baseline"/>
      <w:outlineLvl w:val="1"/>
    </w:pPr>
    <w:rPr>
      <w:rFonts w:eastAsia="ＭＳ 明朝"/>
      <w:bCs w:val="0"/>
      <w:szCs w:val="20"/>
      <w:u w:val="none"/>
      <w:lang w:val="en-GB" w:eastAsia="ja-JP"/>
    </w:rPr>
  </w:style>
  <w:style w:type="paragraph" w:styleId="3">
    <w:name w:val="heading 3"/>
    <w:basedOn w:val="1"/>
    <w:next w:val="a"/>
    <w:link w:val="30"/>
    <w:qFormat/>
    <w:rsid w:val="00905A4E"/>
    <w:pPr>
      <w:keepLines/>
      <w:tabs>
        <w:tab w:val="left" w:pos="794"/>
        <w:tab w:val="left" w:pos="2127"/>
        <w:tab w:val="left" w:pos="2410"/>
        <w:tab w:val="left" w:pos="2921"/>
        <w:tab w:val="left" w:pos="3261"/>
      </w:tabs>
      <w:overflowPunct w:val="0"/>
      <w:autoSpaceDE w:val="0"/>
      <w:autoSpaceDN w:val="0"/>
      <w:adjustRightInd w:val="0"/>
      <w:spacing w:before="200"/>
      <w:ind w:left="794" w:hanging="794"/>
      <w:jc w:val="left"/>
      <w:textAlignment w:val="baseline"/>
      <w:outlineLvl w:val="2"/>
    </w:pPr>
    <w:rPr>
      <w:rFonts w:eastAsia="ＭＳ 明朝"/>
      <w:bCs w:val="0"/>
      <w:szCs w:val="20"/>
      <w:u w:val="none"/>
      <w:lang w:val="en-GB" w:eastAsia="ja-JP"/>
    </w:rPr>
  </w:style>
  <w:style w:type="paragraph" w:styleId="4">
    <w:name w:val="heading 4"/>
    <w:basedOn w:val="3"/>
    <w:next w:val="a"/>
    <w:link w:val="40"/>
    <w:qFormat/>
    <w:rsid w:val="00905A4E"/>
    <w:pPr>
      <w:tabs>
        <w:tab w:val="clear" w:pos="794"/>
        <w:tab w:val="left" w:pos="1191"/>
      </w:tabs>
      <w:ind w:left="993" w:hanging="993"/>
      <w:outlineLvl w:val="3"/>
    </w:pPr>
  </w:style>
  <w:style w:type="paragraph" w:styleId="5">
    <w:name w:val="heading 5"/>
    <w:basedOn w:val="3"/>
    <w:next w:val="a"/>
    <w:link w:val="50"/>
    <w:qFormat/>
    <w:rsid w:val="00905A4E"/>
    <w:pPr>
      <w:tabs>
        <w:tab w:val="clear" w:pos="794"/>
        <w:tab w:val="left" w:pos="1191"/>
      </w:tabs>
      <w:outlineLvl w:val="4"/>
    </w:pPr>
  </w:style>
  <w:style w:type="paragraph" w:styleId="6">
    <w:name w:val="heading 6"/>
    <w:basedOn w:val="3"/>
    <w:next w:val="a"/>
    <w:link w:val="60"/>
    <w:qFormat/>
    <w:rsid w:val="00905A4E"/>
    <w:pPr>
      <w:tabs>
        <w:tab w:val="clear" w:pos="794"/>
        <w:tab w:val="left" w:pos="1191"/>
      </w:tabs>
      <w:outlineLvl w:val="5"/>
    </w:pPr>
  </w:style>
  <w:style w:type="paragraph" w:styleId="7">
    <w:name w:val="heading 7"/>
    <w:basedOn w:val="3"/>
    <w:next w:val="a"/>
    <w:link w:val="70"/>
    <w:qFormat/>
    <w:rsid w:val="00905A4E"/>
    <w:pPr>
      <w:tabs>
        <w:tab w:val="clear" w:pos="794"/>
        <w:tab w:val="left" w:pos="1191"/>
      </w:tabs>
      <w:outlineLvl w:val="6"/>
    </w:p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paragraph" w:styleId="9">
    <w:name w:val="heading 9"/>
    <w:basedOn w:val="3"/>
    <w:next w:val="a"/>
    <w:link w:val="90"/>
    <w:qFormat/>
    <w:rsid w:val="00905A4E"/>
    <w:pPr>
      <w:tabs>
        <w:tab w:val="clear" w:pos="794"/>
        <w:tab w:val="left" w:pos="1191"/>
      </w:tabs>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uiPriority w:val="99"/>
    <w:rsid w:val="009E0413"/>
    <w:rPr>
      <w:rFonts w:ascii="Arial" w:eastAsia="ＭＳ ゴシック" w:hAnsi="Arial"/>
      <w:sz w:val="18"/>
      <w:szCs w:val="18"/>
    </w:rPr>
  </w:style>
  <w:style w:type="character" w:customStyle="1" w:styleId="a9">
    <w:name w:val="吹き出し (文字)"/>
    <w:link w:val="a8"/>
    <w:uiPriority w:val="99"/>
    <w:rsid w:val="009E0413"/>
    <w:rPr>
      <w:rFonts w:ascii="Arial" w:eastAsia="ＭＳ ゴシック" w:hAnsi="Arial" w:cs="Times New Roman"/>
      <w:sz w:val="18"/>
      <w:szCs w:val="18"/>
      <w:lang w:eastAsia="en-US"/>
    </w:rPr>
  </w:style>
  <w:style w:type="table" w:styleId="aa">
    <w:name w:val="Table Grid"/>
    <w:basedOn w:val="a1"/>
    <w:uiPriority w:val="5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customStyle="1" w:styleId="20">
    <w:name w:val="見出し 2 (文字)"/>
    <w:link w:val="2"/>
    <w:rsid w:val="00905A4E"/>
    <w:rPr>
      <w:rFonts w:eastAsia="ＭＳ 明朝"/>
      <w:b/>
      <w:sz w:val="24"/>
      <w:lang w:val="en-GB"/>
    </w:rPr>
  </w:style>
  <w:style w:type="character" w:customStyle="1" w:styleId="30">
    <w:name w:val="見出し 3 (文字)"/>
    <w:link w:val="3"/>
    <w:rsid w:val="00905A4E"/>
    <w:rPr>
      <w:rFonts w:eastAsia="ＭＳ 明朝"/>
      <w:b/>
      <w:sz w:val="24"/>
      <w:lang w:val="en-GB"/>
    </w:rPr>
  </w:style>
  <w:style w:type="character" w:customStyle="1" w:styleId="40">
    <w:name w:val="見出し 4 (文字)"/>
    <w:link w:val="4"/>
    <w:rsid w:val="00905A4E"/>
    <w:rPr>
      <w:rFonts w:eastAsia="ＭＳ 明朝"/>
      <w:b/>
      <w:sz w:val="24"/>
      <w:lang w:val="en-GB"/>
    </w:rPr>
  </w:style>
  <w:style w:type="character" w:customStyle="1" w:styleId="50">
    <w:name w:val="見出し 5 (文字)"/>
    <w:link w:val="5"/>
    <w:rsid w:val="00905A4E"/>
    <w:rPr>
      <w:rFonts w:eastAsia="ＭＳ 明朝"/>
      <w:b/>
      <w:sz w:val="24"/>
      <w:lang w:val="en-GB"/>
    </w:rPr>
  </w:style>
  <w:style w:type="character" w:customStyle="1" w:styleId="60">
    <w:name w:val="見出し 6 (文字)"/>
    <w:link w:val="6"/>
    <w:rsid w:val="00905A4E"/>
    <w:rPr>
      <w:rFonts w:eastAsia="ＭＳ 明朝"/>
      <w:b/>
      <w:sz w:val="24"/>
      <w:lang w:val="en-GB"/>
    </w:rPr>
  </w:style>
  <w:style w:type="character" w:customStyle="1" w:styleId="70">
    <w:name w:val="見出し 7 (文字)"/>
    <w:link w:val="7"/>
    <w:rsid w:val="00905A4E"/>
    <w:rPr>
      <w:rFonts w:eastAsia="ＭＳ 明朝"/>
      <w:b/>
      <w:sz w:val="24"/>
      <w:lang w:val="en-GB"/>
    </w:rPr>
  </w:style>
  <w:style w:type="character" w:customStyle="1" w:styleId="90">
    <w:name w:val="見出し 9 (文字)"/>
    <w:link w:val="9"/>
    <w:rsid w:val="00905A4E"/>
    <w:rPr>
      <w:rFonts w:eastAsia="ＭＳ 明朝"/>
      <w:b/>
      <w:sz w:val="24"/>
      <w:lang w:val="en-GB"/>
    </w:rPr>
  </w:style>
  <w:style w:type="paragraph" w:styleId="80">
    <w:name w:val="toc 8"/>
    <w:basedOn w:val="31"/>
    <w:next w:val="a"/>
    <w:rsid w:val="00905A4E"/>
  </w:style>
  <w:style w:type="paragraph" w:styleId="31">
    <w:name w:val="toc 3"/>
    <w:basedOn w:val="21"/>
    <w:next w:val="a"/>
    <w:rsid w:val="00905A4E"/>
    <w:pPr>
      <w:spacing w:before="80"/>
    </w:pPr>
  </w:style>
  <w:style w:type="paragraph" w:styleId="21">
    <w:name w:val="toc 2"/>
    <w:basedOn w:val="11"/>
    <w:next w:val="a"/>
    <w:uiPriority w:val="39"/>
    <w:rsid w:val="00905A4E"/>
    <w:pPr>
      <w:spacing w:before="120"/>
    </w:pPr>
  </w:style>
  <w:style w:type="paragraph" w:styleId="11">
    <w:name w:val="toc 1"/>
    <w:basedOn w:val="a"/>
    <w:uiPriority w:val="39"/>
    <w:rsid w:val="00905A4E"/>
    <w:pPr>
      <w:tabs>
        <w:tab w:val="left" w:pos="794"/>
        <w:tab w:val="left" w:leader="dot" w:pos="8789"/>
        <w:tab w:val="right" w:pos="9639"/>
      </w:tabs>
      <w:overflowPunct w:val="0"/>
      <w:autoSpaceDE w:val="0"/>
      <w:autoSpaceDN w:val="0"/>
      <w:adjustRightInd w:val="0"/>
      <w:spacing w:before="200"/>
      <w:ind w:left="794" w:hanging="794"/>
      <w:textAlignment w:val="baseline"/>
    </w:pPr>
    <w:rPr>
      <w:rFonts w:eastAsia="ＭＳ 明朝"/>
      <w:szCs w:val="20"/>
      <w:lang w:val="en-GB" w:eastAsia="ja-JP"/>
    </w:rPr>
  </w:style>
  <w:style w:type="paragraph" w:styleId="71">
    <w:name w:val="toc 7"/>
    <w:basedOn w:val="31"/>
    <w:next w:val="a"/>
    <w:rsid w:val="00905A4E"/>
  </w:style>
  <w:style w:type="paragraph" w:styleId="61">
    <w:name w:val="toc 6"/>
    <w:basedOn w:val="31"/>
    <w:next w:val="a"/>
    <w:rsid w:val="00905A4E"/>
  </w:style>
  <w:style w:type="paragraph" w:styleId="51">
    <w:name w:val="toc 5"/>
    <w:basedOn w:val="31"/>
    <w:next w:val="a"/>
    <w:rsid w:val="00905A4E"/>
  </w:style>
  <w:style w:type="paragraph" w:styleId="41">
    <w:name w:val="toc 4"/>
    <w:basedOn w:val="31"/>
    <w:next w:val="a"/>
    <w:rsid w:val="00905A4E"/>
  </w:style>
  <w:style w:type="paragraph" w:styleId="72">
    <w:name w:val="index 7"/>
    <w:basedOn w:val="a"/>
    <w:next w:val="a"/>
    <w:rsid w:val="00905A4E"/>
    <w:pPr>
      <w:tabs>
        <w:tab w:val="left" w:pos="794"/>
        <w:tab w:val="left" w:pos="1191"/>
        <w:tab w:val="left" w:pos="1588"/>
        <w:tab w:val="left" w:pos="1985"/>
      </w:tabs>
      <w:overflowPunct w:val="0"/>
      <w:autoSpaceDE w:val="0"/>
      <w:autoSpaceDN w:val="0"/>
      <w:adjustRightInd w:val="0"/>
      <w:spacing w:before="120"/>
      <w:ind w:left="1698"/>
      <w:textAlignment w:val="baseline"/>
    </w:pPr>
    <w:rPr>
      <w:rFonts w:eastAsia="ＭＳ 明朝"/>
      <w:szCs w:val="20"/>
      <w:lang w:val="en-GB" w:eastAsia="ja-JP"/>
    </w:rPr>
  </w:style>
  <w:style w:type="paragraph" w:styleId="62">
    <w:name w:val="index 6"/>
    <w:basedOn w:val="a"/>
    <w:next w:val="a"/>
    <w:rsid w:val="00905A4E"/>
    <w:pPr>
      <w:tabs>
        <w:tab w:val="left" w:pos="794"/>
        <w:tab w:val="left" w:pos="1191"/>
        <w:tab w:val="left" w:pos="1588"/>
        <w:tab w:val="left" w:pos="1985"/>
      </w:tabs>
      <w:overflowPunct w:val="0"/>
      <w:autoSpaceDE w:val="0"/>
      <w:autoSpaceDN w:val="0"/>
      <w:adjustRightInd w:val="0"/>
      <w:spacing w:before="120"/>
      <w:ind w:left="1415"/>
      <w:textAlignment w:val="baseline"/>
    </w:pPr>
    <w:rPr>
      <w:rFonts w:eastAsia="ＭＳ 明朝"/>
      <w:szCs w:val="20"/>
      <w:lang w:val="en-GB" w:eastAsia="ja-JP"/>
    </w:rPr>
  </w:style>
  <w:style w:type="paragraph" w:styleId="52">
    <w:name w:val="index 5"/>
    <w:basedOn w:val="a"/>
    <w:next w:val="a"/>
    <w:rsid w:val="00905A4E"/>
    <w:pPr>
      <w:tabs>
        <w:tab w:val="left" w:pos="794"/>
        <w:tab w:val="left" w:pos="1191"/>
        <w:tab w:val="left" w:pos="1588"/>
        <w:tab w:val="left" w:pos="1985"/>
      </w:tabs>
      <w:overflowPunct w:val="0"/>
      <w:autoSpaceDE w:val="0"/>
      <w:autoSpaceDN w:val="0"/>
      <w:adjustRightInd w:val="0"/>
      <w:spacing w:before="120"/>
      <w:ind w:left="1132"/>
      <w:textAlignment w:val="baseline"/>
    </w:pPr>
    <w:rPr>
      <w:rFonts w:eastAsia="ＭＳ 明朝"/>
      <w:szCs w:val="20"/>
      <w:lang w:val="en-GB" w:eastAsia="ja-JP"/>
    </w:rPr>
  </w:style>
  <w:style w:type="paragraph" w:styleId="42">
    <w:name w:val="index 4"/>
    <w:basedOn w:val="a"/>
    <w:next w:val="a"/>
    <w:rsid w:val="00905A4E"/>
    <w:pPr>
      <w:tabs>
        <w:tab w:val="left" w:pos="794"/>
        <w:tab w:val="left" w:pos="1191"/>
        <w:tab w:val="left" w:pos="1588"/>
        <w:tab w:val="left" w:pos="1985"/>
      </w:tabs>
      <w:overflowPunct w:val="0"/>
      <w:autoSpaceDE w:val="0"/>
      <w:autoSpaceDN w:val="0"/>
      <w:adjustRightInd w:val="0"/>
      <w:spacing w:before="120"/>
      <w:ind w:left="851"/>
      <w:textAlignment w:val="baseline"/>
    </w:pPr>
    <w:rPr>
      <w:rFonts w:eastAsia="ＭＳ 明朝"/>
      <w:szCs w:val="20"/>
      <w:lang w:val="en-GB" w:eastAsia="ja-JP"/>
    </w:rPr>
  </w:style>
  <w:style w:type="paragraph" w:styleId="32">
    <w:name w:val="index 3"/>
    <w:basedOn w:val="a"/>
    <w:next w:val="a"/>
    <w:rsid w:val="00905A4E"/>
    <w:pPr>
      <w:tabs>
        <w:tab w:val="left" w:pos="794"/>
        <w:tab w:val="left" w:pos="1191"/>
        <w:tab w:val="left" w:pos="1588"/>
        <w:tab w:val="left" w:pos="1985"/>
      </w:tabs>
      <w:overflowPunct w:val="0"/>
      <w:autoSpaceDE w:val="0"/>
      <w:autoSpaceDN w:val="0"/>
      <w:adjustRightInd w:val="0"/>
      <w:spacing w:before="120"/>
      <w:ind w:left="567"/>
      <w:textAlignment w:val="baseline"/>
    </w:pPr>
    <w:rPr>
      <w:rFonts w:eastAsia="ＭＳ 明朝"/>
      <w:szCs w:val="20"/>
      <w:lang w:val="en-GB" w:eastAsia="ja-JP"/>
    </w:rPr>
  </w:style>
  <w:style w:type="paragraph" w:styleId="22">
    <w:name w:val="index 2"/>
    <w:basedOn w:val="a"/>
    <w:next w:val="a"/>
    <w:rsid w:val="00905A4E"/>
    <w:pPr>
      <w:tabs>
        <w:tab w:val="left" w:pos="794"/>
        <w:tab w:val="left" w:pos="1191"/>
        <w:tab w:val="left" w:pos="1588"/>
        <w:tab w:val="left" w:pos="1985"/>
      </w:tabs>
      <w:overflowPunct w:val="0"/>
      <w:autoSpaceDE w:val="0"/>
      <w:autoSpaceDN w:val="0"/>
      <w:adjustRightInd w:val="0"/>
      <w:spacing w:before="120"/>
      <w:ind w:left="284"/>
      <w:textAlignment w:val="baseline"/>
    </w:pPr>
    <w:rPr>
      <w:rFonts w:eastAsia="ＭＳ 明朝"/>
      <w:szCs w:val="20"/>
      <w:lang w:val="en-GB" w:eastAsia="ja-JP"/>
    </w:rPr>
  </w:style>
  <w:style w:type="character" w:styleId="ab">
    <w:name w:val="line number"/>
    <w:basedOn w:val="a0"/>
    <w:rsid w:val="00905A4E"/>
  </w:style>
  <w:style w:type="paragraph" w:styleId="ac">
    <w:name w:val="index heading"/>
    <w:basedOn w:val="a"/>
    <w:next w:val="a"/>
    <w:rsid w:val="00905A4E"/>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character" w:styleId="ad">
    <w:name w:val="footnote reference"/>
    <w:rsid w:val="00905A4E"/>
    <w:rPr>
      <w:position w:val="6"/>
      <w:sz w:val="16"/>
    </w:rPr>
  </w:style>
  <w:style w:type="paragraph" w:styleId="ae">
    <w:name w:val="footnote text"/>
    <w:basedOn w:val="a"/>
    <w:link w:val="af"/>
    <w:rsid w:val="00905A4E"/>
    <w:pPr>
      <w:keepLines/>
      <w:tabs>
        <w:tab w:val="left" w:pos="256"/>
        <w:tab w:val="left" w:pos="794"/>
        <w:tab w:val="left" w:pos="1191"/>
        <w:tab w:val="left" w:pos="1588"/>
        <w:tab w:val="left" w:pos="1985"/>
      </w:tabs>
      <w:overflowPunct w:val="0"/>
      <w:autoSpaceDE w:val="0"/>
      <w:autoSpaceDN w:val="0"/>
      <w:adjustRightInd w:val="0"/>
      <w:spacing w:before="120"/>
      <w:ind w:left="256" w:hanging="256"/>
      <w:textAlignment w:val="baseline"/>
    </w:pPr>
    <w:rPr>
      <w:rFonts w:eastAsia="ＭＳ 明朝"/>
      <w:szCs w:val="20"/>
      <w:lang w:val="en-GB" w:eastAsia="ja-JP"/>
    </w:rPr>
  </w:style>
  <w:style w:type="character" w:customStyle="1" w:styleId="af">
    <w:name w:val="脚注文字列 (文字)"/>
    <w:link w:val="ae"/>
    <w:rsid w:val="00905A4E"/>
    <w:rPr>
      <w:rFonts w:eastAsia="ＭＳ 明朝"/>
      <w:sz w:val="24"/>
      <w:lang w:val="en-GB"/>
    </w:rPr>
  </w:style>
  <w:style w:type="paragraph" w:customStyle="1" w:styleId="TableLegend">
    <w:name w:val="Table_Legend"/>
    <w:basedOn w:val="TableText"/>
    <w:rsid w:val="00905A4E"/>
    <w:pPr>
      <w:spacing w:before="120"/>
    </w:pPr>
  </w:style>
  <w:style w:type="paragraph" w:customStyle="1" w:styleId="TableText">
    <w:name w:val="Table_Text"/>
    <w:basedOn w:val="a"/>
    <w:rsid w:val="00905A4E"/>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overflowPunct w:val="0"/>
      <w:autoSpaceDE w:val="0"/>
      <w:autoSpaceDN w:val="0"/>
      <w:adjustRightInd w:val="0"/>
      <w:spacing w:before="40" w:after="40"/>
      <w:textAlignment w:val="baseline"/>
    </w:pPr>
    <w:rPr>
      <w:rFonts w:eastAsia="ＭＳ 明朝"/>
      <w:sz w:val="22"/>
      <w:szCs w:val="20"/>
      <w:lang w:val="en-GB" w:eastAsia="ja-JP"/>
    </w:rPr>
  </w:style>
  <w:style w:type="paragraph" w:customStyle="1" w:styleId="TableTitle">
    <w:name w:val="Table_Title"/>
    <w:basedOn w:val="Table"/>
    <w:next w:val="TableText"/>
    <w:rsid w:val="00905A4E"/>
    <w:pPr>
      <w:keepLines/>
      <w:spacing w:before="0"/>
    </w:pPr>
    <w:rPr>
      <w:b/>
      <w:caps w:val="0"/>
    </w:rPr>
  </w:style>
  <w:style w:type="paragraph" w:customStyle="1" w:styleId="enumlev1">
    <w:name w:val="enumlev1"/>
    <w:basedOn w:val="a"/>
    <w:rsid w:val="00905A4E"/>
    <w:pPr>
      <w:tabs>
        <w:tab w:val="left" w:pos="794"/>
        <w:tab w:val="left" w:pos="1191"/>
        <w:tab w:val="left" w:pos="1588"/>
        <w:tab w:val="left" w:pos="1985"/>
      </w:tabs>
      <w:overflowPunct w:val="0"/>
      <w:autoSpaceDE w:val="0"/>
      <w:autoSpaceDN w:val="0"/>
      <w:adjustRightInd w:val="0"/>
      <w:spacing w:before="80"/>
      <w:ind w:left="794" w:hanging="794"/>
      <w:textAlignment w:val="baseline"/>
    </w:pPr>
    <w:rPr>
      <w:rFonts w:eastAsia="ＭＳ 明朝"/>
      <w:szCs w:val="20"/>
      <w:lang w:val="en-GB" w:eastAsia="ja-JP"/>
    </w:rPr>
  </w:style>
  <w:style w:type="paragraph" w:customStyle="1" w:styleId="enumlev2">
    <w:name w:val="enumlev2"/>
    <w:basedOn w:val="enumlev1"/>
    <w:rsid w:val="00905A4E"/>
    <w:pPr>
      <w:ind w:left="1191" w:hanging="397"/>
    </w:pPr>
  </w:style>
  <w:style w:type="paragraph" w:customStyle="1" w:styleId="enumlev3">
    <w:name w:val="enumlev3"/>
    <w:basedOn w:val="enumlev2"/>
    <w:rsid w:val="00905A4E"/>
    <w:pPr>
      <w:ind w:left="1588"/>
    </w:pPr>
  </w:style>
  <w:style w:type="paragraph" w:customStyle="1" w:styleId="TableHead">
    <w:name w:val="Table_Head"/>
    <w:basedOn w:val="TableText"/>
    <w:rsid w:val="00905A4E"/>
    <w:pPr>
      <w:keepNext/>
      <w:spacing w:before="80" w:after="80"/>
      <w:jc w:val="center"/>
    </w:pPr>
    <w:rPr>
      <w:b/>
    </w:rPr>
  </w:style>
  <w:style w:type="paragraph" w:customStyle="1" w:styleId="FigureLegend">
    <w:name w:val="Figure_Legend"/>
    <w:basedOn w:val="a"/>
    <w:rsid w:val="00905A4E"/>
    <w:pPr>
      <w:keepNext/>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overflowPunct w:val="0"/>
      <w:autoSpaceDE w:val="0"/>
      <w:autoSpaceDN w:val="0"/>
      <w:adjustRightInd w:val="0"/>
      <w:spacing w:before="40"/>
      <w:ind w:left="284" w:hanging="284"/>
      <w:textAlignment w:val="baseline"/>
    </w:pPr>
    <w:rPr>
      <w:rFonts w:eastAsia="ＭＳ 明朝"/>
      <w:szCs w:val="20"/>
      <w:lang w:val="en-GB" w:eastAsia="ja-JP"/>
    </w:rPr>
  </w:style>
  <w:style w:type="paragraph" w:customStyle="1" w:styleId="Figure">
    <w:name w:val="Figure_#"/>
    <w:basedOn w:val="Table"/>
    <w:next w:val="FigureTitle"/>
    <w:rsid w:val="00905A4E"/>
    <w:pPr>
      <w:spacing w:before="480"/>
    </w:pPr>
  </w:style>
  <w:style w:type="paragraph" w:customStyle="1" w:styleId="FigureTitle">
    <w:name w:val="Figure_Title"/>
    <w:basedOn w:val="TableTitle"/>
    <w:next w:val="a"/>
    <w:rsid w:val="00905A4E"/>
    <w:pPr>
      <w:keepNext w:val="0"/>
      <w:spacing w:after="480"/>
    </w:pPr>
  </w:style>
  <w:style w:type="paragraph" w:customStyle="1" w:styleId="Annex">
    <w:name w:val="Annex_#"/>
    <w:basedOn w:val="a"/>
    <w:next w:val="AnnexRef"/>
    <w:rsid w:val="00905A4E"/>
    <w:pPr>
      <w:keepNext/>
      <w:keepLines/>
      <w:tabs>
        <w:tab w:val="left" w:pos="794"/>
        <w:tab w:val="left" w:pos="1191"/>
        <w:tab w:val="left" w:pos="1588"/>
        <w:tab w:val="left" w:pos="1985"/>
      </w:tabs>
      <w:overflowPunct w:val="0"/>
      <w:autoSpaceDE w:val="0"/>
      <w:autoSpaceDN w:val="0"/>
      <w:adjustRightInd w:val="0"/>
      <w:spacing w:before="480" w:after="80"/>
      <w:jc w:val="center"/>
      <w:textAlignment w:val="baseline"/>
    </w:pPr>
    <w:rPr>
      <w:rFonts w:eastAsia="ＭＳ 明朝"/>
      <w:caps/>
      <w:szCs w:val="20"/>
      <w:lang w:val="en-GB" w:eastAsia="ja-JP"/>
    </w:rPr>
  </w:style>
  <w:style w:type="paragraph" w:customStyle="1" w:styleId="AnnexRef">
    <w:name w:val="Annex_Ref"/>
    <w:basedOn w:val="a"/>
    <w:next w:val="AnnexTitle"/>
    <w:rsid w:val="00905A4E"/>
    <w:pPr>
      <w:keepNext/>
      <w:keepLines/>
      <w:tabs>
        <w:tab w:val="left" w:pos="794"/>
        <w:tab w:val="left" w:pos="1191"/>
        <w:tab w:val="left" w:pos="1588"/>
        <w:tab w:val="left" w:pos="1985"/>
      </w:tabs>
      <w:overflowPunct w:val="0"/>
      <w:autoSpaceDE w:val="0"/>
      <w:autoSpaceDN w:val="0"/>
      <w:adjustRightInd w:val="0"/>
      <w:spacing w:before="120"/>
      <w:jc w:val="center"/>
      <w:textAlignment w:val="baseline"/>
    </w:pPr>
    <w:rPr>
      <w:rFonts w:eastAsia="ＭＳ 明朝"/>
      <w:szCs w:val="20"/>
      <w:lang w:val="en-GB" w:eastAsia="ja-JP"/>
    </w:rPr>
  </w:style>
  <w:style w:type="paragraph" w:customStyle="1" w:styleId="AnnexTitle">
    <w:name w:val="Annex_Title"/>
    <w:basedOn w:val="a"/>
    <w:next w:val="Normalaftertitle"/>
    <w:rsid w:val="00905A4E"/>
    <w:pPr>
      <w:keepNext/>
      <w:keepLines/>
      <w:tabs>
        <w:tab w:val="left" w:pos="794"/>
        <w:tab w:val="left" w:pos="1191"/>
        <w:tab w:val="left" w:pos="1588"/>
        <w:tab w:val="left" w:pos="1985"/>
      </w:tabs>
      <w:overflowPunct w:val="0"/>
      <w:autoSpaceDE w:val="0"/>
      <w:autoSpaceDN w:val="0"/>
      <w:adjustRightInd w:val="0"/>
      <w:spacing w:before="240" w:after="280"/>
      <w:jc w:val="center"/>
      <w:textAlignment w:val="baseline"/>
    </w:pPr>
    <w:rPr>
      <w:rFonts w:eastAsia="ＭＳ 明朝"/>
      <w:b/>
      <w:szCs w:val="20"/>
      <w:lang w:val="en-GB" w:eastAsia="ja-JP"/>
    </w:rPr>
  </w:style>
  <w:style w:type="paragraph" w:customStyle="1" w:styleId="Normalaftertitle">
    <w:name w:val="Normal after title"/>
    <w:basedOn w:val="a"/>
    <w:next w:val="a"/>
    <w:rsid w:val="00905A4E"/>
    <w:pPr>
      <w:tabs>
        <w:tab w:val="left" w:pos="794"/>
        <w:tab w:val="left" w:pos="1191"/>
        <w:tab w:val="left" w:pos="1588"/>
        <w:tab w:val="left" w:pos="1985"/>
      </w:tabs>
      <w:overflowPunct w:val="0"/>
      <w:autoSpaceDE w:val="0"/>
      <w:autoSpaceDN w:val="0"/>
      <w:adjustRightInd w:val="0"/>
      <w:spacing w:before="320"/>
      <w:textAlignment w:val="baseline"/>
    </w:pPr>
    <w:rPr>
      <w:rFonts w:eastAsia="ＭＳ 明朝"/>
      <w:szCs w:val="20"/>
      <w:lang w:val="en-GB" w:eastAsia="ja-JP"/>
    </w:rPr>
  </w:style>
  <w:style w:type="paragraph" w:customStyle="1" w:styleId="Appendix">
    <w:name w:val="Appendix_#"/>
    <w:basedOn w:val="Annex"/>
    <w:next w:val="AppendixRef"/>
    <w:rsid w:val="00905A4E"/>
  </w:style>
  <w:style w:type="paragraph" w:customStyle="1" w:styleId="AppendixRef">
    <w:name w:val="Appendix_Ref"/>
    <w:basedOn w:val="AnnexRef"/>
    <w:next w:val="AppendixTitle"/>
    <w:rsid w:val="00905A4E"/>
  </w:style>
  <w:style w:type="paragraph" w:customStyle="1" w:styleId="AppendixTitle">
    <w:name w:val="Appendix_Title"/>
    <w:basedOn w:val="AnnexTitle"/>
    <w:next w:val="Normalaftertitle"/>
    <w:rsid w:val="00905A4E"/>
  </w:style>
  <w:style w:type="paragraph" w:customStyle="1" w:styleId="RefTitle">
    <w:name w:val="Ref_Title"/>
    <w:basedOn w:val="a"/>
    <w:next w:val="RefText"/>
    <w:rsid w:val="00905A4E"/>
    <w:pPr>
      <w:tabs>
        <w:tab w:val="left" w:pos="794"/>
        <w:tab w:val="left" w:pos="1191"/>
        <w:tab w:val="left" w:pos="1588"/>
        <w:tab w:val="left" w:pos="1985"/>
      </w:tabs>
      <w:overflowPunct w:val="0"/>
      <w:autoSpaceDE w:val="0"/>
      <w:autoSpaceDN w:val="0"/>
      <w:adjustRightInd w:val="0"/>
      <w:spacing w:before="480"/>
      <w:jc w:val="center"/>
      <w:textAlignment w:val="baseline"/>
    </w:pPr>
    <w:rPr>
      <w:rFonts w:eastAsia="ＭＳ 明朝"/>
      <w:caps/>
      <w:szCs w:val="20"/>
      <w:lang w:val="en-GB" w:eastAsia="ja-JP"/>
    </w:rPr>
  </w:style>
  <w:style w:type="paragraph" w:customStyle="1" w:styleId="RefText">
    <w:name w:val="Ref_Text"/>
    <w:basedOn w:val="a"/>
    <w:rsid w:val="00905A4E"/>
    <w:pPr>
      <w:tabs>
        <w:tab w:val="left" w:pos="794"/>
        <w:tab w:val="left" w:pos="1191"/>
        <w:tab w:val="left" w:pos="1588"/>
        <w:tab w:val="left" w:pos="1985"/>
      </w:tabs>
      <w:overflowPunct w:val="0"/>
      <w:autoSpaceDE w:val="0"/>
      <w:autoSpaceDN w:val="0"/>
      <w:adjustRightInd w:val="0"/>
      <w:spacing w:before="120"/>
      <w:ind w:left="794" w:hanging="794"/>
      <w:textAlignment w:val="baseline"/>
    </w:pPr>
    <w:rPr>
      <w:rFonts w:eastAsia="ＭＳ 明朝"/>
      <w:szCs w:val="20"/>
      <w:lang w:val="en-GB" w:eastAsia="ja-JP"/>
    </w:rPr>
  </w:style>
  <w:style w:type="paragraph" w:customStyle="1" w:styleId="RecTitle">
    <w:name w:val="Rec_Title"/>
    <w:basedOn w:val="a"/>
    <w:next w:val="1"/>
    <w:rsid w:val="00905A4E"/>
    <w:pPr>
      <w:keepNext/>
      <w:keepLines/>
      <w:tabs>
        <w:tab w:val="left" w:pos="794"/>
        <w:tab w:val="left" w:pos="1191"/>
        <w:tab w:val="left" w:pos="1588"/>
        <w:tab w:val="left" w:pos="1985"/>
      </w:tabs>
      <w:overflowPunct w:val="0"/>
      <w:autoSpaceDE w:val="0"/>
      <w:autoSpaceDN w:val="0"/>
      <w:adjustRightInd w:val="0"/>
      <w:spacing w:before="240"/>
      <w:jc w:val="center"/>
      <w:textAlignment w:val="baseline"/>
    </w:pPr>
    <w:rPr>
      <w:rFonts w:eastAsia="ＭＳ 明朝"/>
      <w:b/>
      <w:caps/>
      <w:szCs w:val="20"/>
      <w:lang w:val="en-GB" w:eastAsia="ja-JP"/>
    </w:rPr>
  </w:style>
  <w:style w:type="paragraph" w:customStyle="1" w:styleId="call">
    <w:name w:val="call"/>
    <w:basedOn w:val="a"/>
    <w:next w:val="a"/>
    <w:rsid w:val="00905A4E"/>
    <w:pPr>
      <w:keepNext/>
      <w:keepLines/>
      <w:tabs>
        <w:tab w:val="left" w:pos="794"/>
        <w:tab w:val="left" w:pos="1191"/>
        <w:tab w:val="left" w:pos="1588"/>
        <w:tab w:val="left" w:pos="1985"/>
      </w:tabs>
      <w:overflowPunct w:val="0"/>
      <w:autoSpaceDE w:val="0"/>
      <w:autoSpaceDN w:val="0"/>
      <w:adjustRightInd w:val="0"/>
      <w:spacing w:before="160"/>
      <w:ind w:left="794"/>
      <w:textAlignment w:val="baseline"/>
    </w:pPr>
    <w:rPr>
      <w:rFonts w:eastAsia="ＭＳ 明朝"/>
      <w:i/>
      <w:szCs w:val="20"/>
      <w:lang w:val="en-GB" w:eastAsia="ja-JP"/>
    </w:rPr>
  </w:style>
  <w:style w:type="paragraph" w:customStyle="1" w:styleId="Rec">
    <w:name w:val="Rec_#"/>
    <w:basedOn w:val="a"/>
    <w:next w:val="RecTitle"/>
    <w:rsid w:val="00905A4E"/>
    <w:pPr>
      <w:keepNext/>
      <w:keepLines/>
      <w:tabs>
        <w:tab w:val="left" w:pos="794"/>
        <w:tab w:val="left" w:pos="1191"/>
        <w:tab w:val="left" w:pos="1588"/>
        <w:tab w:val="left" w:pos="1985"/>
      </w:tabs>
      <w:overflowPunct w:val="0"/>
      <w:autoSpaceDE w:val="0"/>
      <w:autoSpaceDN w:val="0"/>
      <w:adjustRightInd w:val="0"/>
      <w:spacing w:before="480"/>
      <w:jc w:val="center"/>
      <w:textAlignment w:val="baseline"/>
    </w:pPr>
    <w:rPr>
      <w:rFonts w:eastAsia="ＭＳ 明朝"/>
      <w:caps/>
      <w:szCs w:val="20"/>
      <w:lang w:val="en-GB" w:eastAsia="ja-JP"/>
    </w:rPr>
  </w:style>
  <w:style w:type="paragraph" w:customStyle="1" w:styleId="toc0">
    <w:name w:val="toc 0"/>
    <w:basedOn w:val="a"/>
    <w:next w:val="11"/>
    <w:rsid w:val="00905A4E"/>
    <w:pPr>
      <w:tabs>
        <w:tab w:val="right" w:pos="9781"/>
      </w:tabs>
      <w:overflowPunct w:val="0"/>
      <w:autoSpaceDE w:val="0"/>
      <w:autoSpaceDN w:val="0"/>
      <w:adjustRightInd w:val="0"/>
      <w:spacing w:before="120"/>
      <w:textAlignment w:val="baseline"/>
    </w:pPr>
    <w:rPr>
      <w:rFonts w:eastAsia="ＭＳ 明朝"/>
      <w:b/>
      <w:szCs w:val="20"/>
      <w:lang w:val="en-GB" w:eastAsia="ja-JP"/>
    </w:rPr>
  </w:style>
  <w:style w:type="paragraph" w:styleId="af0">
    <w:name w:val="List"/>
    <w:basedOn w:val="a"/>
    <w:rsid w:val="00905A4E"/>
    <w:pPr>
      <w:tabs>
        <w:tab w:val="left" w:pos="1701"/>
        <w:tab w:val="left" w:pos="2127"/>
      </w:tabs>
      <w:overflowPunct w:val="0"/>
      <w:autoSpaceDE w:val="0"/>
      <w:autoSpaceDN w:val="0"/>
      <w:adjustRightInd w:val="0"/>
      <w:spacing w:before="120"/>
      <w:ind w:left="2127" w:hanging="2127"/>
      <w:textAlignment w:val="baseline"/>
    </w:pPr>
    <w:rPr>
      <w:rFonts w:eastAsia="ＭＳ 明朝"/>
      <w:szCs w:val="20"/>
      <w:lang w:val="en-GB" w:eastAsia="ja-JP"/>
    </w:rPr>
  </w:style>
  <w:style w:type="paragraph" w:customStyle="1" w:styleId="Infodoc">
    <w:name w:val="Infodoc"/>
    <w:basedOn w:val="a"/>
    <w:rsid w:val="00905A4E"/>
    <w:pPr>
      <w:tabs>
        <w:tab w:val="left" w:pos="1418"/>
      </w:tabs>
      <w:overflowPunct w:val="0"/>
      <w:autoSpaceDE w:val="0"/>
      <w:autoSpaceDN w:val="0"/>
      <w:adjustRightInd w:val="0"/>
      <w:ind w:left="1418" w:hanging="1418"/>
      <w:textAlignment w:val="baseline"/>
    </w:pPr>
    <w:rPr>
      <w:rFonts w:eastAsia="ＭＳ 明朝"/>
      <w:szCs w:val="20"/>
      <w:lang w:val="en-GB" w:eastAsia="ja-JP"/>
    </w:rPr>
  </w:style>
  <w:style w:type="paragraph" w:customStyle="1" w:styleId="Part">
    <w:name w:val="Part"/>
    <w:basedOn w:val="a"/>
    <w:rsid w:val="00905A4E"/>
    <w:pPr>
      <w:tabs>
        <w:tab w:val="left" w:pos="1276"/>
        <w:tab w:val="left" w:pos="1701"/>
      </w:tabs>
      <w:overflowPunct w:val="0"/>
      <w:autoSpaceDE w:val="0"/>
      <w:autoSpaceDN w:val="0"/>
      <w:adjustRightInd w:val="0"/>
      <w:spacing w:before="200"/>
      <w:ind w:left="1701" w:hanging="1701"/>
      <w:textAlignment w:val="baseline"/>
    </w:pPr>
    <w:rPr>
      <w:rFonts w:eastAsia="ＭＳ 明朝"/>
      <w:caps/>
      <w:szCs w:val="20"/>
      <w:lang w:val="en-GB" w:eastAsia="ja-JP"/>
    </w:rPr>
  </w:style>
  <w:style w:type="paragraph" w:customStyle="1" w:styleId="Address">
    <w:name w:val="Address"/>
    <w:basedOn w:val="a"/>
    <w:rsid w:val="00905A4E"/>
    <w:pPr>
      <w:tabs>
        <w:tab w:val="left" w:pos="4820"/>
        <w:tab w:val="left" w:pos="5529"/>
      </w:tabs>
      <w:overflowPunct w:val="0"/>
      <w:autoSpaceDE w:val="0"/>
      <w:autoSpaceDN w:val="0"/>
      <w:adjustRightInd w:val="0"/>
      <w:spacing w:before="120"/>
      <w:ind w:left="794"/>
      <w:textAlignment w:val="baseline"/>
    </w:pPr>
    <w:rPr>
      <w:rFonts w:eastAsia="ＭＳ 明朝"/>
      <w:szCs w:val="20"/>
      <w:lang w:val="en-GB" w:eastAsia="ja-JP"/>
    </w:rPr>
  </w:style>
  <w:style w:type="paragraph" w:customStyle="1" w:styleId="Keywords">
    <w:name w:val="Keywords"/>
    <w:basedOn w:val="a"/>
    <w:rsid w:val="00905A4E"/>
    <w:pPr>
      <w:tabs>
        <w:tab w:val="left" w:pos="794"/>
        <w:tab w:val="left" w:pos="1985"/>
      </w:tabs>
      <w:overflowPunct w:val="0"/>
      <w:autoSpaceDE w:val="0"/>
      <w:autoSpaceDN w:val="0"/>
      <w:adjustRightInd w:val="0"/>
      <w:spacing w:before="120"/>
      <w:ind w:left="794" w:hanging="794"/>
      <w:textAlignment w:val="baseline"/>
    </w:pPr>
    <w:rPr>
      <w:rFonts w:eastAsia="ＭＳ 明朝"/>
      <w:szCs w:val="20"/>
      <w:lang w:val="en-GB" w:eastAsia="ja-JP"/>
    </w:rPr>
  </w:style>
  <w:style w:type="paragraph" w:customStyle="1" w:styleId="ASN1">
    <w:name w:val="ASN.1"/>
    <w:basedOn w:val="a"/>
    <w:rsid w:val="00905A4E"/>
    <w:pPr>
      <w:tabs>
        <w:tab w:val="left" w:pos="567"/>
        <w:tab w:val="left" w:pos="1134"/>
        <w:tab w:val="left" w:pos="1701"/>
        <w:tab w:val="left" w:pos="2268"/>
        <w:tab w:val="left" w:pos="2835"/>
        <w:tab w:val="left" w:pos="3402"/>
        <w:tab w:val="left" w:pos="3969"/>
        <w:tab w:val="left" w:pos="4536"/>
        <w:tab w:val="left" w:pos="5103"/>
        <w:tab w:val="left" w:pos="5670"/>
      </w:tabs>
      <w:overflowPunct w:val="0"/>
      <w:autoSpaceDE w:val="0"/>
      <w:autoSpaceDN w:val="0"/>
      <w:adjustRightInd w:val="0"/>
      <w:textAlignment w:val="baseline"/>
    </w:pPr>
    <w:rPr>
      <w:rFonts w:eastAsia="ＭＳ 明朝"/>
      <w:b/>
      <w:sz w:val="20"/>
      <w:szCs w:val="20"/>
      <w:lang w:val="en-GB" w:eastAsia="ja-JP"/>
    </w:rPr>
  </w:style>
  <w:style w:type="paragraph" w:customStyle="1" w:styleId="EquationLegend">
    <w:name w:val="Equation_Legend"/>
    <w:basedOn w:val="a"/>
    <w:rsid w:val="00905A4E"/>
    <w:pPr>
      <w:tabs>
        <w:tab w:val="right" w:pos="1531"/>
        <w:tab w:val="left" w:pos="1701"/>
      </w:tabs>
      <w:overflowPunct w:val="0"/>
      <w:autoSpaceDE w:val="0"/>
      <w:autoSpaceDN w:val="0"/>
      <w:adjustRightInd w:val="0"/>
      <w:spacing w:before="80"/>
      <w:ind w:left="1701" w:hanging="1701"/>
      <w:textAlignment w:val="baseline"/>
    </w:pPr>
    <w:rPr>
      <w:rFonts w:eastAsia="ＭＳ 明朝"/>
      <w:szCs w:val="20"/>
      <w:lang w:val="en-GB" w:eastAsia="ja-JP"/>
    </w:rPr>
  </w:style>
  <w:style w:type="paragraph" w:customStyle="1" w:styleId="heading0">
    <w:name w:val="heading 0"/>
    <w:basedOn w:val="1"/>
    <w:next w:val="a"/>
    <w:rsid w:val="00905A4E"/>
    <w:pPr>
      <w:keepLines/>
      <w:tabs>
        <w:tab w:val="left" w:pos="794"/>
        <w:tab w:val="left" w:pos="2127"/>
        <w:tab w:val="left" w:pos="2410"/>
        <w:tab w:val="left" w:pos="2921"/>
        <w:tab w:val="left" w:pos="3261"/>
      </w:tabs>
      <w:overflowPunct w:val="0"/>
      <w:autoSpaceDE w:val="0"/>
      <w:autoSpaceDN w:val="0"/>
      <w:adjustRightInd w:val="0"/>
      <w:spacing w:before="240"/>
      <w:ind w:left="794" w:hanging="794"/>
      <w:jc w:val="left"/>
      <w:textAlignment w:val="baseline"/>
      <w:outlineLvl w:val="9"/>
    </w:pPr>
    <w:rPr>
      <w:rFonts w:eastAsia="ＭＳ 明朝"/>
      <w:bCs w:val="0"/>
      <w:szCs w:val="20"/>
      <w:u w:val="none"/>
      <w:lang w:val="en-GB" w:eastAsia="ja-JP"/>
    </w:rPr>
  </w:style>
  <w:style w:type="paragraph" w:customStyle="1" w:styleId="meeting">
    <w:name w:val="meeting"/>
    <w:basedOn w:val="Head"/>
    <w:next w:val="Head"/>
    <w:rsid w:val="00905A4E"/>
    <w:pPr>
      <w:tabs>
        <w:tab w:val="left" w:pos="7371"/>
      </w:tabs>
      <w:spacing w:after="560"/>
    </w:pPr>
  </w:style>
  <w:style w:type="paragraph" w:customStyle="1" w:styleId="listitem">
    <w:name w:val="listitem"/>
    <w:basedOn w:val="a"/>
    <w:rsid w:val="00905A4E"/>
    <w:pPr>
      <w:tabs>
        <w:tab w:val="left" w:pos="794"/>
        <w:tab w:val="left" w:pos="1191"/>
        <w:tab w:val="left" w:pos="1588"/>
        <w:tab w:val="left" w:pos="1985"/>
      </w:tabs>
      <w:overflowPunct w:val="0"/>
      <w:autoSpaceDE w:val="0"/>
      <w:autoSpaceDN w:val="0"/>
      <w:adjustRightInd w:val="0"/>
      <w:textAlignment w:val="baseline"/>
    </w:pPr>
    <w:rPr>
      <w:rFonts w:eastAsia="ＭＳ 明朝"/>
      <w:szCs w:val="20"/>
      <w:lang w:val="en-GB" w:eastAsia="ja-JP"/>
    </w:rPr>
  </w:style>
  <w:style w:type="paragraph" w:customStyle="1" w:styleId="Qlist">
    <w:name w:val="Qlist"/>
    <w:basedOn w:val="a"/>
    <w:rsid w:val="00905A4E"/>
    <w:pPr>
      <w:tabs>
        <w:tab w:val="left" w:pos="1843"/>
        <w:tab w:val="left" w:pos="2268"/>
      </w:tabs>
      <w:overflowPunct w:val="0"/>
      <w:autoSpaceDE w:val="0"/>
      <w:autoSpaceDN w:val="0"/>
      <w:adjustRightInd w:val="0"/>
      <w:spacing w:before="120"/>
      <w:ind w:left="2268" w:hanging="2268"/>
      <w:textAlignment w:val="baseline"/>
    </w:pPr>
    <w:rPr>
      <w:rFonts w:eastAsia="ＭＳ 明朝"/>
      <w:b/>
      <w:szCs w:val="20"/>
      <w:lang w:val="en-GB" w:eastAsia="ja-JP"/>
    </w:rPr>
  </w:style>
  <w:style w:type="paragraph" w:customStyle="1" w:styleId="Source">
    <w:name w:val="Source"/>
    <w:basedOn w:val="a"/>
    <w:next w:val="Rec"/>
    <w:rsid w:val="00905A4E"/>
    <w:pPr>
      <w:overflowPunct w:val="0"/>
      <w:autoSpaceDE w:val="0"/>
      <w:autoSpaceDN w:val="0"/>
      <w:adjustRightInd w:val="0"/>
      <w:spacing w:before="720"/>
      <w:jc w:val="center"/>
      <w:textAlignment w:val="baseline"/>
    </w:pPr>
    <w:rPr>
      <w:rFonts w:eastAsia="ＭＳ 明朝"/>
      <w:b/>
      <w:szCs w:val="20"/>
      <w:lang w:val="en-GB" w:eastAsia="ja-JP"/>
    </w:rPr>
  </w:style>
  <w:style w:type="paragraph" w:customStyle="1" w:styleId="Object">
    <w:name w:val="Object"/>
    <w:basedOn w:val="Subject"/>
    <w:next w:val="Subject"/>
    <w:rsid w:val="00905A4E"/>
  </w:style>
  <w:style w:type="paragraph" w:customStyle="1" w:styleId="Title2">
    <w:name w:val="Title 2"/>
    <w:basedOn w:val="Source"/>
    <w:next w:val="Title3"/>
    <w:rsid w:val="00905A4E"/>
    <w:pPr>
      <w:spacing w:before="480"/>
    </w:pPr>
    <w:rPr>
      <w:b w:val="0"/>
    </w:rPr>
  </w:style>
  <w:style w:type="paragraph" w:customStyle="1" w:styleId="Title3">
    <w:name w:val="Title 3"/>
    <w:basedOn w:val="Title2"/>
    <w:next w:val="Title4"/>
    <w:rsid w:val="00905A4E"/>
    <w:pPr>
      <w:spacing w:before="240"/>
    </w:pPr>
    <w:rPr>
      <w:b/>
    </w:rPr>
  </w:style>
  <w:style w:type="paragraph" w:customStyle="1" w:styleId="Title4">
    <w:name w:val="Title 4"/>
    <w:basedOn w:val="Title3"/>
    <w:next w:val="1"/>
    <w:rsid w:val="00905A4E"/>
    <w:pPr>
      <w:tabs>
        <w:tab w:val="left" w:pos="7513"/>
      </w:tabs>
    </w:pPr>
    <w:rPr>
      <w:b w:val="0"/>
    </w:rPr>
  </w:style>
  <w:style w:type="paragraph" w:styleId="91">
    <w:name w:val="toc 9"/>
    <w:basedOn w:val="31"/>
    <w:next w:val="a"/>
    <w:rsid w:val="00905A4E"/>
  </w:style>
  <w:style w:type="paragraph" w:customStyle="1" w:styleId="SpecialFooter">
    <w:name w:val="Special Footer"/>
    <w:basedOn w:val="a3"/>
    <w:rsid w:val="00905A4E"/>
    <w:pPr>
      <w:tabs>
        <w:tab w:val="clear" w:pos="4320"/>
        <w:tab w:val="clear" w:pos="8640"/>
        <w:tab w:val="left" w:pos="5954"/>
        <w:tab w:val="right" w:pos="9639"/>
      </w:tabs>
      <w:overflowPunct w:val="0"/>
      <w:autoSpaceDE w:val="0"/>
      <w:autoSpaceDN w:val="0"/>
      <w:adjustRightInd w:val="0"/>
      <w:jc w:val="both"/>
      <w:textAlignment w:val="baseline"/>
    </w:pPr>
    <w:rPr>
      <w:rFonts w:eastAsia="ＭＳ 明朝"/>
      <w:sz w:val="18"/>
      <w:szCs w:val="20"/>
      <w:lang w:val="en-GB" w:eastAsia="ja-JP"/>
    </w:rPr>
  </w:style>
  <w:style w:type="paragraph" w:customStyle="1" w:styleId="Statement">
    <w:name w:val="Statement"/>
    <w:basedOn w:val="SpecialFooter"/>
    <w:rsid w:val="00905A4E"/>
    <w:rPr>
      <w:b/>
      <w:sz w:val="22"/>
      <w:u w:val="single"/>
    </w:rPr>
  </w:style>
  <w:style w:type="paragraph" w:styleId="af1">
    <w:name w:val="Body Text Indent"/>
    <w:basedOn w:val="a"/>
    <w:link w:val="af2"/>
    <w:rsid w:val="00905A4E"/>
    <w:pPr>
      <w:overflowPunct w:val="0"/>
      <w:autoSpaceDE w:val="0"/>
      <w:autoSpaceDN w:val="0"/>
      <w:adjustRightInd w:val="0"/>
      <w:spacing w:before="120"/>
      <w:ind w:leftChars="900" w:left="2160"/>
      <w:textAlignment w:val="baseline"/>
    </w:pPr>
    <w:rPr>
      <w:rFonts w:eastAsia="ＭＳ 明朝"/>
      <w:szCs w:val="20"/>
      <w:lang w:val="en-GB" w:eastAsia="ja-JP"/>
    </w:rPr>
  </w:style>
  <w:style w:type="character" w:customStyle="1" w:styleId="af2">
    <w:name w:val="本文インデント (文字)"/>
    <w:link w:val="af1"/>
    <w:rsid w:val="00905A4E"/>
    <w:rPr>
      <w:rFonts w:eastAsia="ＭＳ 明朝"/>
      <w:sz w:val="24"/>
      <w:lang w:val="en-GB"/>
    </w:rPr>
  </w:style>
  <w:style w:type="paragraph" w:styleId="af3">
    <w:name w:val="Date"/>
    <w:basedOn w:val="a"/>
    <w:next w:val="a"/>
    <w:link w:val="af4"/>
    <w:rsid w:val="00905A4E"/>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character" w:customStyle="1" w:styleId="af4">
    <w:name w:val="日付 (文字)"/>
    <w:link w:val="af3"/>
    <w:rsid w:val="00905A4E"/>
    <w:rPr>
      <w:rFonts w:eastAsia="ＭＳ 明朝"/>
      <w:sz w:val="24"/>
      <w:lang w:val="en-GB"/>
    </w:rPr>
  </w:style>
  <w:style w:type="paragraph" w:styleId="Web">
    <w:name w:val="Normal (Web)"/>
    <w:basedOn w:val="a"/>
    <w:rsid w:val="00905A4E"/>
    <w:pPr>
      <w:spacing w:before="100" w:beforeAutospacing="1" w:after="100" w:afterAutospacing="1"/>
    </w:pPr>
    <w:rPr>
      <w:rFonts w:ascii="Arial Unicode MS" w:eastAsia="Arial Unicode MS" w:hAnsi="Arial Unicode MS" w:cs="Arial Unicode MS"/>
      <w:lang w:eastAsia="ja-JP"/>
    </w:rPr>
  </w:style>
  <w:style w:type="character" w:styleId="af5">
    <w:name w:val="Hyperlink"/>
    <w:uiPriority w:val="99"/>
    <w:rsid w:val="00905A4E"/>
    <w:rPr>
      <w:color w:val="0000FF"/>
      <w:u w:val="single"/>
    </w:rPr>
  </w:style>
  <w:style w:type="paragraph" w:styleId="HTML">
    <w:name w:val="HTML Preformatted"/>
    <w:basedOn w:val="a"/>
    <w:link w:val="HTML0"/>
    <w:rsid w:val="00905A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eastAsia="ja-JP"/>
    </w:rPr>
  </w:style>
  <w:style w:type="character" w:customStyle="1" w:styleId="HTML0">
    <w:name w:val="HTML 書式付き (文字)"/>
    <w:link w:val="HTML"/>
    <w:rsid w:val="00905A4E"/>
    <w:rPr>
      <w:rFonts w:ascii="Arial Unicode MS" w:eastAsia="Arial Unicode MS" w:hAnsi="Arial Unicode MS" w:cs="Arial Unicode MS"/>
    </w:rPr>
  </w:style>
  <w:style w:type="character" w:styleId="af6">
    <w:name w:val="FollowedHyperlink"/>
    <w:uiPriority w:val="99"/>
    <w:unhideWhenUsed/>
    <w:rsid w:val="00905A4E"/>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8538035">
      <w:bodyDiv w:val="1"/>
      <w:marLeft w:val="0"/>
      <w:marRight w:val="0"/>
      <w:marTop w:val="0"/>
      <w:marBottom w:val="0"/>
      <w:divBdr>
        <w:top w:val="none" w:sz="0" w:space="0" w:color="auto"/>
        <w:left w:val="none" w:sz="0" w:space="0" w:color="auto"/>
        <w:bottom w:val="none" w:sz="0" w:space="0" w:color="auto"/>
        <w:right w:val="none" w:sz="0" w:space="0" w:color="auto"/>
      </w:divBdr>
    </w:div>
    <w:div w:id="249235239">
      <w:bodyDiv w:val="1"/>
      <w:marLeft w:val="0"/>
      <w:marRight w:val="0"/>
      <w:marTop w:val="0"/>
      <w:marBottom w:val="0"/>
      <w:divBdr>
        <w:top w:val="none" w:sz="0" w:space="0" w:color="auto"/>
        <w:left w:val="none" w:sz="0" w:space="0" w:color="auto"/>
        <w:bottom w:val="none" w:sz="0" w:space="0" w:color="auto"/>
        <w:right w:val="none" w:sz="0" w:space="0" w:color="auto"/>
      </w:divBdr>
    </w:div>
    <w:div w:id="511996725">
      <w:bodyDiv w:val="1"/>
      <w:marLeft w:val="0"/>
      <w:marRight w:val="0"/>
      <w:marTop w:val="0"/>
      <w:marBottom w:val="0"/>
      <w:divBdr>
        <w:top w:val="none" w:sz="0" w:space="0" w:color="auto"/>
        <w:left w:val="none" w:sz="0" w:space="0" w:color="auto"/>
        <w:bottom w:val="none" w:sz="0" w:space="0" w:color="auto"/>
        <w:right w:val="none" w:sz="0" w:space="0" w:color="auto"/>
      </w:divBdr>
    </w:div>
    <w:div w:id="194264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jarl.org/" TargetMode="External"/><Relationship Id="rId4" Type="http://schemas.openxmlformats.org/officeDocument/2006/relationships/webSettings" Target="webSettings.xml"/><Relationship Id="rId9" Type="http://schemas.openxmlformats.org/officeDocument/2006/relationships/hyperlink" Target="http://www.jarl.org/English/6_Band_Plan/JapaneseAmateurBandplans20150105.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My%20Documents\Region%203&#36039;&#26009;\DocumentTemplate.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Template>
  <TotalTime>9</TotalTime>
  <Pages>1</Pages>
  <Words>2543</Words>
  <Characters>14501</Characters>
  <Application>Microsoft Office Word</Application>
  <DocSecurity>0</DocSecurity>
  <Lines>120</Lines>
  <Paragraphs>34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REPORT FROM JARL</vt:lpstr>
      <vt:lpstr>REPORT FROM JARL</vt:lpstr>
    </vt:vector>
  </TitlesOfParts>
  <Company>IARU Region 3</Company>
  <LinksUpToDate>false</LinksUpToDate>
  <CharactersWithSpaces>17010</CharactersWithSpaces>
  <SharedDoc>false</SharedDoc>
  <HLinks>
    <vt:vector size="132" baseType="variant">
      <vt:variant>
        <vt:i4>4194389</vt:i4>
      </vt:variant>
      <vt:variant>
        <vt:i4>117</vt:i4>
      </vt:variant>
      <vt:variant>
        <vt:i4>0</vt:i4>
      </vt:variant>
      <vt:variant>
        <vt:i4>5</vt:i4>
      </vt:variant>
      <vt:variant>
        <vt:lpwstr>http://www.jarl.org/</vt:lpwstr>
      </vt:variant>
      <vt:variant>
        <vt:lpwstr/>
      </vt:variant>
      <vt:variant>
        <vt:i4>7274607</vt:i4>
      </vt:variant>
      <vt:variant>
        <vt:i4>114</vt:i4>
      </vt:variant>
      <vt:variant>
        <vt:i4>0</vt:i4>
      </vt:variant>
      <vt:variant>
        <vt:i4>5</vt:i4>
      </vt:variant>
      <vt:variant>
        <vt:lpwstr>http://www.jarl.org/English/6_Band_Plan/JapaneseAmateurBandplans20150105.pdf</vt:lpwstr>
      </vt:variant>
      <vt:variant>
        <vt:lpwstr/>
      </vt:variant>
      <vt:variant>
        <vt:i4>1966135</vt:i4>
      </vt:variant>
      <vt:variant>
        <vt:i4>107</vt:i4>
      </vt:variant>
      <vt:variant>
        <vt:i4>0</vt:i4>
      </vt:variant>
      <vt:variant>
        <vt:i4>5</vt:i4>
      </vt:variant>
      <vt:variant>
        <vt:lpwstr/>
      </vt:variant>
      <vt:variant>
        <vt:lpwstr>_Toc241649026</vt:lpwstr>
      </vt:variant>
      <vt:variant>
        <vt:i4>1966135</vt:i4>
      </vt:variant>
      <vt:variant>
        <vt:i4>101</vt:i4>
      </vt:variant>
      <vt:variant>
        <vt:i4>0</vt:i4>
      </vt:variant>
      <vt:variant>
        <vt:i4>5</vt:i4>
      </vt:variant>
      <vt:variant>
        <vt:lpwstr/>
      </vt:variant>
      <vt:variant>
        <vt:lpwstr>_Toc241649025</vt:lpwstr>
      </vt:variant>
      <vt:variant>
        <vt:i4>1966135</vt:i4>
      </vt:variant>
      <vt:variant>
        <vt:i4>95</vt:i4>
      </vt:variant>
      <vt:variant>
        <vt:i4>0</vt:i4>
      </vt:variant>
      <vt:variant>
        <vt:i4>5</vt:i4>
      </vt:variant>
      <vt:variant>
        <vt:lpwstr/>
      </vt:variant>
      <vt:variant>
        <vt:lpwstr>_Toc241649024</vt:lpwstr>
      </vt:variant>
      <vt:variant>
        <vt:i4>1966135</vt:i4>
      </vt:variant>
      <vt:variant>
        <vt:i4>89</vt:i4>
      </vt:variant>
      <vt:variant>
        <vt:i4>0</vt:i4>
      </vt:variant>
      <vt:variant>
        <vt:i4>5</vt:i4>
      </vt:variant>
      <vt:variant>
        <vt:lpwstr/>
      </vt:variant>
      <vt:variant>
        <vt:lpwstr>_Toc241649023</vt:lpwstr>
      </vt:variant>
      <vt:variant>
        <vt:i4>1966135</vt:i4>
      </vt:variant>
      <vt:variant>
        <vt:i4>83</vt:i4>
      </vt:variant>
      <vt:variant>
        <vt:i4>0</vt:i4>
      </vt:variant>
      <vt:variant>
        <vt:i4>5</vt:i4>
      </vt:variant>
      <vt:variant>
        <vt:lpwstr/>
      </vt:variant>
      <vt:variant>
        <vt:lpwstr>_Toc241649022</vt:lpwstr>
      </vt:variant>
      <vt:variant>
        <vt:i4>1966135</vt:i4>
      </vt:variant>
      <vt:variant>
        <vt:i4>77</vt:i4>
      </vt:variant>
      <vt:variant>
        <vt:i4>0</vt:i4>
      </vt:variant>
      <vt:variant>
        <vt:i4>5</vt:i4>
      </vt:variant>
      <vt:variant>
        <vt:lpwstr/>
      </vt:variant>
      <vt:variant>
        <vt:lpwstr>_Toc241649021</vt:lpwstr>
      </vt:variant>
      <vt:variant>
        <vt:i4>1966135</vt:i4>
      </vt:variant>
      <vt:variant>
        <vt:i4>71</vt:i4>
      </vt:variant>
      <vt:variant>
        <vt:i4>0</vt:i4>
      </vt:variant>
      <vt:variant>
        <vt:i4>5</vt:i4>
      </vt:variant>
      <vt:variant>
        <vt:lpwstr/>
      </vt:variant>
      <vt:variant>
        <vt:lpwstr>_Toc241649020</vt:lpwstr>
      </vt:variant>
      <vt:variant>
        <vt:i4>1900599</vt:i4>
      </vt:variant>
      <vt:variant>
        <vt:i4>65</vt:i4>
      </vt:variant>
      <vt:variant>
        <vt:i4>0</vt:i4>
      </vt:variant>
      <vt:variant>
        <vt:i4>5</vt:i4>
      </vt:variant>
      <vt:variant>
        <vt:lpwstr/>
      </vt:variant>
      <vt:variant>
        <vt:lpwstr>_Toc241649019</vt:lpwstr>
      </vt:variant>
      <vt:variant>
        <vt:i4>1900599</vt:i4>
      </vt:variant>
      <vt:variant>
        <vt:i4>59</vt:i4>
      </vt:variant>
      <vt:variant>
        <vt:i4>0</vt:i4>
      </vt:variant>
      <vt:variant>
        <vt:i4>5</vt:i4>
      </vt:variant>
      <vt:variant>
        <vt:lpwstr/>
      </vt:variant>
      <vt:variant>
        <vt:lpwstr>_Toc241649018</vt:lpwstr>
      </vt:variant>
      <vt:variant>
        <vt:i4>1900599</vt:i4>
      </vt:variant>
      <vt:variant>
        <vt:i4>53</vt:i4>
      </vt:variant>
      <vt:variant>
        <vt:i4>0</vt:i4>
      </vt:variant>
      <vt:variant>
        <vt:i4>5</vt:i4>
      </vt:variant>
      <vt:variant>
        <vt:lpwstr/>
      </vt:variant>
      <vt:variant>
        <vt:lpwstr>_Toc241649017</vt:lpwstr>
      </vt:variant>
      <vt:variant>
        <vt:i4>1900599</vt:i4>
      </vt:variant>
      <vt:variant>
        <vt:i4>47</vt:i4>
      </vt:variant>
      <vt:variant>
        <vt:i4>0</vt:i4>
      </vt:variant>
      <vt:variant>
        <vt:i4>5</vt:i4>
      </vt:variant>
      <vt:variant>
        <vt:lpwstr/>
      </vt:variant>
      <vt:variant>
        <vt:lpwstr>_Toc241649016</vt:lpwstr>
      </vt:variant>
      <vt:variant>
        <vt:i4>1900599</vt:i4>
      </vt:variant>
      <vt:variant>
        <vt:i4>41</vt:i4>
      </vt:variant>
      <vt:variant>
        <vt:i4>0</vt:i4>
      </vt:variant>
      <vt:variant>
        <vt:i4>5</vt:i4>
      </vt:variant>
      <vt:variant>
        <vt:lpwstr/>
      </vt:variant>
      <vt:variant>
        <vt:lpwstr>_Toc241649015</vt:lpwstr>
      </vt:variant>
      <vt:variant>
        <vt:i4>1900599</vt:i4>
      </vt:variant>
      <vt:variant>
        <vt:i4>35</vt:i4>
      </vt:variant>
      <vt:variant>
        <vt:i4>0</vt:i4>
      </vt:variant>
      <vt:variant>
        <vt:i4>5</vt:i4>
      </vt:variant>
      <vt:variant>
        <vt:lpwstr/>
      </vt:variant>
      <vt:variant>
        <vt:lpwstr>_Toc241649014</vt:lpwstr>
      </vt:variant>
      <vt:variant>
        <vt:i4>1900599</vt:i4>
      </vt:variant>
      <vt:variant>
        <vt:i4>29</vt:i4>
      </vt:variant>
      <vt:variant>
        <vt:i4>0</vt:i4>
      </vt:variant>
      <vt:variant>
        <vt:i4>5</vt:i4>
      </vt:variant>
      <vt:variant>
        <vt:lpwstr/>
      </vt:variant>
      <vt:variant>
        <vt:lpwstr>_Toc241649013</vt:lpwstr>
      </vt:variant>
      <vt:variant>
        <vt:i4>1900599</vt:i4>
      </vt:variant>
      <vt:variant>
        <vt:i4>23</vt:i4>
      </vt:variant>
      <vt:variant>
        <vt:i4>0</vt:i4>
      </vt:variant>
      <vt:variant>
        <vt:i4>5</vt:i4>
      </vt:variant>
      <vt:variant>
        <vt:lpwstr/>
      </vt:variant>
      <vt:variant>
        <vt:lpwstr>_Toc241649012</vt:lpwstr>
      </vt:variant>
      <vt:variant>
        <vt:i4>1900599</vt:i4>
      </vt:variant>
      <vt:variant>
        <vt:i4>17</vt:i4>
      </vt:variant>
      <vt:variant>
        <vt:i4>0</vt:i4>
      </vt:variant>
      <vt:variant>
        <vt:i4>5</vt:i4>
      </vt:variant>
      <vt:variant>
        <vt:lpwstr/>
      </vt:variant>
      <vt:variant>
        <vt:lpwstr>_Toc241649012</vt:lpwstr>
      </vt:variant>
      <vt:variant>
        <vt:i4>1900599</vt:i4>
      </vt:variant>
      <vt:variant>
        <vt:i4>14</vt:i4>
      </vt:variant>
      <vt:variant>
        <vt:i4>0</vt:i4>
      </vt:variant>
      <vt:variant>
        <vt:i4>5</vt:i4>
      </vt:variant>
      <vt:variant>
        <vt:lpwstr/>
      </vt:variant>
      <vt:variant>
        <vt:lpwstr>_Toc241649012</vt:lpwstr>
      </vt:variant>
      <vt:variant>
        <vt:i4>1900599</vt:i4>
      </vt:variant>
      <vt:variant>
        <vt:i4>11</vt:i4>
      </vt:variant>
      <vt:variant>
        <vt:i4>0</vt:i4>
      </vt:variant>
      <vt:variant>
        <vt:i4>5</vt:i4>
      </vt:variant>
      <vt:variant>
        <vt:lpwstr/>
      </vt:variant>
      <vt:variant>
        <vt:lpwstr>_Toc241649011</vt:lpwstr>
      </vt:variant>
      <vt:variant>
        <vt:i4>1900599</vt:i4>
      </vt:variant>
      <vt:variant>
        <vt:i4>8</vt:i4>
      </vt:variant>
      <vt:variant>
        <vt:i4>0</vt:i4>
      </vt:variant>
      <vt:variant>
        <vt:i4>5</vt:i4>
      </vt:variant>
      <vt:variant>
        <vt:lpwstr/>
      </vt:variant>
      <vt:variant>
        <vt:lpwstr>_Toc241649010</vt:lpwstr>
      </vt:variant>
      <vt:variant>
        <vt:i4>1835063</vt:i4>
      </vt:variant>
      <vt:variant>
        <vt:i4>2</vt:i4>
      </vt:variant>
      <vt:variant>
        <vt:i4>0</vt:i4>
      </vt:variant>
      <vt:variant>
        <vt:i4>5</vt:i4>
      </vt:variant>
      <vt:variant>
        <vt:lpwstr/>
      </vt:variant>
      <vt:variant>
        <vt:lpwstr>_Toc241649008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FROM JARL</dc:title>
  <dc:subject>Doc. 09/XIV/049</dc:subject>
  <dc:creator>JARL</dc:creator>
  <cp:keywords/>
  <cp:lastModifiedBy>Yamamoto Ken</cp:lastModifiedBy>
  <cp:revision>5</cp:revision>
  <cp:lastPrinted>2018-07-23T06:14:00Z</cp:lastPrinted>
  <dcterms:created xsi:type="dcterms:W3CDTF">2018-08-18T06:56:00Z</dcterms:created>
  <dcterms:modified xsi:type="dcterms:W3CDTF">2018-09-11T21:21:00Z</dcterms:modified>
</cp:coreProperties>
</file>