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1011"/>
        <w:gridCol w:w="6077"/>
        <w:gridCol w:w="1311"/>
      </w:tblGrid>
      <w:tr w:rsidR="006C05A8" w:rsidRPr="0005660E" w14:paraId="2F9DBB35" w14:textId="77777777" w:rsidTr="0017248C">
        <w:trPr>
          <w:trHeight w:val="1276"/>
        </w:trPr>
        <w:tc>
          <w:tcPr>
            <w:tcW w:w="704" w:type="dxa"/>
          </w:tcPr>
          <w:p w14:paraId="622B4069" w14:textId="77777777" w:rsidR="0005660E" w:rsidRPr="0005660E" w:rsidRDefault="000713F5" w:rsidP="004A56D2">
            <w:pPr>
              <w:jc w:val="right"/>
              <w:rPr>
                <w:rFonts w:eastAsia="ＭＳ 明朝"/>
                <w:lang w:eastAsia="ja-JP"/>
              </w:rPr>
            </w:pPr>
            <w:r w:rsidRPr="006C05A8">
              <w:rPr>
                <w:rFonts w:eastAsia="ＭＳ 明朝"/>
                <w:noProof/>
                <w:lang w:eastAsia="ja-JP"/>
              </w:rPr>
              <w:drawing>
                <wp:inline distT="0" distB="0" distL="0" distR="0" wp14:anchorId="180C6094" wp14:editId="2DE1BE65">
                  <wp:extent cx="504825" cy="1000125"/>
                  <wp:effectExtent l="0" t="0" r="0" b="0"/>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1000125"/>
                          </a:xfrm>
                          <a:prstGeom prst="rect">
                            <a:avLst/>
                          </a:prstGeom>
                          <a:noFill/>
                          <a:ln>
                            <a:noFill/>
                          </a:ln>
                        </pic:spPr>
                      </pic:pic>
                    </a:graphicData>
                  </a:graphic>
                </wp:inline>
              </w:drawing>
            </w:r>
          </w:p>
        </w:tc>
        <w:tc>
          <w:tcPr>
            <w:tcW w:w="7093" w:type="dxa"/>
          </w:tcPr>
          <w:p w14:paraId="3052D72F" w14:textId="06B42AF8" w:rsidR="004A56D2" w:rsidRDefault="004A56D2" w:rsidP="004A56D2">
            <w:pPr>
              <w:jc w:val="center"/>
              <w:rPr>
                <w:b/>
                <w:position w:val="6"/>
                <w:sz w:val="30"/>
              </w:rPr>
            </w:pPr>
            <w:r>
              <w:rPr>
                <w:b/>
                <w:position w:val="6"/>
                <w:sz w:val="30"/>
              </w:rPr>
              <w:t>INTER</w:t>
            </w:r>
            <w:r w:rsidR="009E7795">
              <w:rPr>
                <w:b/>
                <w:position w:val="6"/>
                <w:sz w:val="30"/>
              </w:rPr>
              <w:t>NATIONAL</w:t>
            </w:r>
            <w:r>
              <w:rPr>
                <w:b/>
                <w:position w:val="6"/>
                <w:sz w:val="30"/>
              </w:rPr>
              <w:t xml:space="preserve">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14:paraId="7515F426" w14:textId="77777777" w:rsidR="004A56D2" w:rsidRDefault="004A56D2" w:rsidP="004A56D2">
            <w:pPr>
              <w:jc w:val="center"/>
              <w:rPr>
                <w:b/>
                <w:smallCaps/>
                <w:sz w:val="30"/>
              </w:rPr>
            </w:pPr>
            <w:r>
              <w:rPr>
                <w:rFonts w:hint="eastAsia"/>
                <w:b/>
                <w:position w:val="6"/>
                <w:sz w:val="30"/>
              </w:rPr>
              <w:t>REGION 3</w:t>
            </w:r>
          </w:p>
          <w:p w14:paraId="664439FB" w14:textId="77777777"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14:paraId="62714CD7" w14:textId="77777777" w:rsidR="0005660E" w:rsidRPr="0005660E" w:rsidRDefault="000713F5" w:rsidP="004A56D2">
            <w:pPr>
              <w:jc w:val="right"/>
              <w:rPr>
                <w:rFonts w:eastAsia="ＭＳ 明朝"/>
                <w:lang w:eastAsia="ja-JP"/>
              </w:rPr>
            </w:pPr>
            <w:r w:rsidRPr="006C05A8">
              <w:rPr>
                <w:rFonts w:eastAsia="ＭＳ 明朝"/>
                <w:noProof/>
                <w:lang w:eastAsia="ja-JP"/>
              </w:rPr>
              <w:drawing>
                <wp:inline distT="0" distB="0" distL="0" distR="0" wp14:anchorId="4851FE1C" wp14:editId="0C8E54B6">
                  <wp:extent cx="695325" cy="1085850"/>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5325" cy="1085850"/>
                          </a:xfrm>
                          <a:prstGeom prst="rect">
                            <a:avLst/>
                          </a:prstGeom>
                          <a:noFill/>
                          <a:ln>
                            <a:noFill/>
                          </a:ln>
                        </pic:spPr>
                      </pic:pic>
                    </a:graphicData>
                  </a:graphic>
                </wp:inline>
              </w:drawing>
            </w:r>
          </w:p>
        </w:tc>
      </w:tr>
    </w:tbl>
    <w:p w14:paraId="5123B7B2" w14:textId="77777777"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14:paraId="624B0087" w14:textId="77777777" w:rsidR="004A56D2" w:rsidRDefault="004A56D2" w:rsidP="004A56D2">
      <w:pPr>
        <w:pStyle w:val="Data"/>
        <w:rPr>
          <w:sz w:val="20"/>
          <w:lang w:val="en-US"/>
        </w:rPr>
      </w:pPr>
    </w:p>
    <w:p w14:paraId="72602537" w14:textId="4CA32522"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w:t>
      </w:r>
      <w:r w:rsidR="00C5657C">
        <w:rPr>
          <w:b/>
          <w:lang w:val="en-US"/>
        </w:rPr>
        <w:t>29</w:t>
      </w:r>
    </w:p>
    <w:p w14:paraId="6D809794" w14:textId="482059F1"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C5657C">
        <w:rPr>
          <w:b/>
          <w:lang w:val="en-US"/>
        </w:rPr>
        <w:t>12.7</w:t>
      </w:r>
      <w:bookmarkStart w:id="0" w:name="_GoBack"/>
      <w:bookmarkEnd w:id="0"/>
    </w:p>
    <w:p w14:paraId="7943F87B" w14:textId="77777777" w:rsidR="004A56D2" w:rsidRDefault="004A56D2" w:rsidP="004A56D2">
      <w:pPr>
        <w:pStyle w:val="Subject"/>
        <w:tabs>
          <w:tab w:val="clear" w:pos="1134"/>
        </w:tabs>
        <w:ind w:left="0" w:firstLine="0"/>
        <w:rPr>
          <w:lang w:val="en-US"/>
        </w:rPr>
      </w:pPr>
      <w:bookmarkStart w:id="1" w:name="recibido"/>
      <w:bookmarkEnd w:id="1"/>
    </w:p>
    <w:p w14:paraId="3FA0804B" w14:textId="1B28996E" w:rsidR="004A56D2" w:rsidRDefault="00A50C69" w:rsidP="004A56D2">
      <w:pPr>
        <w:pStyle w:val="10"/>
        <w:tabs>
          <w:tab w:val="clear" w:pos="794"/>
          <w:tab w:val="clear" w:pos="1191"/>
          <w:tab w:val="clear" w:pos="1588"/>
          <w:tab w:val="clear" w:pos="1985"/>
        </w:tabs>
        <w:jc w:val="center"/>
        <w:rPr>
          <w:b/>
          <w:bCs/>
          <w:lang w:val="en-US"/>
        </w:rPr>
      </w:pPr>
      <w:r>
        <w:rPr>
          <w:b/>
          <w:bCs/>
          <w:lang w:val="en-US"/>
        </w:rPr>
        <w:t xml:space="preserve">Amateur Radio </w:t>
      </w:r>
      <w:r w:rsidR="00023812">
        <w:rPr>
          <w:b/>
          <w:bCs/>
          <w:lang w:val="en-US"/>
        </w:rPr>
        <w:t>for</w:t>
      </w:r>
      <w:r>
        <w:rPr>
          <w:b/>
          <w:bCs/>
          <w:lang w:val="en-US"/>
        </w:rPr>
        <w:t xml:space="preserve"> Kids</w:t>
      </w:r>
    </w:p>
    <w:p w14:paraId="7F92C662" w14:textId="77777777" w:rsidR="00F332AD" w:rsidRPr="00F332AD" w:rsidRDefault="00F332AD" w:rsidP="00F332AD">
      <w:pPr>
        <w:rPr>
          <w:lang w:eastAsia="ja-JP"/>
        </w:rPr>
      </w:pPr>
    </w:p>
    <w:p w14:paraId="56815E5B" w14:textId="6C81A107" w:rsidR="00EE4EAA" w:rsidRPr="00506523" w:rsidRDefault="00EE4EAA" w:rsidP="00506523">
      <w:pPr>
        <w:jc w:val="center"/>
        <w:rPr>
          <w:rFonts w:eastAsia="ＭＳ 明朝"/>
          <w:b/>
          <w:lang w:eastAsia="ja-JP"/>
        </w:rPr>
      </w:pPr>
      <w:r w:rsidRPr="00506523">
        <w:rPr>
          <w:rFonts w:eastAsia="ＭＳ 明朝"/>
          <w:b/>
          <w:lang w:eastAsia="ja-JP"/>
        </w:rPr>
        <w:t>Julie Gonzales VK3FOWL and Joe Gonzales VK3YSP</w:t>
      </w:r>
    </w:p>
    <w:p w14:paraId="789F8598" w14:textId="791FA930" w:rsidR="004A56D2" w:rsidRDefault="004A56D2" w:rsidP="004A56D2">
      <w:pPr>
        <w:rPr>
          <w:rFonts w:eastAsia="ＭＳ 明朝"/>
          <w:lang w:eastAsia="ja-JP"/>
        </w:rPr>
      </w:pPr>
    </w:p>
    <w:p w14:paraId="4EAA9956" w14:textId="77777777" w:rsidR="00506523" w:rsidRDefault="00506523" w:rsidP="004A56D2">
      <w:pPr>
        <w:rPr>
          <w:rFonts w:eastAsia="ＭＳ 明朝"/>
          <w:lang w:eastAsia="ja-JP"/>
        </w:rPr>
      </w:pPr>
    </w:p>
    <w:p w14:paraId="5513B40F" w14:textId="7E67A838" w:rsidR="00782AEB" w:rsidRDefault="00A50C69" w:rsidP="00783732">
      <w:pPr>
        <w:jc w:val="both"/>
      </w:pPr>
      <w:r>
        <w:t xml:space="preserve">With an aging membership and </w:t>
      </w:r>
      <w:r w:rsidR="00783732">
        <w:t>our</w:t>
      </w:r>
      <w:r>
        <w:t xml:space="preserve"> precious </w:t>
      </w:r>
      <w:r w:rsidR="00506523">
        <w:t xml:space="preserve">frequency </w:t>
      </w:r>
      <w:r>
        <w:t xml:space="preserve">bands under threat from commercial interests, Amateur Radio may seem like it is in </w:t>
      </w:r>
      <w:r w:rsidR="00990C76">
        <w:t xml:space="preserve">very </w:t>
      </w:r>
      <w:r>
        <w:t xml:space="preserve">dire straits. </w:t>
      </w:r>
      <w:r w:rsidR="00FE1230">
        <w:t xml:space="preserve">Many Amateur Radio operators who lament this situation are doubtful there is any </w:t>
      </w:r>
      <w:r w:rsidR="00990C76">
        <w:t>real</w:t>
      </w:r>
      <w:r w:rsidR="00FE1230">
        <w:t xml:space="preserve"> solution</w:t>
      </w:r>
      <w:r w:rsidR="00FF6EB0">
        <w:t>.</w:t>
      </w:r>
      <w:r w:rsidR="00FE1230">
        <w:t xml:space="preserve"> </w:t>
      </w:r>
      <w:r w:rsidR="00FF6EB0">
        <w:t>S</w:t>
      </w:r>
      <w:r w:rsidR="00FE1230">
        <w:t xml:space="preserve">ome even consider the demise of Amateur Radio inevitable – It has </w:t>
      </w:r>
      <w:r w:rsidR="00680ABC">
        <w:t>“h</w:t>
      </w:r>
      <w:r w:rsidR="00FE1230">
        <w:t>ad its day</w:t>
      </w:r>
      <w:r w:rsidR="00680ABC">
        <w:t>”</w:t>
      </w:r>
      <w:r w:rsidR="002B739D">
        <w:t xml:space="preserve"> they say</w:t>
      </w:r>
      <w:r w:rsidR="00FE1230">
        <w:t>. We know this because we visit many Amateur Radio clubs in our area and we have presented our ideas to the</w:t>
      </w:r>
      <w:r w:rsidR="009C01A9">
        <w:t>ir c</w:t>
      </w:r>
      <w:r w:rsidR="00FE1230">
        <w:t xml:space="preserve">ommittees and members alike. </w:t>
      </w:r>
      <w:r w:rsidR="00755A03">
        <w:t xml:space="preserve">The </w:t>
      </w:r>
      <w:r w:rsidR="00FE1230">
        <w:t>feedback</w:t>
      </w:r>
      <w:r w:rsidR="00680ABC">
        <w:t xml:space="preserve"> </w:t>
      </w:r>
      <w:r w:rsidR="00755A03">
        <w:t>we get</w:t>
      </w:r>
      <w:r w:rsidR="00783732">
        <w:t>,</w:t>
      </w:r>
      <w:r w:rsidR="00755A03">
        <w:t xml:space="preserve"> s</w:t>
      </w:r>
      <w:r w:rsidR="00680ABC">
        <w:t>ometimes</w:t>
      </w:r>
      <w:r w:rsidR="00783732">
        <w:t>,</w:t>
      </w:r>
      <w:r w:rsidR="00680ABC">
        <w:t xml:space="preserve"> </w:t>
      </w:r>
      <w:r w:rsidR="00DB7012">
        <w:t xml:space="preserve">even </w:t>
      </w:r>
      <w:r w:rsidR="00755A03">
        <w:t xml:space="preserve">tests </w:t>
      </w:r>
      <w:r w:rsidR="00680ABC">
        <w:t xml:space="preserve">our </w:t>
      </w:r>
      <w:r w:rsidR="00755A03">
        <w:t xml:space="preserve">own </w:t>
      </w:r>
      <w:r w:rsidR="00680ABC">
        <w:t xml:space="preserve">enthusiasm for what we regard as a truly </w:t>
      </w:r>
      <w:r w:rsidR="00AB5CE0">
        <w:t xml:space="preserve">remarkable and </w:t>
      </w:r>
      <w:r w:rsidR="00680ABC">
        <w:t>rewarding hobby</w:t>
      </w:r>
      <w:r w:rsidR="002B739D">
        <w:t xml:space="preserve"> and a</w:t>
      </w:r>
      <w:r w:rsidR="00990C76">
        <w:t xml:space="preserve"> potential </w:t>
      </w:r>
      <w:r w:rsidR="002B739D">
        <w:t xml:space="preserve">asset to our </w:t>
      </w:r>
      <w:r w:rsidR="00DB7012">
        <w:t xml:space="preserve">local </w:t>
      </w:r>
      <w:r w:rsidR="00D830E6">
        <w:t xml:space="preserve">schools and </w:t>
      </w:r>
      <w:r w:rsidR="002B739D">
        <w:t>communit</w:t>
      </w:r>
      <w:r w:rsidR="00755A03">
        <w:t>ies</w:t>
      </w:r>
      <w:r w:rsidR="00680ABC">
        <w:t>.</w:t>
      </w:r>
      <w:r w:rsidR="00FE1230">
        <w:t xml:space="preserve"> </w:t>
      </w:r>
    </w:p>
    <w:p w14:paraId="5460D221" w14:textId="77777777" w:rsidR="00782AEB" w:rsidRDefault="00782AEB" w:rsidP="00783732">
      <w:pPr>
        <w:jc w:val="both"/>
      </w:pPr>
    </w:p>
    <w:p w14:paraId="25AC8AC3" w14:textId="3FFB95A4" w:rsidR="00C41EAE" w:rsidRDefault="00C41EAE" w:rsidP="00783732">
      <w:pPr>
        <w:jc w:val="both"/>
      </w:pPr>
      <w:r>
        <w:t xml:space="preserve">This paper </w:t>
      </w:r>
      <w:r w:rsidR="000C492A">
        <w:t xml:space="preserve">addresses how </w:t>
      </w:r>
      <w:r w:rsidR="00783732">
        <w:t>we are trying to</w:t>
      </w:r>
      <w:r w:rsidR="000C492A">
        <w:t xml:space="preserve"> reinvigorate </w:t>
      </w:r>
      <w:r w:rsidR="00990C76">
        <w:t xml:space="preserve">and repurpose </w:t>
      </w:r>
      <w:r w:rsidR="000C492A">
        <w:t xml:space="preserve">Amateur Radio in a fundamental manner: At home, in </w:t>
      </w:r>
      <w:r w:rsidR="00700FEE">
        <w:t>our</w:t>
      </w:r>
      <w:r w:rsidR="000C492A">
        <w:t xml:space="preserve"> schools, </w:t>
      </w:r>
      <w:r w:rsidR="00700FEE">
        <w:t>our</w:t>
      </w:r>
      <w:r w:rsidR="000C492A">
        <w:t xml:space="preserve"> clubs</w:t>
      </w:r>
      <w:r w:rsidR="00526A2E">
        <w:t xml:space="preserve"> and </w:t>
      </w:r>
      <w:r w:rsidR="000C492A">
        <w:t xml:space="preserve">our communities. </w:t>
      </w:r>
      <w:r w:rsidR="008A285A">
        <w:t>We believe that e</w:t>
      </w:r>
      <w:r w:rsidR="000C492A">
        <w:t>very current member of the Amateur Radio fraternity, including our clubs</w:t>
      </w:r>
      <w:r w:rsidR="00FF6EB0">
        <w:t xml:space="preserve">, </w:t>
      </w:r>
      <w:r w:rsidR="004B6F42">
        <w:t>n</w:t>
      </w:r>
      <w:r w:rsidR="009E7795">
        <w:t>ational</w:t>
      </w:r>
      <w:r w:rsidR="008A285A">
        <w:t xml:space="preserve"> </w:t>
      </w:r>
      <w:r w:rsidR="00FF6EB0">
        <w:t xml:space="preserve">and international </w:t>
      </w:r>
      <w:r w:rsidR="00F03FA7">
        <w:t>associations</w:t>
      </w:r>
      <w:r w:rsidR="008A285A">
        <w:t>,</w:t>
      </w:r>
      <w:r w:rsidR="000C492A">
        <w:t xml:space="preserve"> has a duty to preserve</w:t>
      </w:r>
      <w:r w:rsidR="008A285A">
        <w:t>,</w:t>
      </w:r>
      <w:r w:rsidR="000C492A">
        <w:t xml:space="preserve"> </w:t>
      </w:r>
      <w:r w:rsidR="008A285A">
        <w:t xml:space="preserve">promote </w:t>
      </w:r>
      <w:r w:rsidR="000C492A">
        <w:t xml:space="preserve">and pass on the privilege of </w:t>
      </w:r>
      <w:r w:rsidR="008A285A">
        <w:t xml:space="preserve">Amateur Radio </w:t>
      </w:r>
      <w:r w:rsidR="000C492A">
        <w:t>to the next generation</w:t>
      </w:r>
      <w:r w:rsidR="00506523">
        <w:t>,</w:t>
      </w:r>
      <w:r w:rsidR="008A285A">
        <w:t xml:space="preserve"> as it was entrusted to us</w:t>
      </w:r>
      <w:r w:rsidR="000C492A">
        <w:t xml:space="preserve">. We are not getting any younger and we are </w:t>
      </w:r>
      <w:r w:rsidR="001A64F1">
        <w:t xml:space="preserve">simply </w:t>
      </w:r>
      <w:r w:rsidR="000C492A">
        <w:t>not doing enough</w:t>
      </w:r>
      <w:r w:rsidR="008A285A">
        <w:t>!</w:t>
      </w:r>
    </w:p>
    <w:p w14:paraId="235C158F" w14:textId="77777777" w:rsidR="00C41EAE" w:rsidRDefault="00C41EAE" w:rsidP="00783732">
      <w:pPr>
        <w:jc w:val="both"/>
      </w:pPr>
    </w:p>
    <w:p w14:paraId="4CE6444D" w14:textId="18E74D25" w:rsidR="00EE4EAA" w:rsidRDefault="002B739D" w:rsidP="00783732">
      <w:pPr>
        <w:jc w:val="both"/>
      </w:pPr>
      <w:r>
        <w:t>Amateur Radio is all about technical self-education, experimentation and even fostering inter</w:t>
      </w:r>
      <w:r w:rsidR="009E7795">
        <w:t>national</w:t>
      </w:r>
      <w:r>
        <w:t xml:space="preserve"> good will. It is not just a licence to communicate</w:t>
      </w:r>
      <w:r w:rsidR="00EE4EAA">
        <w:t>,</w:t>
      </w:r>
      <w:r>
        <w:t xml:space="preserve"> it is a licence to have</w:t>
      </w:r>
      <w:r w:rsidR="004B4679">
        <w:t xml:space="preserve"> </w:t>
      </w:r>
      <w:r w:rsidR="00F957BD">
        <w:t>a privileged</w:t>
      </w:r>
      <w:r w:rsidR="009033DB">
        <w:t xml:space="preserve"> </w:t>
      </w:r>
      <w:r>
        <w:t xml:space="preserve">conversation </w:t>
      </w:r>
      <w:r w:rsidR="00EE4EAA">
        <w:t xml:space="preserve">with </w:t>
      </w:r>
      <w:r w:rsidR="00F957BD">
        <w:t xml:space="preserve">our </w:t>
      </w:r>
      <w:r w:rsidR="009033DB">
        <w:t xml:space="preserve">esteemed </w:t>
      </w:r>
      <w:r w:rsidR="00EE4EAA">
        <w:t>colleagues</w:t>
      </w:r>
      <w:r w:rsidR="009033DB">
        <w:t xml:space="preserve"> in a</w:t>
      </w:r>
      <w:r w:rsidR="00526A2E">
        <w:t xml:space="preserve"> unique and </w:t>
      </w:r>
      <w:r w:rsidR="009033DB">
        <w:t>irreplaceable</w:t>
      </w:r>
      <w:r w:rsidR="00526A2E">
        <w:t xml:space="preserve"> </w:t>
      </w:r>
      <w:r w:rsidR="009033DB">
        <w:t>format</w:t>
      </w:r>
      <w:r>
        <w:t>.</w:t>
      </w:r>
      <w:r w:rsidR="00783732">
        <w:t xml:space="preserve"> It is not for </w:t>
      </w:r>
      <w:r w:rsidR="00EE4EAA">
        <w:t xml:space="preserve">commerce, </w:t>
      </w:r>
      <w:r w:rsidR="00783732">
        <w:t>entertainment or advertising</w:t>
      </w:r>
      <w:r w:rsidR="00EE4EAA">
        <w:t>,</w:t>
      </w:r>
      <w:r w:rsidR="00783732">
        <w:t xml:space="preserve"> it is </w:t>
      </w:r>
      <w:r w:rsidR="004B4679">
        <w:t>the pursuit</w:t>
      </w:r>
      <w:r w:rsidR="00F957BD">
        <w:t xml:space="preserve"> of fundamental principles</w:t>
      </w:r>
      <w:r w:rsidR="004B4679">
        <w:t xml:space="preserve">, </w:t>
      </w:r>
      <w:r w:rsidR="00F957BD">
        <w:t xml:space="preserve">the </w:t>
      </w:r>
      <w:r w:rsidR="00783732">
        <w:t xml:space="preserve">expression </w:t>
      </w:r>
      <w:r w:rsidR="00F957BD">
        <w:t xml:space="preserve">of our hard-earned knowledge </w:t>
      </w:r>
      <w:r w:rsidR="00783732">
        <w:t xml:space="preserve">and </w:t>
      </w:r>
      <w:r w:rsidR="00F957BD">
        <w:t xml:space="preserve">the </w:t>
      </w:r>
      <w:r w:rsidR="00783732">
        <w:t xml:space="preserve">advancement of </w:t>
      </w:r>
      <w:r w:rsidR="00F957BD">
        <w:t xml:space="preserve">our </w:t>
      </w:r>
      <w:r w:rsidR="00EE4EAA">
        <w:t>skills</w:t>
      </w:r>
      <w:r w:rsidR="00F957BD">
        <w:t xml:space="preserve"> and abilities</w:t>
      </w:r>
      <w:r w:rsidR="00EE4EAA">
        <w:t xml:space="preserve">. </w:t>
      </w:r>
      <w:r w:rsidR="00506523">
        <w:t>Amateur Radio</w:t>
      </w:r>
      <w:r w:rsidR="00EE4EAA">
        <w:t xml:space="preserve"> is simultaneously art, science and sport.</w:t>
      </w:r>
    </w:p>
    <w:p w14:paraId="2DDEE211" w14:textId="77777777" w:rsidR="00EE4EAA" w:rsidRDefault="00EE4EAA" w:rsidP="00783732">
      <w:pPr>
        <w:jc w:val="both"/>
      </w:pPr>
    </w:p>
    <w:p w14:paraId="2EEBBC3F" w14:textId="007593CB" w:rsidR="002B739D" w:rsidRDefault="00755A03" w:rsidP="00783732">
      <w:pPr>
        <w:jc w:val="both"/>
      </w:pPr>
      <w:r>
        <w:t xml:space="preserve">Amateur Radio clubs actively support local community activities and provide free communications for public events. Through club meetings and </w:t>
      </w:r>
      <w:proofErr w:type="spellStart"/>
      <w:r>
        <w:t>organised</w:t>
      </w:r>
      <w:proofErr w:type="spellEnd"/>
      <w:r>
        <w:t xml:space="preserve"> </w:t>
      </w:r>
      <w:r w:rsidR="00990C76">
        <w:t>presentations they</w:t>
      </w:r>
      <w:r>
        <w:t xml:space="preserve"> provide an enriching environment for experimentation, construction, technical advancement and social activities. On a more serious level, Amateur Radio civil emergency networks are always ready to provide emergency communications in case of natural disaster.</w:t>
      </w:r>
      <w:r w:rsidR="001A64F1">
        <w:t xml:space="preserve"> Amateur Radio operators are skilled, practical folk with a can-do attitude.</w:t>
      </w:r>
    </w:p>
    <w:p w14:paraId="6559D82A" w14:textId="77777777" w:rsidR="002B739D" w:rsidRDefault="002B739D" w:rsidP="00783732">
      <w:pPr>
        <w:jc w:val="both"/>
      </w:pPr>
    </w:p>
    <w:p w14:paraId="5C4BB466" w14:textId="7B92B70E" w:rsidR="00D50FCE" w:rsidRDefault="00FE1230" w:rsidP="00783732">
      <w:pPr>
        <w:jc w:val="both"/>
      </w:pPr>
      <w:r>
        <w:lastRenderedPageBreak/>
        <w:t xml:space="preserve">In our opinion, </w:t>
      </w:r>
      <w:r w:rsidR="002B739D">
        <w:t>many</w:t>
      </w:r>
      <w:r w:rsidR="00782AEB">
        <w:t xml:space="preserve"> operators don’t even realize what a fundamental and positive influence Amateur Radio has had in their own lives</w:t>
      </w:r>
      <w:r w:rsidR="00755A03">
        <w:t xml:space="preserve"> and the </w:t>
      </w:r>
      <w:r w:rsidR="00DB7012">
        <w:t xml:space="preserve">wider </w:t>
      </w:r>
      <w:r w:rsidR="00755A03">
        <w:t xml:space="preserve">impact of </w:t>
      </w:r>
      <w:r w:rsidR="00990C76">
        <w:t>it</w:t>
      </w:r>
      <w:r w:rsidR="00755A03">
        <w:t xml:space="preserve"> in our communities and industries. </w:t>
      </w:r>
      <w:r w:rsidR="00AB5CE0">
        <w:t xml:space="preserve">Indeed, </w:t>
      </w:r>
      <w:r w:rsidR="00D50FCE">
        <w:t xml:space="preserve">Amateur Radio </w:t>
      </w:r>
      <w:r w:rsidR="00AB5CE0">
        <w:t>h</w:t>
      </w:r>
      <w:r w:rsidR="00D50FCE">
        <w:t xml:space="preserve">as </w:t>
      </w:r>
      <w:r w:rsidR="00DB7012">
        <w:t xml:space="preserve">many </w:t>
      </w:r>
      <w:r w:rsidR="00755A03">
        <w:t>heroes</w:t>
      </w:r>
      <w:r w:rsidR="00DB7012">
        <w:t>:</w:t>
      </w:r>
    </w:p>
    <w:p w14:paraId="46859DBB" w14:textId="77777777" w:rsidR="00F332AD" w:rsidRDefault="00F332AD" w:rsidP="00783732">
      <w:pPr>
        <w:jc w:val="both"/>
      </w:pPr>
    </w:p>
    <w:p w14:paraId="3580A107" w14:textId="552EA6C6" w:rsidR="00782AEB" w:rsidRPr="00D830E6" w:rsidRDefault="002650B0" w:rsidP="00783732">
      <w:pPr>
        <w:ind w:left="720"/>
        <w:jc w:val="both"/>
        <w:rPr>
          <w:i/>
        </w:rPr>
      </w:pPr>
      <w:r w:rsidRPr="00D830E6">
        <w:rPr>
          <w:i/>
        </w:rPr>
        <w:t>“Ten years of fascination with amateur radio in the 1950s and early 1960s led me to a professional life in basic research and university teaching. Over the next forty years, my research in radio astronomy taught me a great deal about extracting extremely weak signals from noise, and analyzing their content. In 2001, back on the air as an active radio amateur, I began thinking about ways to apply techniques learned and developed</w:t>
      </w:r>
      <w:r w:rsidR="00D830E6">
        <w:rPr>
          <w:i/>
        </w:rPr>
        <w:t xml:space="preserve"> </w:t>
      </w:r>
      <w:r w:rsidRPr="00D830E6">
        <w:rPr>
          <w:i/>
        </w:rPr>
        <w:t xml:space="preserve">in the research world to the problems of weak‐signal communication on our VHF and UHF bands.” </w:t>
      </w:r>
      <w:r w:rsidRPr="00D830E6">
        <w:rPr>
          <w:b/>
          <w:i/>
        </w:rPr>
        <w:t>‐ Dr. Jo</w:t>
      </w:r>
      <w:r w:rsidR="003A20DA" w:rsidRPr="00D830E6">
        <w:rPr>
          <w:b/>
          <w:i/>
        </w:rPr>
        <w:t>e</w:t>
      </w:r>
      <w:r w:rsidRPr="00D830E6">
        <w:rPr>
          <w:b/>
          <w:i/>
        </w:rPr>
        <w:t xml:space="preserve"> Taylor.</w:t>
      </w:r>
      <w:r w:rsidR="003A20DA" w:rsidRPr="00D830E6">
        <w:rPr>
          <w:b/>
          <w:i/>
        </w:rPr>
        <w:t xml:space="preserve"> K1JT</w:t>
      </w:r>
      <w:r w:rsidR="00796243">
        <w:rPr>
          <w:b/>
          <w:i/>
        </w:rPr>
        <w:t>, Albert Einstein medal and Nobel Laureate</w:t>
      </w:r>
      <w:r w:rsidR="00D830E6">
        <w:rPr>
          <w:i/>
        </w:rPr>
        <w:t>.</w:t>
      </w:r>
    </w:p>
    <w:p w14:paraId="6087BD20" w14:textId="526F5FC6" w:rsidR="002650B0" w:rsidRDefault="002650B0" w:rsidP="00783732">
      <w:pPr>
        <w:jc w:val="both"/>
      </w:pPr>
    </w:p>
    <w:p w14:paraId="3A537BEE" w14:textId="34215CAE" w:rsidR="00796243" w:rsidRDefault="00D830E6" w:rsidP="00783732">
      <w:pPr>
        <w:jc w:val="both"/>
      </w:pPr>
      <w:r>
        <w:t xml:space="preserve">We often ask the </w:t>
      </w:r>
      <w:r w:rsidR="00DB7012">
        <w:t>Amateurs we meet a fundamental question</w:t>
      </w:r>
      <w:r>
        <w:t>: “When did you first get interested in radio and electronics</w:t>
      </w:r>
      <w:r w:rsidR="00DB7012">
        <w:t>.</w:t>
      </w:r>
      <w:r>
        <w:t xml:space="preserve">” The answer is </w:t>
      </w:r>
      <w:r w:rsidR="006F24B8">
        <w:t>invariably</w:t>
      </w:r>
      <w:r>
        <w:t xml:space="preserve"> something like</w:t>
      </w:r>
      <w:r w:rsidR="00506523">
        <w:t xml:space="preserve"> this</w:t>
      </w:r>
      <w:r>
        <w:t>: “When I was five or six</w:t>
      </w:r>
      <w:r w:rsidR="00DB7012">
        <w:t xml:space="preserve"> years old, m</w:t>
      </w:r>
      <w:r>
        <w:t xml:space="preserve">y dad gave me an old </w:t>
      </w:r>
      <w:r w:rsidR="00DB7012">
        <w:t>wireless set to pull apart.</w:t>
      </w:r>
      <w:r>
        <w:t>”</w:t>
      </w:r>
      <w:r w:rsidR="00DB7012">
        <w:t xml:space="preserve"> </w:t>
      </w:r>
      <w:r w:rsidR="00DA2E3A">
        <w:t xml:space="preserve">So, we began </w:t>
      </w:r>
      <w:r w:rsidR="00DB7012">
        <w:t xml:space="preserve">wondering if there was anything similar </w:t>
      </w:r>
      <w:r w:rsidR="00506523">
        <w:t xml:space="preserve">available </w:t>
      </w:r>
      <w:r w:rsidR="00DB7012">
        <w:t>today to inspire and influence the youngest members of our community</w:t>
      </w:r>
      <w:r w:rsidR="008A285A">
        <w:t xml:space="preserve"> into this fascinating field</w:t>
      </w:r>
      <w:r w:rsidR="00DB7012">
        <w:t>?</w:t>
      </w:r>
      <w:r w:rsidR="00DA2E3A">
        <w:t xml:space="preserve"> </w:t>
      </w:r>
      <w:r w:rsidR="00506523">
        <w:t xml:space="preserve">Well, have you ever tried pulling apart a mobile phone? </w:t>
      </w:r>
      <w:r w:rsidR="001A64F1">
        <w:t xml:space="preserve">It’s impractical. </w:t>
      </w:r>
      <w:r w:rsidR="00DA2E3A">
        <w:t xml:space="preserve">We </w:t>
      </w:r>
      <w:r w:rsidR="001A64F1">
        <w:t xml:space="preserve">also </w:t>
      </w:r>
      <w:r w:rsidR="00DA2E3A">
        <w:t xml:space="preserve">found that our local </w:t>
      </w:r>
      <w:r w:rsidR="001A64F1">
        <w:t xml:space="preserve">primary </w:t>
      </w:r>
      <w:r w:rsidR="00DA2E3A">
        <w:t xml:space="preserve">schools often didn’t have the </w:t>
      </w:r>
      <w:r w:rsidR="00506523">
        <w:t xml:space="preserve">necessary class </w:t>
      </w:r>
      <w:r w:rsidR="00DA2E3A">
        <w:t xml:space="preserve">resources and </w:t>
      </w:r>
      <w:r w:rsidR="001A64F1">
        <w:t xml:space="preserve">their </w:t>
      </w:r>
      <w:r w:rsidR="00506523">
        <w:t xml:space="preserve">teachers </w:t>
      </w:r>
      <w:r w:rsidR="00DA2E3A">
        <w:t xml:space="preserve">were looking for </w:t>
      </w:r>
      <w:r w:rsidR="001A64F1">
        <w:t xml:space="preserve">more </w:t>
      </w:r>
      <w:r w:rsidR="00506523">
        <w:t>practical</w:t>
      </w:r>
      <w:r w:rsidR="00DA2E3A">
        <w:t xml:space="preserve"> ways to introduce STEM learning into their curriculum. </w:t>
      </w:r>
      <w:r w:rsidR="00796243">
        <w:t>So, b</w:t>
      </w:r>
      <w:r w:rsidR="00DA2E3A">
        <w:t>y being in the right place at the right time, we were able to set up three primary school Amateur Radio clubs and we started the School Amateur Radio Club Network (</w:t>
      </w:r>
      <w:hyperlink r:id="rId9" w:history="1">
        <w:r w:rsidR="009E7795" w:rsidRPr="00436F9E">
          <w:rPr>
            <w:rStyle w:val="ac"/>
          </w:rPr>
          <w:t>www.sarcnet.org</w:t>
        </w:r>
      </w:hyperlink>
      <w:r w:rsidR="00DA2E3A">
        <w:t xml:space="preserve">). The success of this program has been encouraging, to say the least. With small groups of students engaged </w:t>
      </w:r>
      <w:r w:rsidR="00796243">
        <w:t xml:space="preserve">each week </w:t>
      </w:r>
      <w:r w:rsidR="00DA2E3A">
        <w:t>in a fun</w:t>
      </w:r>
      <w:r w:rsidR="009E7795">
        <w:t>,</w:t>
      </w:r>
      <w:r w:rsidR="00DA2E3A">
        <w:t xml:space="preserve"> lunchtime </w:t>
      </w:r>
      <w:r w:rsidR="00796243">
        <w:t xml:space="preserve">session of radio and electronics activities. </w:t>
      </w:r>
      <w:r w:rsidR="00162071">
        <w:t xml:space="preserve">The kids love to be a member of their own club and </w:t>
      </w:r>
      <w:r w:rsidR="009E7795">
        <w:t xml:space="preserve">they </w:t>
      </w:r>
      <w:r w:rsidR="00162071">
        <w:t xml:space="preserve">learn to work together on some pretty challenging </w:t>
      </w:r>
      <w:r w:rsidR="009E7795">
        <w:t>missions</w:t>
      </w:r>
      <w:r w:rsidR="00162071">
        <w:t xml:space="preserve">. </w:t>
      </w:r>
      <w:r w:rsidR="00796243">
        <w:t xml:space="preserve">Graduates of </w:t>
      </w:r>
      <w:r w:rsidR="00162071">
        <w:t xml:space="preserve">the </w:t>
      </w:r>
      <w:r w:rsidR="00796243">
        <w:t xml:space="preserve">program </w:t>
      </w:r>
      <w:r w:rsidR="00162071">
        <w:t>are</w:t>
      </w:r>
      <w:r w:rsidR="00796243">
        <w:t xml:space="preserve"> then able to continue with their projects </w:t>
      </w:r>
      <w:r w:rsidR="00162071">
        <w:t xml:space="preserve">during </w:t>
      </w:r>
      <w:r w:rsidR="00796243">
        <w:t>weekly workshops</w:t>
      </w:r>
      <w:r w:rsidR="009E7795">
        <w:t>,</w:t>
      </w:r>
      <w:r w:rsidR="00796243">
        <w:t xml:space="preserve"> </w:t>
      </w:r>
      <w:r w:rsidR="006F24B8">
        <w:t xml:space="preserve">which </w:t>
      </w:r>
      <w:r w:rsidR="00796243">
        <w:t>we conduct</w:t>
      </w:r>
      <w:r w:rsidR="00162071">
        <w:t xml:space="preserve"> after school </w:t>
      </w:r>
      <w:r w:rsidR="00796243">
        <w:t xml:space="preserve">at </w:t>
      </w:r>
      <w:r w:rsidR="009E7795">
        <w:t>our</w:t>
      </w:r>
      <w:r w:rsidR="00796243">
        <w:t xml:space="preserve"> local </w:t>
      </w:r>
      <w:r w:rsidR="001A64F1">
        <w:t xml:space="preserve">Amateur Radio </w:t>
      </w:r>
      <w:r w:rsidR="00796243">
        <w:t>club rooms. All of this</w:t>
      </w:r>
      <w:r w:rsidR="006F24B8">
        <w:t>,</w:t>
      </w:r>
      <w:r w:rsidR="00796243">
        <w:t xml:space="preserve"> </w:t>
      </w:r>
      <w:r w:rsidR="00162071">
        <w:t>simply</w:t>
      </w:r>
      <w:r w:rsidR="009E7795">
        <w:t xml:space="preserve"> </w:t>
      </w:r>
      <w:r w:rsidR="00796243">
        <w:t>using the readily available resources of</w:t>
      </w:r>
      <w:r w:rsidR="001A64F1">
        <w:t xml:space="preserve"> our hobby</w:t>
      </w:r>
      <w:r w:rsidR="00796243">
        <w:t>.</w:t>
      </w:r>
    </w:p>
    <w:p w14:paraId="5F1B8021" w14:textId="77777777" w:rsidR="00796243" w:rsidRDefault="00796243" w:rsidP="00783732">
      <w:pPr>
        <w:jc w:val="both"/>
      </w:pPr>
    </w:p>
    <w:p w14:paraId="56960B08" w14:textId="7EED5E71" w:rsidR="00156D1D" w:rsidRPr="00D830E6" w:rsidRDefault="003A20DA" w:rsidP="00783732">
      <w:pPr>
        <w:ind w:left="720"/>
        <w:jc w:val="both"/>
        <w:rPr>
          <w:rFonts w:eastAsia="ＭＳ 明朝"/>
          <w:i/>
          <w:lang w:eastAsia="ja-JP"/>
        </w:rPr>
      </w:pPr>
      <w:r w:rsidRPr="00D830E6">
        <w:rPr>
          <w:rFonts w:eastAsia="ＭＳ 明朝"/>
          <w:i/>
          <w:lang w:eastAsia="ja-JP"/>
        </w:rPr>
        <w:t xml:space="preserve">“It is interesting that in this day and age of mobile broadband networks and social media that Amateur Radio, the pioneering radio hobby of the last century, would be an excellent way of introducing science and technology to young children today. Amateur Radio enthusiasts are an amazing, untapped resource for educators. They are hidden away in every community, and can provide their own equipment and expertise. They also have a zeal to pass on this technology to the next generation. And, I would say, their aging ranks could do with some new recruits from us. So, this largely free and enriching collaboration between the schools and the Amateur Radio fraternity is a classic win‐win situation.” </w:t>
      </w:r>
      <w:r w:rsidRPr="00D830E6">
        <w:rPr>
          <w:rFonts w:eastAsia="ＭＳ 明朝"/>
          <w:b/>
          <w:i/>
          <w:lang w:eastAsia="ja-JP"/>
        </w:rPr>
        <w:t>– Primary School Principal</w:t>
      </w:r>
      <w:r w:rsidR="001A64F1">
        <w:rPr>
          <w:rFonts w:eastAsia="ＭＳ 明朝"/>
          <w:b/>
          <w:i/>
          <w:lang w:eastAsia="ja-JP"/>
        </w:rPr>
        <w:t>,</w:t>
      </w:r>
      <w:r w:rsidRPr="00D830E6">
        <w:rPr>
          <w:rFonts w:eastAsia="ＭＳ 明朝"/>
          <w:b/>
          <w:i/>
          <w:lang w:eastAsia="ja-JP"/>
        </w:rPr>
        <w:t xml:space="preserve"> Michael Day</w:t>
      </w:r>
      <w:r w:rsidR="00D830E6" w:rsidRPr="00D830E6">
        <w:rPr>
          <w:rFonts w:eastAsia="ＭＳ 明朝"/>
          <w:b/>
          <w:i/>
          <w:lang w:eastAsia="ja-JP"/>
        </w:rPr>
        <w:t>.</w:t>
      </w:r>
    </w:p>
    <w:p w14:paraId="55320D2B" w14:textId="77777777" w:rsidR="00156D1D" w:rsidRPr="006C05A8" w:rsidRDefault="00156D1D" w:rsidP="00783732">
      <w:pPr>
        <w:jc w:val="both"/>
        <w:rPr>
          <w:rFonts w:eastAsia="ＭＳ 明朝"/>
          <w:lang w:eastAsia="ja-JP"/>
        </w:rPr>
      </w:pPr>
    </w:p>
    <w:p w14:paraId="7C300D99" w14:textId="4A65F5EB" w:rsidR="00156D1D" w:rsidRDefault="00162071" w:rsidP="00783732">
      <w:pPr>
        <w:jc w:val="both"/>
        <w:rPr>
          <w:rFonts w:eastAsia="ＭＳ 明朝"/>
          <w:lang w:eastAsia="ja-JP"/>
        </w:rPr>
      </w:pPr>
      <w:r>
        <w:rPr>
          <w:rFonts w:eastAsia="ＭＳ 明朝"/>
          <w:lang w:eastAsia="ja-JP"/>
        </w:rPr>
        <w:t>Our next challenge is</w:t>
      </w:r>
      <w:r w:rsidR="00D53D4F">
        <w:rPr>
          <w:rFonts w:eastAsia="ＭＳ 明朝"/>
          <w:lang w:eastAsia="ja-JP"/>
        </w:rPr>
        <w:t xml:space="preserve"> </w:t>
      </w:r>
      <w:r>
        <w:rPr>
          <w:rFonts w:eastAsia="ＭＳ 明朝"/>
          <w:lang w:eastAsia="ja-JP"/>
        </w:rPr>
        <w:t xml:space="preserve">to inspire </w:t>
      </w:r>
      <w:r w:rsidR="00D53D4F">
        <w:rPr>
          <w:rFonts w:eastAsia="ＭＳ 明朝"/>
          <w:lang w:eastAsia="ja-JP"/>
        </w:rPr>
        <w:t xml:space="preserve">individual </w:t>
      </w:r>
      <w:r w:rsidR="009E7795">
        <w:rPr>
          <w:rFonts w:eastAsia="ＭＳ 明朝"/>
          <w:lang w:eastAsia="ja-JP"/>
        </w:rPr>
        <w:t>Amateur Radio</w:t>
      </w:r>
      <w:r w:rsidR="00D53D4F">
        <w:rPr>
          <w:rFonts w:eastAsia="ＭＳ 明朝"/>
          <w:lang w:eastAsia="ja-JP"/>
        </w:rPr>
        <w:t xml:space="preserve"> operators, </w:t>
      </w:r>
      <w:r w:rsidR="006A1DE7">
        <w:rPr>
          <w:rFonts w:eastAsia="ＭＳ 明朝"/>
          <w:lang w:eastAsia="ja-JP"/>
        </w:rPr>
        <w:t xml:space="preserve">their </w:t>
      </w:r>
      <w:r>
        <w:rPr>
          <w:rFonts w:eastAsia="ＭＳ 明朝"/>
          <w:lang w:eastAsia="ja-JP"/>
        </w:rPr>
        <w:t xml:space="preserve">clubs </w:t>
      </w:r>
      <w:r w:rsidR="00D53D4F">
        <w:rPr>
          <w:rFonts w:eastAsia="ＭＳ 明朝"/>
          <w:lang w:eastAsia="ja-JP"/>
        </w:rPr>
        <w:t xml:space="preserve">and </w:t>
      </w:r>
      <w:r w:rsidR="004B6F42">
        <w:rPr>
          <w:rFonts w:eastAsia="ＭＳ 明朝"/>
          <w:lang w:eastAsia="ja-JP"/>
        </w:rPr>
        <w:t>n</w:t>
      </w:r>
      <w:r w:rsidR="009E7795">
        <w:rPr>
          <w:rFonts w:eastAsia="ＭＳ 明朝"/>
          <w:lang w:eastAsia="ja-JP"/>
        </w:rPr>
        <w:t>ational</w:t>
      </w:r>
      <w:r w:rsidR="00D53D4F">
        <w:rPr>
          <w:rFonts w:eastAsia="ＭＳ 明朝"/>
          <w:lang w:eastAsia="ja-JP"/>
        </w:rPr>
        <w:t xml:space="preserve"> </w:t>
      </w:r>
      <w:r w:rsidR="00F03FA7">
        <w:rPr>
          <w:rFonts w:eastAsia="ＭＳ 明朝"/>
          <w:lang w:eastAsia="ja-JP"/>
        </w:rPr>
        <w:t>associations</w:t>
      </w:r>
      <w:r w:rsidR="00D53D4F">
        <w:rPr>
          <w:rFonts w:eastAsia="ＭＳ 明朝"/>
          <w:lang w:eastAsia="ja-JP"/>
        </w:rPr>
        <w:t xml:space="preserve"> </w:t>
      </w:r>
      <w:r>
        <w:rPr>
          <w:rFonts w:eastAsia="ＭＳ 明朝"/>
          <w:lang w:eastAsia="ja-JP"/>
        </w:rPr>
        <w:t xml:space="preserve">to </w:t>
      </w:r>
      <w:r w:rsidR="006A1DE7">
        <w:rPr>
          <w:rFonts w:eastAsia="ＭＳ 明朝"/>
          <w:lang w:eastAsia="ja-JP"/>
        </w:rPr>
        <w:t xml:space="preserve">get moving and </w:t>
      </w:r>
      <w:r>
        <w:rPr>
          <w:rFonts w:eastAsia="ＭＳ 明朝"/>
          <w:lang w:eastAsia="ja-JP"/>
        </w:rPr>
        <w:t xml:space="preserve">implement their own </w:t>
      </w:r>
      <w:r w:rsidR="00EF65E1">
        <w:rPr>
          <w:rFonts w:eastAsia="ＭＳ 明朝"/>
          <w:lang w:eastAsia="ja-JP"/>
        </w:rPr>
        <w:t xml:space="preserve">weekly </w:t>
      </w:r>
      <w:r>
        <w:rPr>
          <w:rFonts w:eastAsia="ＭＳ 明朝"/>
          <w:lang w:eastAsia="ja-JP"/>
        </w:rPr>
        <w:t xml:space="preserve">youth programs. </w:t>
      </w:r>
      <w:r w:rsidR="006A1DE7">
        <w:rPr>
          <w:rFonts w:eastAsia="ＭＳ 明朝"/>
          <w:lang w:eastAsia="ja-JP"/>
        </w:rPr>
        <w:t>In conclusion, w</w:t>
      </w:r>
      <w:r w:rsidR="008A285A">
        <w:rPr>
          <w:rFonts w:eastAsia="ＭＳ 明朝"/>
          <w:lang w:eastAsia="ja-JP"/>
        </w:rPr>
        <w:t>e provide</w:t>
      </w:r>
      <w:r w:rsidR="006A1DE7">
        <w:rPr>
          <w:rFonts w:eastAsia="ＭＳ 明朝"/>
          <w:lang w:eastAsia="ja-JP"/>
        </w:rPr>
        <w:t xml:space="preserve"> </w:t>
      </w:r>
      <w:r w:rsidR="009E7795">
        <w:rPr>
          <w:rFonts w:eastAsia="ＭＳ 明朝"/>
          <w:lang w:eastAsia="ja-JP"/>
        </w:rPr>
        <w:t>a</w:t>
      </w:r>
      <w:r w:rsidR="00D53D4F">
        <w:rPr>
          <w:rFonts w:eastAsia="ＭＳ 明朝"/>
          <w:lang w:eastAsia="ja-JP"/>
        </w:rPr>
        <w:t xml:space="preserve"> </w:t>
      </w:r>
      <w:r w:rsidR="009E7795">
        <w:rPr>
          <w:rFonts w:eastAsia="ＭＳ 明朝"/>
          <w:lang w:eastAsia="ja-JP"/>
        </w:rPr>
        <w:t xml:space="preserve">short </w:t>
      </w:r>
      <w:r w:rsidR="00D53D4F">
        <w:rPr>
          <w:rFonts w:eastAsia="ＭＳ 明朝"/>
          <w:lang w:eastAsia="ja-JP"/>
        </w:rPr>
        <w:t xml:space="preserve">list of our </w:t>
      </w:r>
      <w:r w:rsidR="009E7795">
        <w:rPr>
          <w:rFonts w:eastAsia="ＭＳ 明朝"/>
          <w:lang w:eastAsia="ja-JP"/>
        </w:rPr>
        <w:t>recommendations</w:t>
      </w:r>
      <w:r w:rsidR="00EF65E1">
        <w:rPr>
          <w:rFonts w:eastAsia="ＭＳ 明朝"/>
          <w:lang w:eastAsia="ja-JP"/>
        </w:rPr>
        <w:t>,</w:t>
      </w:r>
      <w:r w:rsidR="006A1DE7">
        <w:rPr>
          <w:rFonts w:eastAsia="ＭＳ 明朝"/>
          <w:lang w:eastAsia="ja-JP"/>
        </w:rPr>
        <w:t xml:space="preserve"> for consideration by the</w:t>
      </w:r>
      <w:r w:rsidR="00EF65E1">
        <w:rPr>
          <w:rFonts w:eastAsia="ＭＳ 明朝"/>
          <w:lang w:eastAsia="ja-JP"/>
        </w:rPr>
        <w:t xml:space="preserve"> </w:t>
      </w:r>
      <w:r w:rsidR="006A1DE7">
        <w:rPr>
          <w:rFonts w:eastAsia="ＭＳ 明朝"/>
          <w:lang w:eastAsia="ja-JP"/>
        </w:rPr>
        <w:t>members of the IARU</w:t>
      </w:r>
      <w:r w:rsidR="00D53D4F">
        <w:rPr>
          <w:rFonts w:eastAsia="ＭＳ 明朝"/>
          <w:lang w:eastAsia="ja-JP"/>
        </w:rPr>
        <w:t>:</w:t>
      </w:r>
    </w:p>
    <w:p w14:paraId="5A86A4C3" w14:textId="15425D4D" w:rsidR="00156D1D" w:rsidRDefault="00156D1D" w:rsidP="00783732">
      <w:pPr>
        <w:jc w:val="both"/>
        <w:rPr>
          <w:rFonts w:eastAsia="ＭＳ 明朝"/>
          <w:lang w:eastAsia="ja-JP"/>
        </w:rPr>
      </w:pPr>
    </w:p>
    <w:p w14:paraId="2E021CDA" w14:textId="7EF5707E" w:rsidR="00D53D4F" w:rsidRDefault="00D53D4F" w:rsidP="00783732">
      <w:pPr>
        <w:jc w:val="both"/>
        <w:rPr>
          <w:rFonts w:eastAsia="ＭＳ 明朝"/>
          <w:lang w:eastAsia="ja-JP"/>
        </w:rPr>
      </w:pPr>
      <w:r>
        <w:rPr>
          <w:rFonts w:eastAsia="ＭＳ 明朝"/>
          <w:lang w:eastAsia="ja-JP"/>
        </w:rPr>
        <w:t xml:space="preserve">Individual </w:t>
      </w:r>
      <w:r w:rsidR="009E7795">
        <w:rPr>
          <w:rFonts w:eastAsia="ＭＳ 明朝"/>
          <w:lang w:eastAsia="ja-JP"/>
        </w:rPr>
        <w:t xml:space="preserve">Amateur Radio </w:t>
      </w:r>
      <w:r>
        <w:rPr>
          <w:rFonts w:eastAsia="ＭＳ 明朝"/>
          <w:lang w:eastAsia="ja-JP"/>
        </w:rPr>
        <w:t>operators should:</w:t>
      </w:r>
    </w:p>
    <w:p w14:paraId="0A1E9454" w14:textId="77777777" w:rsidR="00162071" w:rsidRPr="00D53D4F" w:rsidRDefault="00162071" w:rsidP="00783732">
      <w:pPr>
        <w:pStyle w:val="ab"/>
        <w:numPr>
          <w:ilvl w:val="0"/>
          <w:numId w:val="9"/>
        </w:numPr>
        <w:jc w:val="both"/>
        <w:rPr>
          <w:rFonts w:eastAsia="ＭＳ 明朝"/>
          <w:lang w:eastAsia="ja-JP"/>
        </w:rPr>
      </w:pPr>
      <w:r w:rsidRPr="00D53D4F">
        <w:rPr>
          <w:rFonts w:eastAsia="ＭＳ 明朝"/>
          <w:lang w:eastAsia="ja-JP"/>
        </w:rPr>
        <w:t xml:space="preserve">Reach out to younger family members and children of friends and </w:t>
      </w:r>
      <w:proofErr w:type="spellStart"/>
      <w:r w:rsidRPr="00D53D4F">
        <w:rPr>
          <w:rFonts w:eastAsia="ＭＳ 明朝"/>
          <w:lang w:eastAsia="ja-JP"/>
        </w:rPr>
        <w:t>neighbours</w:t>
      </w:r>
      <w:proofErr w:type="spellEnd"/>
      <w:r w:rsidRPr="00D53D4F">
        <w:rPr>
          <w:rFonts w:eastAsia="ＭＳ 明朝"/>
          <w:lang w:eastAsia="ja-JP"/>
        </w:rPr>
        <w:t>.</w:t>
      </w:r>
    </w:p>
    <w:p w14:paraId="5C3DFFBF" w14:textId="11708E32" w:rsidR="00D53D4F" w:rsidRPr="00D53D4F" w:rsidRDefault="00162071" w:rsidP="00783732">
      <w:pPr>
        <w:pStyle w:val="ab"/>
        <w:numPr>
          <w:ilvl w:val="0"/>
          <w:numId w:val="9"/>
        </w:numPr>
        <w:jc w:val="both"/>
        <w:rPr>
          <w:rFonts w:eastAsia="ＭＳ 明朝"/>
          <w:lang w:eastAsia="ja-JP"/>
        </w:rPr>
      </w:pPr>
      <w:r w:rsidRPr="00D53D4F">
        <w:rPr>
          <w:rFonts w:eastAsia="ＭＳ 明朝"/>
          <w:lang w:eastAsia="ja-JP"/>
        </w:rPr>
        <w:t>Promote ham-shack special events: Entertaining DX nights, youth on-air skeds</w:t>
      </w:r>
      <w:r w:rsidR="009E7795">
        <w:rPr>
          <w:rFonts w:eastAsia="ＭＳ 明朝"/>
          <w:lang w:eastAsia="ja-JP"/>
        </w:rPr>
        <w:t>.</w:t>
      </w:r>
      <w:r w:rsidRPr="00162071">
        <w:t xml:space="preserve"> </w:t>
      </w:r>
    </w:p>
    <w:p w14:paraId="1406EF01" w14:textId="77777777" w:rsidR="00D53D4F" w:rsidRPr="00D53D4F" w:rsidRDefault="00162071" w:rsidP="00783732">
      <w:pPr>
        <w:pStyle w:val="ab"/>
        <w:numPr>
          <w:ilvl w:val="0"/>
          <w:numId w:val="9"/>
        </w:numPr>
        <w:jc w:val="both"/>
        <w:rPr>
          <w:rFonts w:eastAsia="ＭＳ 明朝"/>
          <w:lang w:eastAsia="ja-JP"/>
        </w:rPr>
      </w:pPr>
      <w:proofErr w:type="spellStart"/>
      <w:r w:rsidRPr="00D53D4F">
        <w:rPr>
          <w:rFonts w:eastAsia="ＭＳ 明朝"/>
          <w:lang w:eastAsia="ja-JP"/>
        </w:rPr>
        <w:t>Organise</w:t>
      </w:r>
      <w:proofErr w:type="spellEnd"/>
      <w:r w:rsidRPr="00D53D4F">
        <w:rPr>
          <w:rFonts w:eastAsia="ＭＳ 明朝"/>
          <w:lang w:eastAsia="ja-JP"/>
        </w:rPr>
        <w:t xml:space="preserve"> radio and electronics home construction nights.</w:t>
      </w:r>
      <w:r w:rsidRPr="00162071">
        <w:t xml:space="preserve"> </w:t>
      </w:r>
    </w:p>
    <w:p w14:paraId="4B9CE002" w14:textId="38E46D92" w:rsidR="00162071" w:rsidRPr="00D53D4F" w:rsidRDefault="00162071" w:rsidP="00783732">
      <w:pPr>
        <w:pStyle w:val="ab"/>
        <w:numPr>
          <w:ilvl w:val="0"/>
          <w:numId w:val="9"/>
        </w:numPr>
        <w:jc w:val="both"/>
        <w:rPr>
          <w:rFonts w:eastAsia="ＭＳ 明朝"/>
          <w:lang w:eastAsia="ja-JP"/>
        </w:rPr>
      </w:pPr>
      <w:r w:rsidRPr="00D53D4F">
        <w:rPr>
          <w:rFonts w:eastAsia="ＭＳ 明朝"/>
          <w:lang w:eastAsia="ja-JP"/>
        </w:rPr>
        <w:t>Set up portable station</w:t>
      </w:r>
      <w:r w:rsidR="006A1DE7">
        <w:rPr>
          <w:rFonts w:eastAsia="ＭＳ 明朝"/>
          <w:lang w:eastAsia="ja-JP"/>
        </w:rPr>
        <w:t>s</w:t>
      </w:r>
      <w:r w:rsidRPr="00D53D4F">
        <w:rPr>
          <w:rFonts w:eastAsia="ＭＳ 明朝"/>
          <w:lang w:eastAsia="ja-JP"/>
        </w:rPr>
        <w:t xml:space="preserve"> for school, church and community events with </w:t>
      </w:r>
      <w:r w:rsidR="009E7795">
        <w:rPr>
          <w:rFonts w:eastAsia="ＭＳ 明朝"/>
          <w:lang w:eastAsia="ja-JP"/>
        </w:rPr>
        <w:t xml:space="preserve">youth </w:t>
      </w:r>
      <w:r w:rsidRPr="00D53D4F">
        <w:rPr>
          <w:rFonts w:eastAsia="ＭＳ 明朝"/>
          <w:lang w:eastAsia="ja-JP"/>
        </w:rPr>
        <w:t>activities and prizes.</w:t>
      </w:r>
    </w:p>
    <w:p w14:paraId="7A6BA22E" w14:textId="5AE5ECD3" w:rsidR="00156D1D" w:rsidRPr="00D53D4F" w:rsidRDefault="00162071" w:rsidP="00783732">
      <w:pPr>
        <w:pStyle w:val="ab"/>
        <w:numPr>
          <w:ilvl w:val="0"/>
          <w:numId w:val="9"/>
        </w:numPr>
        <w:jc w:val="both"/>
        <w:rPr>
          <w:rFonts w:eastAsia="ＭＳ 明朝"/>
          <w:lang w:eastAsia="ja-JP"/>
        </w:rPr>
      </w:pPr>
      <w:r w:rsidRPr="00D53D4F">
        <w:rPr>
          <w:rFonts w:eastAsia="ＭＳ 明朝"/>
          <w:lang w:eastAsia="ja-JP"/>
        </w:rPr>
        <w:t xml:space="preserve">Operate portable in parks, summits, lighthouses and museums </w:t>
      </w:r>
      <w:r w:rsidR="009E7795">
        <w:rPr>
          <w:rFonts w:eastAsia="ＭＳ 明朝"/>
          <w:lang w:eastAsia="ja-JP"/>
        </w:rPr>
        <w:t>to</w:t>
      </w:r>
      <w:r w:rsidRPr="00D53D4F">
        <w:rPr>
          <w:rFonts w:eastAsia="ＭＳ 明朝"/>
          <w:lang w:eastAsia="ja-JP"/>
        </w:rPr>
        <w:t xml:space="preserve"> get kids on</w:t>
      </w:r>
      <w:r w:rsidR="009E7795">
        <w:rPr>
          <w:rFonts w:eastAsia="ＭＳ 明朝"/>
          <w:lang w:eastAsia="ja-JP"/>
        </w:rPr>
        <w:t>-</w:t>
      </w:r>
      <w:r w:rsidRPr="00D53D4F">
        <w:rPr>
          <w:rFonts w:eastAsia="ＭＳ 明朝"/>
          <w:lang w:eastAsia="ja-JP"/>
        </w:rPr>
        <w:t>air.</w:t>
      </w:r>
    </w:p>
    <w:p w14:paraId="79F006AE" w14:textId="77777777" w:rsidR="00D53D4F" w:rsidRDefault="00D53D4F" w:rsidP="00783732">
      <w:pPr>
        <w:jc w:val="both"/>
        <w:rPr>
          <w:rFonts w:eastAsia="ＭＳ 明朝"/>
          <w:lang w:eastAsia="ja-JP"/>
        </w:rPr>
      </w:pPr>
    </w:p>
    <w:p w14:paraId="16D40CFF" w14:textId="2158CF2D" w:rsidR="00D53D4F" w:rsidRDefault="008A285A" w:rsidP="00783732">
      <w:pPr>
        <w:jc w:val="both"/>
        <w:rPr>
          <w:rFonts w:eastAsia="ＭＳ 明朝"/>
          <w:lang w:eastAsia="ja-JP"/>
        </w:rPr>
      </w:pPr>
      <w:r>
        <w:rPr>
          <w:rFonts w:eastAsia="ＭＳ 明朝"/>
          <w:lang w:eastAsia="ja-JP"/>
        </w:rPr>
        <w:t xml:space="preserve">Our </w:t>
      </w:r>
      <w:r w:rsidR="009E7795">
        <w:rPr>
          <w:rFonts w:eastAsia="ＭＳ 明朝"/>
          <w:lang w:eastAsia="ja-JP"/>
        </w:rPr>
        <w:t xml:space="preserve">Amateur Radio </w:t>
      </w:r>
      <w:r>
        <w:rPr>
          <w:rFonts w:eastAsia="ＭＳ 明朝"/>
          <w:lang w:eastAsia="ja-JP"/>
        </w:rPr>
        <w:t>c</w:t>
      </w:r>
      <w:r w:rsidR="00D53D4F">
        <w:rPr>
          <w:rFonts w:eastAsia="ＭＳ 明朝"/>
          <w:lang w:eastAsia="ja-JP"/>
        </w:rPr>
        <w:t xml:space="preserve">lubs </w:t>
      </w:r>
      <w:r w:rsidR="00F95EF0">
        <w:rPr>
          <w:rFonts w:eastAsia="ＭＳ 明朝"/>
          <w:lang w:eastAsia="ja-JP"/>
        </w:rPr>
        <w:t>s</w:t>
      </w:r>
      <w:r>
        <w:rPr>
          <w:rFonts w:eastAsia="ＭＳ 明朝"/>
          <w:lang w:eastAsia="ja-JP"/>
        </w:rPr>
        <w:t>h</w:t>
      </w:r>
      <w:r w:rsidR="00D53D4F">
        <w:rPr>
          <w:rFonts w:eastAsia="ＭＳ 明朝"/>
          <w:lang w:eastAsia="ja-JP"/>
        </w:rPr>
        <w:t>ould:</w:t>
      </w:r>
    </w:p>
    <w:p w14:paraId="7C2D3A21" w14:textId="4767ED3D" w:rsidR="00D53D4F" w:rsidRPr="00D53D4F" w:rsidRDefault="00D53D4F" w:rsidP="00783732">
      <w:pPr>
        <w:pStyle w:val="ab"/>
        <w:numPr>
          <w:ilvl w:val="0"/>
          <w:numId w:val="10"/>
        </w:numPr>
        <w:jc w:val="both"/>
        <w:rPr>
          <w:rFonts w:eastAsia="ＭＳ 明朝"/>
          <w:lang w:eastAsia="ja-JP"/>
        </w:rPr>
      </w:pPr>
      <w:r w:rsidRPr="00D53D4F">
        <w:rPr>
          <w:rFonts w:eastAsia="ＭＳ 明朝"/>
          <w:lang w:eastAsia="ja-JP"/>
        </w:rPr>
        <w:t xml:space="preserve">Establish a position for youth members on the </w:t>
      </w:r>
      <w:r w:rsidR="00F95EF0">
        <w:rPr>
          <w:rFonts w:eastAsia="ＭＳ 明朝"/>
          <w:lang w:eastAsia="ja-JP"/>
        </w:rPr>
        <w:t xml:space="preserve">club </w:t>
      </w:r>
      <w:r w:rsidRPr="00D53D4F">
        <w:rPr>
          <w:rFonts w:eastAsia="ＭＳ 明朝"/>
          <w:lang w:eastAsia="ja-JP"/>
        </w:rPr>
        <w:t>committee.</w:t>
      </w:r>
    </w:p>
    <w:p w14:paraId="45181107" w14:textId="1688BD54" w:rsidR="00D53D4F" w:rsidRPr="00D53D4F" w:rsidRDefault="00D53D4F" w:rsidP="00783732">
      <w:pPr>
        <w:pStyle w:val="ab"/>
        <w:numPr>
          <w:ilvl w:val="0"/>
          <w:numId w:val="10"/>
        </w:numPr>
        <w:jc w:val="both"/>
        <w:rPr>
          <w:rFonts w:eastAsia="ＭＳ 明朝"/>
          <w:lang w:eastAsia="ja-JP"/>
        </w:rPr>
      </w:pPr>
      <w:r w:rsidRPr="00D53D4F">
        <w:rPr>
          <w:rFonts w:eastAsia="ＭＳ 明朝"/>
          <w:lang w:eastAsia="ja-JP"/>
        </w:rPr>
        <w:t>Establish a youth membership policy (free to under 18s, no licence required).</w:t>
      </w:r>
    </w:p>
    <w:p w14:paraId="7797645C" w14:textId="61570770" w:rsidR="00D53D4F" w:rsidRPr="00D53D4F" w:rsidRDefault="00D53D4F" w:rsidP="00783732">
      <w:pPr>
        <w:pStyle w:val="ab"/>
        <w:numPr>
          <w:ilvl w:val="0"/>
          <w:numId w:val="10"/>
        </w:numPr>
        <w:jc w:val="both"/>
        <w:rPr>
          <w:rFonts w:eastAsia="ＭＳ 明朝"/>
          <w:lang w:eastAsia="ja-JP"/>
        </w:rPr>
      </w:pPr>
      <w:r w:rsidRPr="00D53D4F">
        <w:rPr>
          <w:rFonts w:eastAsia="ＭＳ 明朝"/>
          <w:lang w:eastAsia="ja-JP"/>
        </w:rPr>
        <w:t>Establish weekly youth programs, special interest groups</w:t>
      </w:r>
      <w:r w:rsidR="00F95EF0">
        <w:rPr>
          <w:rFonts w:eastAsia="ＭＳ 明朝"/>
          <w:lang w:eastAsia="ja-JP"/>
        </w:rPr>
        <w:t>,</w:t>
      </w:r>
      <w:r w:rsidRPr="00D53D4F">
        <w:rPr>
          <w:rFonts w:eastAsia="ＭＳ 明朝"/>
          <w:lang w:eastAsia="ja-JP"/>
        </w:rPr>
        <w:t xml:space="preserve"> activities</w:t>
      </w:r>
      <w:r w:rsidR="00F95EF0">
        <w:rPr>
          <w:rFonts w:eastAsia="ＭＳ 明朝"/>
          <w:lang w:eastAsia="ja-JP"/>
        </w:rPr>
        <w:t xml:space="preserve">, </w:t>
      </w:r>
      <w:r w:rsidRPr="00D53D4F">
        <w:rPr>
          <w:rFonts w:eastAsia="ＭＳ 明朝"/>
          <w:lang w:eastAsia="ja-JP"/>
        </w:rPr>
        <w:t>workshops</w:t>
      </w:r>
      <w:r w:rsidR="00F95EF0">
        <w:rPr>
          <w:rFonts w:eastAsia="ＭＳ 明朝"/>
          <w:lang w:eastAsia="ja-JP"/>
        </w:rPr>
        <w:t xml:space="preserve">, construction/deconstruction nights and </w:t>
      </w:r>
      <w:r w:rsidR="006A1DE7">
        <w:rPr>
          <w:rFonts w:eastAsia="ＭＳ 明朝"/>
          <w:lang w:eastAsia="ja-JP"/>
        </w:rPr>
        <w:t xml:space="preserve">suitable </w:t>
      </w:r>
      <w:r w:rsidR="00F95EF0">
        <w:rPr>
          <w:rFonts w:eastAsia="ＭＳ 明朝"/>
          <w:lang w:eastAsia="ja-JP"/>
        </w:rPr>
        <w:t xml:space="preserve">club </w:t>
      </w:r>
      <w:r w:rsidRPr="00D53D4F">
        <w:rPr>
          <w:rFonts w:eastAsia="ＭＳ 明朝"/>
          <w:lang w:eastAsia="ja-JP"/>
        </w:rPr>
        <w:t>projects.</w:t>
      </w:r>
    </w:p>
    <w:p w14:paraId="22722EDD" w14:textId="27963FD5" w:rsidR="00D53D4F" w:rsidRPr="00F95EF0" w:rsidRDefault="00D53D4F" w:rsidP="00783732">
      <w:pPr>
        <w:pStyle w:val="ab"/>
        <w:numPr>
          <w:ilvl w:val="0"/>
          <w:numId w:val="10"/>
        </w:numPr>
        <w:jc w:val="both"/>
        <w:rPr>
          <w:rFonts w:eastAsia="ＭＳ 明朝"/>
          <w:lang w:eastAsia="ja-JP"/>
        </w:rPr>
      </w:pPr>
      <w:r w:rsidRPr="00F95EF0">
        <w:rPr>
          <w:rFonts w:eastAsia="ＭＳ 明朝"/>
          <w:lang w:eastAsia="ja-JP"/>
        </w:rPr>
        <w:t xml:space="preserve">Participate in </w:t>
      </w:r>
      <w:r w:rsidR="009E7795">
        <w:rPr>
          <w:rFonts w:eastAsia="ＭＳ 明朝"/>
          <w:lang w:eastAsia="ja-JP"/>
        </w:rPr>
        <w:t>National</w:t>
      </w:r>
      <w:r w:rsidRPr="00F95EF0">
        <w:rPr>
          <w:rFonts w:eastAsia="ＭＳ 明朝"/>
          <w:lang w:eastAsia="ja-JP"/>
        </w:rPr>
        <w:t xml:space="preserve"> Science Week and local Science Fairs.</w:t>
      </w:r>
      <w:r w:rsidR="00F95EF0" w:rsidRPr="00F95EF0">
        <w:rPr>
          <w:rFonts w:eastAsia="ＭＳ 明朝"/>
          <w:lang w:eastAsia="ja-JP"/>
        </w:rPr>
        <w:t xml:space="preserve"> </w:t>
      </w:r>
      <w:r w:rsidRPr="00F95EF0">
        <w:rPr>
          <w:rFonts w:eastAsia="ＭＳ 明朝"/>
          <w:lang w:eastAsia="ja-JP"/>
        </w:rPr>
        <w:t xml:space="preserve">Setup youth exhibitions with kids promoting </w:t>
      </w:r>
      <w:r w:rsidR="009E7795">
        <w:rPr>
          <w:rFonts w:eastAsia="ＭＳ 明朝"/>
          <w:lang w:eastAsia="ja-JP"/>
        </w:rPr>
        <w:t>Amateur Radio</w:t>
      </w:r>
      <w:r w:rsidRPr="00F95EF0">
        <w:rPr>
          <w:rFonts w:eastAsia="ＭＳ 明朝"/>
          <w:lang w:eastAsia="ja-JP"/>
        </w:rPr>
        <w:t>.</w:t>
      </w:r>
    </w:p>
    <w:p w14:paraId="71C5792B" w14:textId="5BF46CF0" w:rsidR="00D53D4F" w:rsidRPr="00D53D4F" w:rsidRDefault="00D53D4F" w:rsidP="00783732">
      <w:pPr>
        <w:pStyle w:val="ab"/>
        <w:numPr>
          <w:ilvl w:val="0"/>
          <w:numId w:val="10"/>
        </w:numPr>
        <w:jc w:val="both"/>
        <w:rPr>
          <w:rFonts w:eastAsia="ＭＳ 明朝"/>
          <w:lang w:eastAsia="ja-JP"/>
        </w:rPr>
      </w:pPr>
      <w:proofErr w:type="spellStart"/>
      <w:r w:rsidRPr="00D53D4F">
        <w:rPr>
          <w:rFonts w:eastAsia="ＭＳ 明朝"/>
          <w:lang w:eastAsia="ja-JP"/>
        </w:rPr>
        <w:t>Organise</w:t>
      </w:r>
      <w:proofErr w:type="spellEnd"/>
      <w:r w:rsidRPr="00D53D4F">
        <w:rPr>
          <w:rFonts w:eastAsia="ＭＳ 明朝"/>
          <w:lang w:eastAsia="ja-JP"/>
        </w:rPr>
        <w:t xml:space="preserve"> youth field trips (with parents) for SOTA, WWFF</w:t>
      </w:r>
      <w:r w:rsidR="006A1DE7">
        <w:rPr>
          <w:rFonts w:eastAsia="ＭＳ 明朝"/>
          <w:lang w:eastAsia="ja-JP"/>
        </w:rPr>
        <w:t>,</w:t>
      </w:r>
      <w:r w:rsidRPr="00D53D4F">
        <w:rPr>
          <w:rFonts w:eastAsia="ＭＳ 明朝"/>
          <w:lang w:eastAsia="ja-JP"/>
        </w:rPr>
        <w:t xml:space="preserve"> Field Day Contests.</w:t>
      </w:r>
    </w:p>
    <w:p w14:paraId="3FC65E82" w14:textId="2A6F86A8" w:rsidR="00D53D4F" w:rsidRPr="00D53D4F" w:rsidRDefault="00D53D4F" w:rsidP="00783732">
      <w:pPr>
        <w:pStyle w:val="ab"/>
        <w:numPr>
          <w:ilvl w:val="0"/>
          <w:numId w:val="10"/>
        </w:numPr>
        <w:jc w:val="both"/>
        <w:rPr>
          <w:rFonts w:eastAsia="ＭＳ 明朝"/>
          <w:lang w:eastAsia="ja-JP"/>
        </w:rPr>
      </w:pPr>
      <w:r w:rsidRPr="00D53D4F">
        <w:rPr>
          <w:rFonts w:eastAsia="ＭＳ 明朝"/>
          <w:lang w:eastAsia="ja-JP"/>
        </w:rPr>
        <w:t xml:space="preserve">Provide free out-door </w:t>
      </w:r>
      <w:r w:rsidR="006A1DE7" w:rsidRPr="00D53D4F">
        <w:rPr>
          <w:rFonts w:eastAsia="ＭＳ 明朝"/>
          <w:lang w:eastAsia="ja-JP"/>
        </w:rPr>
        <w:t xml:space="preserve">Amateur Radio </w:t>
      </w:r>
      <w:r w:rsidRPr="00D53D4F">
        <w:rPr>
          <w:rFonts w:eastAsia="ＭＳ 明朝"/>
          <w:lang w:eastAsia="ja-JP"/>
        </w:rPr>
        <w:t>activities for school excursions.</w:t>
      </w:r>
    </w:p>
    <w:p w14:paraId="5BBBF494" w14:textId="3CD2CFA1" w:rsidR="00D53D4F" w:rsidRPr="00D53D4F" w:rsidRDefault="00F95EF0" w:rsidP="00783732">
      <w:pPr>
        <w:pStyle w:val="ab"/>
        <w:numPr>
          <w:ilvl w:val="0"/>
          <w:numId w:val="10"/>
        </w:numPr>
        <w:jc w:val="both"/>
        <w:rPr>
          <w:rFonts w:eastAsia="ＭＳ 明朝"/>
          <w:lang w:eastAsia="ja-JP"/>
        </w:rPr>
      </w:pPr>
      <w:r>
        <w:rPr>
          <w:rFonts w:eastAsia="ＭＳ 明朝"/>
          <w:lang w:eastAsia="ja-JP"/>
        </w:rPr>
        <w:t xml:space="preserve">Inaugurate </w:t>
      </w:r>
      <w:r w:rsidR="00D53D4F" w:rsidRPr="00D53D4F">
        <w:rPr>
          <w:rFonts w:eastAsia="ＭＳ 明朝"/>
          <w:lang w:eastAsia="ja-JP"/>
        </w:rPr>
        <w:t>youth on-air contests</w:t>
      </w:r>
      <w:r>
        <w:rPr>
          <w:rFonts w:eastAsia="ＭＳ 明朝"/>
          <w:lang w:eastAsia="ja-JP"/>
        </w:rPr>
        <w:t xml:space="preserve"> </w:t>
      </w:r>
      <w:r w:rsidR="006F24B8">
        <w:rPr>
          <w:rFonts w:eastAsia="ＭＳ 明朝"/>
          <w:lang w:eastAsia="ja-JP"/>
        </w:rPr>
        <w:t>with</w:t>
      </w:r>
      <w:r>
        <w:rPr>
          <w:rFonts w:eastAsia="ＭＳ 明朝"/>
          <w:lang w:eastAsia="ja-JP"/>
        </w:rPr>
        <w:t xml:space="preserve"> </w:t>
      </w:r>
      <w:r w:rsidR="00D53D4F" w:rsidRPr="00D53D4F">
        <w:rPr>
          <w:rFonts w:eastAsia="ＭＳ 明朝"/>
          <w:lang w:eastAsia="ja-JP"/>
        </w:rPr>
        <w:t>awards for participation.</w:t>
      </w:r>
    </w:p>
    <w:p w14:paraId="77A5BF3F" w14:textId="7B977626" w:rsidR="00D53D4F" w:rsidRPr="00D53D4F" w:rsidRDefault="00D53D4F" w:rsidP="00783732">
      <w:pPr>
        <w:pStyle w:val="ab"/>
        <w:numPr>
          <w:ilvl w:val="0"/>
          <w:numId w:val="10"/>
        </w:numPr>
        <w:jc w:val="both"/>
        <w:rPr>
          <w:rFonts w:eastAsia="ＭＳ 明朝"/>
          <w:lang w:eastAsia="ja-JP"/>
        </w:rPr>
      </w:pPr>
      <w:r w:rsidRPr="00D53D4F">
        <w:rPr>
          <w:rFonts w:eastAsia="ＭＳ 明朝"/>
          <w:lang w:eastAsia="ja-JP"/>
        </w:rPr>
        <w:t xml:space="preserve">Reach out to schools, </w:t>
      </w:r>
      <w:r w:rsidR="006A1DE7">
        <w:rPr>
          <w:rFonts w:eastAsia="ＭＳ 明朝"/>
          <w:lang w:eastAsia="ja-JP"/>
        </w:rPr>
        <w:t xml:space="preserve">Cubs, </w:t>
      </w:r>
      <w:r w:rsidRPr="00D53D4F">
        <w:rPr>
          <w:rFonts w:eastAsia="ＭＳ 明朝"/>
          <w:lang w:eastAsia="ja-JP"/>
        </w:rPr>
        <w:t>Scouts</w:t>
      </w:r>
      <w:r w:rsidR="00F95EF0">
        <w:rPr>
          <w:rFonts w:eastAsia="ＭＳ 明朝"/>
          <w:lang w:eastAsia="ja-JP"/>
        </w:rPr>
        <w:t xml:space="preserve"> </w:t>
      </w:r>
      <w:r w:rsidRPr="00D53D4F">
        <w:rPr>
          <w:rFonts w:eastAsia="ＭＳ 明朝"/>
          <w:lang w:eastAsia="ja-JP"/>
        </w:rPr>
        <w:t>and other youth community groups.</w:t>
      </w:r>
    </w:p>
    <w:p w14:paraId="14628158" w14:textId="7821B927" w:rsidR="00D53D4F" w:rsidRPr="00D53D4F" w:rsidRDefault="00D53D4F" w:rsidP="00783732">
      <w:pPr>
        <w:pStyle w:val="ab"/>
        <w:numPr>
          <w:ilvl w:val="0"/>
          <w:numId w:val="10"/>
        </w:numPr>
        <w:jc w:val="both"/>
        <w:rPr>
          <w:rFonts w:eastAsia="ＭＳ 明朝"/>
          <w:lang w:eastAsia="ja-JP"/>
        </w:rPr>
      </w:pPr>
      <w:r w:rsidRPr="00D53D4F">
        <w:rPr>
          <w:rFonts w:eastAsia="ＭＳ 明朝"/>
          <w:lang w:eastAsia="ja-JP"/>
        </w:rPr>
        <w:t>Establish a School Amateur Radio Club</w:t>
      </w:r>
      <w:r w:rsidR="00F95EF0">
        <w:rPr>
          <w:rFonts w:eastAsia="ＭＳ 明朝"/>
          <w:lang w:eastAsia="ja-JP"/>
        </w:rPr>
        <w:t xml:space="preserve">: Roster </w:t>
      </w:r>
      <w:r w:rsidRPr="00D53D4F">
        <w:rPr>
          <w:rFonts w:eastAsia="ＭＳ 明朝"/>
          <w:lang w:eastAsia="ja-JP"/>
        </w:rPr>
        <w:t>members and rais</w:t>
      </w:r>
      <w:r w:rsidR="006A1DE7">
        <w:rPr>
          <w:rFonts w:eastAsia="ＭＳ 明朝"/>
          <w:lang w:eastAsia="ja-JP"/>
        </w:rPr>
        <w:t>e</w:t>
      </w:r>
      <w:r w:rsidR="00F95EF0">
        <w:rPr>
          <w:rFonts w:eastAsia="ＭＳ 明朝"/>
          <w:lang w:eastAsia="ja-JP"/>
        </w:rPr>
        <w:t xml:space="preserve"> </w:t>
      </w:r>
      <w:r w:rsidR="006A1DE7">
        <w:rPr>
          <w:rFonts w:eastAsia="ＭＳ 明朝"/>
          <w:lang w:eastAsia="ja-JP"/>
        </w:rPr>
        <w:t>funds.</w:t>
      </w:r>
      <w:r w:rsidRPr="00D53D4F">
        <w:rPr>
          <w:rFonts w:eastAsia="ＭＳ 明朝"/>
          <w:lang w:eastAsia="ja-JP"/>
        </w:rPr>
        <w:t xml:space="preserve"> </w:t>
      </w:r>
    </w:p>
    <w:p w14:paraId="178F0173" w14:textId="02C34CFC" w:rsidR="00D53D4F" w:rsidRPr="00D53D4F" w:rsidRDefault="00D53D4F" w:rsidP="00783732">
      <w:pPr>
        <w:pStyle w:val="ab"/>
        <w:numPr>
          <w:ilvl w:val="0"/>
          <w:numId w:val="10"/>
        </w:numPr>
        <w:jc w:val="both"/>
        <w:rPr>
          <w:rFonts w:eastAsia="ＭＳ 明朝"/>
          <w:lang w:eastAsia="ja-JP"/>
        </w:rPr>
      </w:pPr>
      <w:r w:rsidRPr="00D53D4F">
        <w:rPr>
          <w:rFonts w:eastAsia="ＭＳ 明朝"/>
          <w:lang w:eastAsia="ja-JP"/>
        </w:rPr>
        <w:t xml:space="preserve">Promote the environment: </w:t>
      </w:r>
      <w:r w:rsidR="00F95EF0" w:rsidRPr="00D53D4F">
        <w:rPr>
          <w:rFonts w:eastAsia="ＭＳ 明朝"/>
          <w:lang w:eastAsia="ja-JP"/>
        </w:rPr>
        <w:t>Ban lead solder</w:t>
      </w:r>
      <w:r w:rsidR="00F95EF0">
        <w:rPr>
          <w:rFonts w:eastAsia="ＭＳ 明朝"/>
          <w:lang w:eastAsia="ja-JP"/>
        </w:rPr>
        <w:t>. R</w:t>
      </w:r>
      <w:r w:rsidRPr="00D53D4F">
        <w:rPr>
          <w:rFonts w:eastAsia="ＭＳ 明朝"/>
          <w:lang w:eastAsia="ja-JP"/>
        </w:rPr>
        <w:t>ecycl</w:t>
      </w:r>
      <w:r w:rsidR="00526A2E">
        <w:rPr>
          <w:rFonts w:eastAsia="ＭＳ 明朝"/>
          <w:lang w:eastAsia="ja-JP"/>
        </w:rPr>
        <w:t>e</w:t>
      </w:r>
      <w:r w:rsidRPr="00D53D4F">
        <w:rPr>
          <w:rFonts w:eastAsia="ＭＳ 明朝"/>
          <w:lang w:eastAsia="ja-JP"/>
        </w:rPr>
        <w:t xml:space="preserve"> and repurpos</w:t>
      </w:r>
      <w:r w:rsidR="00F95EF0">
        <w:rPr>
          <w:rFonts w:eastAsia="ＭＳ 明朝"/>
          <w:lang w:eastAsia="ja-JP"/>
        </w:rPr>
        <w:t>e</w:t>
      </w:r>
      <w:r w:rsidRPr="00D53D4F">
        <w:rPr>
          <w:rFonts w:eastAsia="ＭＳ 明朝"/>
          <w:lang w:eastAsia="ja-JP"/>
        </w:rPr>
        <w:t xml:space="preserve"> </w:t>
      </w:r>
      <w:r w:rsidR="00F95EF0">
        <w:rPr>
          <w:rFonts w:eastAsia="ＭＳ 明朝"/>
          <w:lang w:eastAsia="ja-JP"/>
        </w:rPr>
        <w:t>e-</w:t>
      </w:r>
      <w:r w:rsidR="00F95EF0" w:rsidRPr="00D53D4F">
        <w:rPr>
          <w:rFonts w:eastAsia="ＭＳ 明朝"/>
          <w:lang w:eastAsia="ja-JP"/>
        </w:rPr>
        <w:t>waste</w:t>
      </w:r>
      <w:r w:rsidR="006A1DE7">
        <w:rPr>
          <w:rFonts w:eastAsia="ＭＳ 明朝"/>
          <w:lang w:eastAsia="ja-JP"/>
        </w:rPr>
        <w:t>.</w:t>
      </w:r>
      <w:r w:rsidRPr="00D53D4F">
        <w:rPr>
          <w:rFonts w:eastAsia="ＭＳ 明朝"/>
          <w:lang w:eastAsia="ja-JP"/>
        </w:rPr>
        <w:t xml:space="preserve"> </w:t>
      </w:r>
    </w:p>
    <w:p w14:paraId="3D9272C5" w14:textId="77777777" w:rsidR="00F95EF0" w:rsidRDefault="00F95EF0" w:rsidP="00783732">
      <w:pPr>
        <w:jc w:val="both"/>
        <w:rPr>
          <w:rFonts w:eastAsia="ＭＳ 明朝"/>
          <w:lang w:eastAsia="ja-JP"/>
        </w:rPr>
      </w:pPr>
    </w:p>
    <w:p w14:paraId="76A16EF9" w14:textId="68F36B46" w:rsidR="00D53D4F" w:rsidRDefault="008A285A" w:rsidP="00783732">
      <w:pPr>
        <w:jc w:val="both"/>
        <w:rPr>
          <w:rFonts w:eastAsia="ＭＳ 明朝"/>
          <w:lang w:eastAsia="ja-JP"/>
        </w:rPr>
      </w:pPr>
      <w:r>
        <w:rPr>
          <w:rFonts w:eastAsia="ＭＳ 明朝"/>
          <w:lang w:eastAsia="ja-JP"/>
        </w:rPr>
        <w:t xml:space="preserve">Our </w:t>
      </w:r>
      <w:r w:rsidR="009E7795">
        <w:rPr>
          <w:rFonts w:eastAsia="ＭＳ 明朝"/>
          <w:lang w:eastAsia="ja-JP"/>
        </w:rPr>
        <w:t>national</w:t>
      </w:r>
      <w:r w:rsidR="00F95EF0">
        <w:rPr>
          <w:rFonts w:eastAsia="ＭＳ 明朝"/>
          <w:lang w:eastAsia="ja-JP"/>
        </w:rPr>
        <w:t xml:space="preserve"> </w:t>
      </w:r>
      <w:r w:rsidR="009E7795">
        <w:rPr>
          <w:rFonts w:eastAsia="ＭＳ 明朝"/>
          <w:lang w:eastAsia="ja-JP"/>
        </w:rPr>
        <w:t xml:space="preserve">Amateur Radio </w:t>
      </w:r>
      <w:r w:rsidR="00F03FA7">
        <w:rPr>
          <w:rFonts w:eastAsia="ＭＳ 明朝"/>
          <w:lang w:eastAsia="ja-JP"/>
        </w:rPr>
        <w:t>associations</w:t>
      </w:r>
      <w:r w:rsidR="00F95EF0">
        <w:rPr>
          <w:rFonts w:eastAsia="ＭＳ 明朝"/>
          <w:lang w:eastAsia="ja-JP"/>
        </w:rPr>
        <w:t xml:space="preserve"> should</w:t>
      </w:r>
      <w:r w:rsidR="00D53D4F">
        <w:rPr>
          <w:rFonts w:eastAsia="ＭＳ 明朝"/>
          <w:lang w:eastAsia="ja-JP"/>
        </w:rPr>
        <w:t>:</w:t>
      </w:r>
    </w:p>
    <w:p w14:paraId="07DE32C0" w14:textId="7BB9AB30" w:rsidR="00F95EF0" w:rsidRDefault="00F95EF0" w:rsidP="00783732">
      <w:pPr>
        <w:pStyle w:val="ab"/>
        <w:numPr>
          <w:ilvl w:val="0"/>
          <w:numId w:val="11"/>
        </w:numPr>
        <w:jc w:val="both"/>
        <w:rPr>
          <w:rFonts w:eastAsia="ＭＳ 明朝"/>
          <w:lang w:eastAsia="ja-JP"/>
        </w:rPr>
      </w:pPr>
      <w:r w:rsidRPr="00F95EF0">
        <w:rPr>
          <w:rFonts w:eastAsia="ＭＳ 明朝"/>
          <w:lang w:eastAsia="ja-JP"/>
        </w:rPr>
        <w:t>Establish a position for youth membership on the board</w:t>
      </w:r>
      <w:r>
        <w:rPr>
          <w:rFonts w:eastAsia="ＭＳ 明朝"/>
          <w:lang w:eastAsia="ja-JP"/>
        </w:rPr>
        <w:t xml:space="preserve"> of directors</w:t>
      </w:r>
      <w:r w:rsidR="006A1DE7">
        <w:rPr>
          <w:rFonts w:eastAsia="ＭＳ 明朝"/>
          <w:lang w:eastAsia="ja-JP"/>
        </w:rPr>
        <w:t>.</w:t>
      </w:r>
    </w:p>
    <w:p w14:paraId="74E8A446" w14:textId="1CE95CDB" w:rsidR="00F95EF0" w:rsidRPr="00F95EF0" w:rsidRDefault="00F95EF0" w:rsidP="00783732">
      <w:pPr>
        <w:pStyle w:val="ab"/>
        <w:numPr>
          <w:ilvl w:val="0"/>
          <w:numId w:val="11"/>
        </w:numPr>
        <w:jc w:val="both"/>
        <w:rPr>
          <w:rFonts w:eastAsia="ＭＳ 明朝"/>
          <w:lang w:eastAsia="ja-JP"/>
        </w:rPr>
      </w:pPr>
      <w:r w:rsidRPr="00F95EF0">
        <w:rPr>
          <w:rFonts w:eastAsia="ＭＳ 明朝"/>
          <w:lang w:eastAsia="ja-JP"/>
        </w:rPr>
        <w:t>Establish a youth committee chaired by a youth member</w:t>
      </w:r>
      <w:r w:rsidR="006A1DE7">
        <w:rPr>
          <w:rFonts w:eastAsia="ＭＳ 明朝"/>
          <w:lang w:eastAsia="ja-JP"/>
        </w:rPr>
        <w:t>.</w:t>
      </w:r>
    </w:p>
    <w:p w14:paraId="38B2D597" w14:textId="3F9C0052" w:rsidR="00F95EF0" w:rsidRPr="00F95EF0" w:rsidRDefault="00F95EF0" w:rsidP="00783732">
      <w:pPr>
        <w:pStyle w:val="ab"/>
        <w:numPr>
          <w:ilvl w:val="0"/>
          <w:numId w:val="11"/>
        </w:numPr>
        <w:jc w:val="both"/>
        <w:rPr>
          <w:rFonts w:eastAsia="ＭＳ 明朝"/>
          <w:lang w:eastAsia="ja-JP"/>
        </w:rPr>
      </w:pPr>
      <w:r w:rsidRPr="00F95EF0">
        <w:rPr>
          <w:rFonts w:eastAsia="ＭＳ 明朝"/>
          <w:lang w:eastAsia="ja-JP"/>
        </w:rPr>
        <w:t xml:space="preserve">Establish </w:t>
      </w:r>
      <w:r w:rsidR="009E7795">
        <w:rPr>
          <w:rFonts w:eastAsia="ＭＳ 明朝"/>
          <w:lang w:eastAsia="ja-JP"/>
        </w:rPr>
        <w:t>national</w:t>
      </w:r>
      <w:r w:rsidRPr="00F95EF0">
        <w:rPr>
          <w:rFonts w:eastAsia="ＭＳ 明朝"/>
          <w:lang w:eastAsia="ja-JP"/>
        </w:rPr>
        <w:t xml:space="preserve"> guidelines for </w:t>
      </w:r>
      <w:r w:rsidR="009E7795">
        <w:rPr>
          <w:rFonts w:eastAsia="ＭＳ 明朝"/>
          <w:lang w:eastAsia="ja-JP"/>
        </w:rPr>
        <w:t xml:space="preserve">Amateur Radio </w:t>
      </w:r>
      <w:r w:rsidRPr="00F95EF0">
        <w:rPr>
          <w:rFonts w:eastAsia="ＭＳ 明朝"/>
          <w:lang w:eastAsia="ja-JP"/>
        </w:rPr>
        <w:t>club youth programs</w:t>
      </w:r>
      <w:r w:rsidR="006A1DE7">
        <w:rPr>
          <w:rFonts w:eastAsia="ＭＳ 明朝"/>
          <w:lang w:eastAsia="ja-JP"/>
        </w:rPr>
        <w:t>.</w:t>
      </w:r>
    </w:p>
    <w:p w14:paraId="2344CA37" w14:textId="5EC51D8F" w:rsidR="009E7795" w:rsidRPr="00F95EF0" w:rsidRDefault="009E7795" w:rsidP="009E7795">
      <w:pPr>
        <w:pStyle w:val="ab"/>
        <w:numPr>
          <w:ilvl w:val="0"/>
          <w:numId w:val="11"/>
        </w:numPr>
        <w:jc w:val="both"/>
        <w:rPr>
          <w:rFonts w:eastAsia="ＭＳ 明朝"/>
          <w:lang w:eastAsia="ja-JP"/>
        </w:rPr>
      </w:pPr>
      <w:r w:rsidRPr="00F95EF0">
        <w:rPr>
          <w:rFonts w:eastAsia="ＭＳ 明朝"/>
          <w:lang w:eastAsia="ja-JP"/>
        </w:rPr>
        <w:t xml:space="preserve">Establish </w:t>
      </w:r>
      <w:r>
        <w:rPr>
          <w:rFonts w:eastAsia="ＭＳ 明朝"/>
          <w:lang w:eastAsia="ja-JP"/>
        </w:rPr>
        <w:t>national</w:t>
      </w:r>
      <w:r w:rsidRPr="00F95EF0">
        <w:rPr>
          <w:rFonts w:eastAsia="ＭＳ 明朝"/>
          <w:lang w:eastAsia="ja-JP"/>
        </w:rPr>
        <w:t xml:space="preserve"> guidelines for </w:t>
      </w:r>
      <w:r>
        <w:rPr>
          <w:rFonts w:eastAsia="ＭＳ 明朝"/>
          <w:lang w:eastAsia="ja-JP"/>
        </w:rPr>
        <w:t>School Amateur Radio C</w:t>
      </w:r>
      <w:r w:rsidRPr="00F95EF0">
        <w:rPr>
          <w:rFonts w:eastAsia="ＭＳ 明朝"/>
          <w:lang w:eastAsia="ja-JP"/>
        </w:rPr>
        <w:t>lub</w:t>
      </w:r>
      <w:r>
        <w:rPr>
          <w:rFonts w:eastAsia="ＭＳ 明朝"/>
          <w:lang w:eastAsia="ja-JP"/>
        </w:rPr>
        <w:t>s</w:t>
      </w:r>
      <w:r w:rsidR="006A1DE7">
        <w:rPr>
          <w:rFonts w:eastAsia="ＭＳ 明朝"/>
          <w:lang w:eastAsia="ja-JP"/>
        </w:rPr>
        <w:t>.</w:t>
      </w:r>
    </w:p>
    <w:p w14:paraId="1C409ED0" w14:textId="4B0BD3A3" w:rsidR="00F95EF0" w:rsidRPr="00F95EF0" w:rsidRDefault="00F95EF0" w:rsidP="00783732">
      <w:pPr>
        <w:pStyle w:val="ab"/>
        <w:numPr>
          <w:ilvl w:val="0"/>
          <w:numId w:val="11"/>
        </w:numPr>
        <w:jc w:val="both"/>
        <w:rPr>
          <w:rFonts w:eastAsia="ＭＳ 明朝"/>
          <w:lang w:eastAsia="ja-JP"/>
        </w:rPr>
      </w:pPr>
      <w:r w:rsidRPr="00F95EF0">
        <w:rPr>
          <w:rFonts w:eastAsia="ＭＳ 明朝"/>
          <w:lang w:eastAsia="ja-JP"/>
        </w:rPr>
        <w:t xml:space="preserve">Establish </w:t>
      </w:r>
      <w:r w:rsidR="009E7795">
        <w:rPr>
          <w:rFonts w:eastAsia="ＭＳ 明朝"/>
          <w:lang w:eastAsia="ja-JP"/>
        </w:rPr>
        <w:t>national</w:t>
      </w:r>
      <w:r w:rsidRPr="00F95EF0">
        <w:rPr>
          <w:rFonts w:eastAsia="ＭＳ 明朝"/>
          <w:lang w:eastAsia="ja-JP"/>
        </w:rPr>
        <w:t xml:space="preserve"> Youth</w:t>
      </w:r>
      <w:r>
        <w:rPr>
          <w:rFonts w:eastAsia="ＭＳ 明朝"/>
          <w:lang w:eastAsia="ja-JP"/>
        </w:rPr>
        <w:t>-</w:t>
      </w:r>
      <w:r w:rsidRPr="00F95EF0">
        <w:rPr>
          <w:rFonts w:eastAsia="ＭＳ 明朝"/>
          <w:lang w:eastAsia="ja-JP"/>
        </w:rPr>
        <w:t>On</w:t>
      </w:r>
      <w:r>
        <w:rPr>
          <w:rFonts w:eastAsia="ＭＳ 明朝"/>
          <w:lang w:eastAsia="ja-JP"/>
        </w:rPr>
        <w:t>-</w:t>
      </w:r>
      <w:r w:rsidRPr="00F95EF0">
        <w:rPr>
          <w:rFonts w:eastAsia="ＭＳ 明朝"/>
          <w:lang w:eastAsia="ja-JP"/>
        </w:rPr>
        <w:t>The</w:t>
      </w:r>
      <w:r>
        <w:rPr>
          <w:rFonts w:eastAsia="ＭＳ 明朝"/>
          <w:lang w:eastAsia="ja-JP"/>
        </w:rPr>
        <w:t>-</w:t>
      </w:r>
      <w:r w:rsidRPr="00F95EF0">
        <w:rPr>
          <w:rFonts w:eastAsia="ＭＳ 明朝"/>
          <w:lang w:eastAsia="ja-JP"/>
        </w:rPr>
        <w:t>Air contests</w:t>
      </w:r>
      <w:r w:rsidR="006A1DE7">
        <w:rPr>
          <w:rFonts w:eastAsia="ＭＳ 明朝"/>
          <w:lang w:eastAsia="ja-JP"/>
        </w:rPr>
        <w:t>.</w:t>
      </w:r>
    </w:p>
    <w:p w14:paraId="70BDEF1D" w14:textId="771A8674" w:rsidR="00F95EF0" w:rsidRDefault="009E7795" w:rsidP="00783732">
      <w:pPr>
        <w:pStyle w:val="ab"/>
        <w:numPr>
          <w:ilvl w:val="0"/>
          <w:numId w:val="11"/>
        </w:numPr>
        <w:jc w:val="both"/>
        <w:rPr>
          <w:rFonts w:eastAsia="ＭＳ 明朝"/>
          <w:lang w:eastAsia="ja-JP"/>
        </w:rPr>
      </w:pPr>
      <w:r>
        <w:rPr>
          <w:rFonts w:eastAsia="ＭＳ 明朝"/>
          <w:lang w:eastAsia="ja-JP"/>
        </w:rPr>
        <w:t>Reinstate</w:t>
      </w:r>
      <w:r w:rsidR="00F95EF0">
        <w:rPr>
          <w:rFonts w:eastAsia="ＭＳ 明朝"/>
          <w:lang w:eastAsia="ja-JP"/>
        </w:rPr>
        <w:t xml:space="preserve"> </w:t>
      </w:r>
      <w:r w:rsidR="006A1DE7">
        <w:rPr>
          <w:rFonts w:eastAsia="ＭＳ 明朝"/>
          <w:lang w:eastAsia="ja-JP"/>
        </w:rPr>
        <w:t>s</w:t>
      </w:r>
      <w:r w:rsidR="00F95EF0">
        <w:rPr>
          <w:rFonts w:eastAsia="ＭＳ 明朝"/>
          <w:lang w:eastAsia="ja-JP"/>
        </w:rPr>
        <w:t xml:space="preserve">hortwave </w:t>
      </w:r>
      <w:r w:rsidR="006A1DE7">
        <w:rPr>
          <w:rFonts w:eastAsia="ＭＳ 明朝"/>
          <w:lang w:eastAsia="ja-JP"/>
        </w:rPr>
        <w:t>l</w:t>
      </w:r>
      <w:r w:rsidR="00F95EF0">
        <w:rPr>
          <w:rFonts w:eastAsia="ＭＳ 明朝"/>
          <w:lang w:eastAsia="ja-JP"/>
        </w:rPr>
        <w:t xml:space="preserve">istener </w:t>
      </w:r>
      <w:proofErr w:type="spellStart"/>
      <w:r w:rsidR="00F95EF0">
        <w:rPr>
          <w:rFonts w:eastAsia="ＭＳ 明朝"/>
          <w:lang w:eastAsia="ja-JP"/>
        </w:rPr>
        <w:t>licences</w:t>
      </w:r>
      <w:proofErr w:type="spellEnd"/>
      <w:r w:rsidR="00F95EF0">
        <w:rPr>
          <w:rFonts w:eastAsia="ＭＳ 明朝"/>
          <w:lang w:eastAsia="ja-JP"/>
        </w:rPr>
        <w:t xml:space="preserve"> </w:t>
      </w:r>
      <w:r w:rsidR="006F24B8">
        <w:rPr>
          <w:rFonts w:eastAsia="ＭＳ 明朝"/>
          <w:lang w:eastAsia="ja-JP"/>
        </w:rPr>
        <w:t>with</w:t>
      </w:r>
      <w:r w:rsidR="00F95EF0">
        <w:rPr>
          <w:rFonts w:eastAsia="ＭＳ 明朝"/>
          <w:lang w:eastAsia="ja-JP"/>
        </w:rPr>
        <w:t xml:space="preserve"> competitions</w:t>
      </w:r>
      <w:r w:rsidR="006A1DE7">
        <w:rPr>
          <w:rFonts w:eastAsia="ＭＳ 明朝"/>
          <w:lang w:eastAsia="ja-JP"/>
        </w:rPr>
        <w:t>.</w:t>
      </w:r>
    </w:p>
    <w:p w14:paraId="4218E904" w14:textId="4FA511D7" w:rsidR="00F95EF0" w:rsidRPr="00F95EF0" w:rsidRDefault="00F95EF0" w:rsidP="00783732">
      <w:pPr>
        <w:pStyle w:val="ab"/>
        <w:numPr>
          <w:ilvl w:val="0"/>
          <w:numId w:val="11"/>
        </w:numPr>
        <w:jc w:val="both"/>
        <w:rPr>
          <w:rFonts w:eastAsia="ＭＳ 明朝"/>
          <w:lang w:eastAsia="ja-JP"/>
        </w:rPr>
      </w:pPr>
      <w:r w:rsidRPr="00F95EF0">
        <w:rPr>
          <w:rFonts w:eastAsia="ＭＳ 明朝"/>
          <w:lang w:eastAsia="ja-JP"/>
        </w:rPr>
        <w:t xml:space="preserve">Establish a regular youth column in </w:t>
      </w:r>
      <w:r>
        <w:rPr>
          <w:rFonts w:eastAsia="ＭＳ 明朝"/>
          <w:lang w:eastAsia="ja-JP"/>
        </w:rPr>
        <w:t xml:space="preserve">the </w:t>
      </w:r>
      <w:r w:rsidR="00F03FA7">
        <w:rPr>
          <w:rFonts w:eastAsia="ＭＳ 明朝"/>
          <w:lang w:eastAsia="ja-JP"/>
        </w:rPr>
        <w:t>association’s</w:t>
      </w:r>
      <w:r w:rsidRPr="00F95EF0">
        <w:rPr>
          <w:rFonts w:eastAsia="ＭＳ 明朝"/>
          <w:lang w:eastAsia="ja-JP"/>
        </w:rPr>
        <w:t xml:space="preserve"> magazine</w:t>
      </w:r>
      <w:r w:rsidR="006A1DE7">
        <w:rPr>
          <w:rFonts w:eastAsia="ＭＳ 明朝"/>
          <w:lang w:eastAsia="ja-JP"/>
        </w:rPr>
        <w:t>.</w:t>
      </w:r>
    </w:p>
    <w:p w14:paraId="1F6B2454" w14:textId="0AAA4F22" w:rsidR="00D53D4F" w:rsidRDefault="00D53D4F" w:rsidP="00783732">
      <w:pPr>
        <w:pStyle w:val="ab"/>
        <w:numPr>
          <w:ilvl w:val="0"/>
          <w:numId w:val="11"/>
        </w:numPr>
        <w:jc w:val="both"/>
        <w:rPr>
          <w:rFonts w:eastAsia="ＭＳ 明朝"/>
          <w:lang w:eastAsia="ja-JP"/>
        </w:rPr>
      </w:pPr>
      <w:r w:rsidRPr="00F95EF0">
        <w:rPr>
          <w:rFonts w:eastAsia="ＭＳ 明朝"/>
          <w:lang w:eastAsia="ja-JP"/>
        </w:rPr>
        <w:t xml:space="preserve">Promote and sponsor </w:t>
      </w:r>
      <w:r w:rsidR="009E7795">
        <w:rPr>
          <w:rFonts w:eastAsia="ＭＳ 明朝"/>
          <w:lang w:eastAsia="ja-JP"/>
        </w:rPr>
        <w:t xml:space="preserve">individual or club Amateur Radio </w:t>
      </w:r>
      <w:r w:rsidRPr="00F95EF0">
        <w:rPr>
          <w:rFonts w:eastAsia="ＭＳ 明朝"/>
          <w:lang w:eastAsia="ja-JP"/>
        </w:rPr>
        <w:t>youth programs</w:t>
      </w:r>
      <w:r w:rsidR="006A1DE7">
        <w:rPr>
          <w:rFonts w:eastAsia="ＭＳ 明朝"/>
          <w:lang w:eastAsia="ja-JP"/>
        </w:rPr>
        <w:t>.</w:t>
      </w:r>
    </w:p>
    <w:p w14:paraId="32A3E57D" w14:textId="605294D7" w:rsidR="008A285A" w:rsidRDefault="008A285A" w:rsidP="00783732">
      <w:pPr>
        <w:jc w:val="both"/>
        <w:rPr>
          <w:rFonts w:eastAsia="ＭＳ 明朝"/>
          <w:lang w:eastAsia="ja-JP"/>
        </w:rPr>
      </w:pPr>
    </w:p>
    <w:p w14:paraId="5B24E980" w14:textId="6BECC70A" w:rsidR="008A285A" w:rsidRDefault="00FC04F8" w:rsidP="00783732">
      <w:pPr>
        <w:jc w:val="both"/>
        <w:rPr>
          <w:rFonts w:eastAsia="ＭＳ 明朝"/>
          <w:lang w:eastAsia="ja-JP"/>
        </w:rPr>
      </w:pPr>
      <w:r>
        <w:rPr>
          <w:rFonts w:eastAsia="ＭＳ 明朝"/>
          <w:lang w:eastAsia="ja-JP"/>
        </w:rPr>
        <w:t xml:space="preserve">Engaging youngsters at an early age in radio and electronics </w:t>
      </w:r>
      <w:r w:rsidR="00EF65E1">
        <w:rPr>
          <w:rFonts w:eastAsia="ＭＳ 明朝"/>
          <w:lang w:eastAsia="ja-JP"/>
        </w:rPr>
        <w:t>should</w:t>
      </w:r>
      <w:r>
        <w:rPr>
          <w:rFonts w:eastAsia="ＭＳ 明朝"/>
          <w:lang w:eastAsia="ja-JP"/>
        </w:rPr>
        <w:t xml:space="preserve"> not </w:t>
      </w:r>
      <w:r w:rsidR="00EF65E1">
        <w:rPr>
          <w:rFonts w:eastAsia="ＭＳ 明朝"/>
          <w:lang w:eastAsia="ja-JP"/>
        </w:rPr>
        <w:t xml:space="preserve">be </w:t>
      </w:r>
      <w:r w:rsidR="00FF6EB0">
        <w:rPr>
          <w:rFonts w:eastAsia="ＭＳ 明朝"/>
          <w:lang w:eastAsia="ja-JP"/>
        </w:rPr>
        <w:t xml:space="preserve">all </w:t>
      </w:r>
      <w:r>
        <w:rPr>
          <w:rFonts w:eastAsia="ＭＳ 明朝"/>
          <w:lang w:eastAsia="ja-JP"/>
        </w:rPr>
        <w:t xml:space="preserve">about </w:t>
      </w:r>
      <w:r w:rsidR="009E7795">
        <w:rPr>
          <w:rFonts w:eastAsia="ＭＳ 明朝"/>
          <w:lang w:eastAsia="ja-JP"/>
        </w:rPr>
        <w:t xml:space="preserve">Amateur Radio </w:t>
      </w:r>
      <w:r w:rsidR="00E82B9A">
        <w:rPr>
          <w:rFonts w:eastAsia="ＭＳ 明朝"/>
          <w:lang w:eastAsia="ja-JP"/>
        </w:rPr>
        <w:t xml:space="preserve">recruiting </w:t>
      </w:r>
      <w:r w:rsidR="00EE4EAA">
        <w:rPr>
          <w:rFonts w:eastAsia="ＭＳ 明朝"/>
          <w:lang w:eastAsia="ja-JP"/>
        </w:rPr>
        <w:t>or</w:t>
      </w:r>
      <w:r w:rsidR="00E82B9A">
        <w:rPr>
          <w:rFonts w:eastAsia="ＭＳ 明朝"/>
          <w:lang w:eastAsia="ja-JP"/>
        </w:rPr>
        <w:t xml:space="preserve"> </w:t>
      </w:r>
      <w:r>
        <w:rPr>
          <w:rFonts w:eastAsia="ＭＳ 明朝"/>
          <w:lang w:eastAsia="ja-JP"/>
        </w:rPr>
        <w:t xml:space="preserve">Foundation </w:t>
      </w:r>
      <w:proofErr w:type="spellStart"/>
      <w:r>
        <w:rPr>
          <w:rFonts w:eastAsia="ＭＳ 明朝"/>
          <w:lang w:eastAsia="ja-JP"/>
        </w:rPr>
        <w:t>Licenc</w:t>
      </w:r>
      <w:r w:rsidR="00EE4EAA">
        <w:rPr>
          <w:rFonts w:eastAsia="ＭＳ 明朝"/>
          <w:lang w:eastAsia="ja-JP"/>
        </w:rPr>
        <w:t>ing</w:t>
      </w:r>
      <w:proofErr w:type="spellEnd"/>
      <w:r>
        <w:rPr>
          <w:rFonts w:eastAsia="ＭＳ 明朝"/>
          <w:lang w:eastAsia="ja-JP"/>
        </w:rPr>
        <w:t xml:space="preserve">. </w:t>
      </w:r>
      <w:r w:rsidR="00FF6EB0">
        <w:rPr>
          <w:rFonts w:eastAsia="ＭＳ 明朝"/>
          <w:lang w:eastAsia="ja-JP"/>
        </w:rPr>
        <w:t xml:space="preserve">A conceited approach to it will be counter-productive. </w:t>
      </w:r>
      <w:r>
        <w:rPr>
          <w:rFonts w:eastAsia="ＭＳ 明朝"/>
          <w:lang w:eastAsia="ja-JP"/>
        </w:rPr>
        <w:t xml:space="preserve">It </w:t>
      </w:r>
      <w:r w:rsidR="00EF65E1">
        <w:rPr>
          <w:rFonts w:eastAsia="ＭＳ 明朝"/>
          <w:lang w:eastAsia="ja-JP"/>
        </w:rPr>
        <w:t>should be</w:t>
      </w:r>
      <w:r>
        <w:rPr>
          <w:rFonts w:eastAsia="ＭＳ 明朝"/>
          <w:lang w:eastAsia="ja-JP"/>
        </w:rPr>
        <w:t xml:space="preserve"> about </w:t>
      </w:r>
      <w:r w:rsidR="00FF6EB0">
        <w:rPr>
          <w:rFonts w:eastAsia="ＭＳ 明朝"/>
          <w:lang w:eastAsia="ja-JP"/>
        </w:rPr>
        <w:t xml:space="preserve">genuinely </w:t>
      </w:r>
      <w:r>
        <w:rPr>
          <w:rFonts w:eastAsia="ＭＳ 明朝"/>
          <w:lang w:eastAsia="ja-JP"/>
        </w:rPr>
        <w:t xml:space="preserve">inspiring in our children a natural curiosity and hands-on relationship with science and technology. </w:t>
      </w:r>
      <w:r w:rsidR="009E7795">
        <w:rPr>
          <w:rFonts w:eastAsia="ＭＳ 明朝"/>
          <w:lang w:eastAsia="ja-JP"/>
        </w:rPr>
        <w:t xml:space="preserve">Amateur Radio </w:t>
      </w:r>
      <w:r>
        <w:rPr>
          <w:rFonts w:eastAsia="ＭＳ 明朝"/>
          <w:lang w:eastAsia="ja-JP"/>
        </w:rPr>
        <w:t xml:space="preserve">is both a perfect resource to achieve this outcome and </w:t>
      </w:r>
      <w:r w:rsidR="00EE4EAA">
        <w:rPr>
          <w:rFonts w:eastAsia="ＭＳ 明朝"/>
          <w:lang w:eastAsia="ja-JP"/>
        </w:rPr>
        <w:t xml:space="preserve">it </w:t>
      </w:r>
      <w:r w:rsidR="00E82B9A">
        <w:rPr>
          <w:rFonts w:eastAsia="ＭＳ 明朝"/>
          <w:lang w:eastAsia="ja-JP"/>
        </w:rPr>
        <w:t xml:space="preserve">can </w:t>
      </w:r>
      <w:r w:rsidR="00EE4EAA">
        <w:rPr>
          <w:rFonts w:eastAsia="ＭＳ 明朝"/>
          <w:lang w:eastAsia="ja-JP"/>
        </w:rPr>
        <w:t xml:space="preserve">also </w:t>
      </w:r>
      <w:r w:rsidR="00E82B9A">
        <w:rPr>
          <w:rFonts w:eastAsia="ＭＳ 明朝"/>
          <w:lang w:eastAsia="ja-JP"/>
        </w:rPr>
        <w:t xml:space="preserve">be </w:t>
      </w:r>
      <w:r>
        <w:rPr>
          <w:rFonts w:eastAsia="ＭＳ 明朝"/>
          <w:lang w:eastAsia="ja-JP"/>
        </w:rPr>
        <w:t>an on-going expression of the</w:t>
      </w:r>
      <w:r w:rsidR="00E82B9A">
        <w:rPr>
          <w:rFonts w:eastAsia="ＭＳ 明朝"/>
          <w:lang w:eastAsia="ja-JP"/>
        </w:rPr>
        <w:t>ir</w:t>
      </w:r>
      <w:r>
        <w:rPr>
          <w:rFonts w:eastAsia="ＭＳ 明朝"/>
          <w:lang w:eastAsia="ja-JP"/>
        </w:rPr>
        <w:t xml:space="preserve"> desire to learn </w:t>
      </w:r>
      <w:r w:rsidR="00E82B9A">
        <w:rPr>
          <w:rFonts w:eastAsia="ＭＳ 明朝"/>
          <w:lang w:eastAsia="ja-JP"/>
        </w:rPr>
        <w:t xml:space="preserve">and do </w:t>
      </w:r>
      <w:r>
        <w:rPr>
          <w:rFonts w:eastAsia="ＭＳ 明朝"/>
          <w:lang w:eastAsia="ja-JP"/>
        </w:rPr>
        <w:t xml:space="preserve">more. </w:t>
      </w:r>
      <w:r w:rsidR="00E82B9A">
        <w:rPr>
          <w:rFonts w:eastAsia="ＭＳ 明朝"/>
          <w:lang w:eastAsia="ja-JP"/>
        </w:rPr>
        <w:t>Encouragement at an early age is essential.</w:t>
      </w:r>
      <w:r w:rsidR="00EF65E1">
        <w:rPr>
          <w:rFonts w:eastAsia="ＭＳ 明朝"/>
          <w:lang w:eastAsia="ja-JP"/>
        </w:rPr>
        <w:t xml:space="preserve"> </w:t>
      </w:r>
      <w:r w:rsidR="00E82B9A">
        <w:rPr>
          <w:rFonts w:eastAsia="ＭＳ 明朝"/>
          <w:lang w:eastAsia="ja-JP"/>
        </w:rPr>
        <w:t xml:space="preserve">Our one guiding principle in this </w:t>
      </w:r>
      <w:r w:rsidR="00EE4EAA">
        <w:rPr>
          <w:rFonts w:eastAsia="ＭＳ 明朝"/>
          <w:lang w:eastAsia="ja-JP"/>
        </w:rPr>
        <w:t xml:space="preserve">important </w:t>
      </w:r>
      <w:r w:rsidR="00E82B9A">
        <w:rPr>
          <w:rFonts w:eastAsia="ＭＳ 明朝"/>
          <w:lang w:eastAsia="ja-JP"/>
        </w:rPr>
        <w:t>endeavor is</w:t>
      </w:r>
      <w:r w:rsidR="006A1DE7">
        <w:rPr>
          <w:rFonts w:eastAsia="ＭＳ 明朝"/>
          <w:lang w:eastAsia="ja-JP"/>
        </w:rPr>
        <w:t>:</w:t>
      </w:r>
      <w:r w:rsidR="00E82B9A">
        <w:rPr>
          <w:rFonts w:eastAsia="ＭＳ 明朝"/>
          <w:lang w:eastAsia="ja-JP"/>
        </w:rPr>
        <w:t xml:space="preserve"> “It is not about us, it is all about the kids.”</w:t>
      </w:r>
      <w:r w:rsidR="00EE4EAA">
        <w:rPr>
          <w:rFonts w:eastAsia="ＭＳ 明朝"/>
          <w:lang w:eastAsia="ja-JP"/>
        </w:rPr>
        <w:t xml:space="preserve"> We hope you will join us</w:t>
      </w:r>
      <w:r w:rsidR="006A1DE7">
        <w:rPr>
          <w:rFonts w:eastAsia="ＭＳ 明朝"/>
          <w:lang w:eastAsia="ja-JP"/>
        </w:rPr>
        <w:t>, because t</w:t>
      </w:r>
      <w:r w:rsidR="004B6F42">
        <w:rPr>
          <w:rFonts w:eastAsia="ＭＳ 明朝"/>
          <w:lang w:eastAsia="ja-JP"/>
        </w:rPr>
        <w:t xml:space="preserve">he children are </w:t>
      </w:r>
      <w:r w:rsidR="00FF6EB0">
        <w:rPr>
          <w:rFonts w:eastAsia="ＭＳ 明朝"/>
          <w:lang w:eastAsia="ja-JP"/>
        </w:rPr>
        <w:t xml:space="preserve">indeed </w:t>
      </w:r>
      <w:r w:rsidR="004B6F42">
        <w:rPr>
          <w:rFonts w:eastAsia="ＭＳ 明朝"/>
          <w:lang w:eastAsia="ja-JP"/>
        </w:rPr>
        <w:t>our future.</w:t>
      </w:r>
    </w:p>
    <w:p w14:paraId="0A443FD7" w14:textId="7751C3A4" w:rsidR="00EE4EAA" w:rsidRDefault="00EE4EAA" w:rsidP="00783732">
      <w:pPr>
        <w:jc w:val="both"/>
        <w:rPr>
          <w:rFonts w:eastAsia="ＭＳ 明朝"/>
          <w:lang w:eastAsia="ja-JP"/>
        </w:rPr>
      </w:pPr>
    </w:p>
    <w:p w14:paraId="435657F5" w14:textId="2737352C" w:rsidR="008A285A" w:rsidRDefault="006A1DE7" w:rsidP="006A1DE7">
      <w:pPr>
        <w:jc w:val="center"/>
        <w:rPr>
          <w:rFonts w:eastAsia="ＭＳ 明朝"/>
          <w:lang w:eastAsia="ja-JP"/>
        </w:rPr>
      </w:pPr>
      <w:r>
        <w:rPr>
          <w:rFonts w:eastAsia="ＭＳ 明朝"/>
          <w:noProof/>
          <w:lang w:eastAsia="ja-JP"/>
        </w:rPr>
        <w:drawing>
          <wp:inline distT="0" distB="0" distL="0" distR="0" wp14:anchorId="0BFF905C" wp14:editId="4ECD87F0">
            <wp:extent cx="3425227" cy="2421052"/>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png"/>
                    <pic:cNvPicPr/>
                  </pic:nvPicPr>
                  <pic:blipFill>
                    <a:blip r:embed="rId10">
                      <a:extLst>
                        <a:ext uri="{28A0092B-C50C-407E-A947-70E740481C1C}">
                          <a14:useLocalDpi xmlns:a14="http://schemas.microsoft.com/office/drawing/2010/main" val="0"/>
                        </a:ext>
                      </a:extLst>
                    </a:blip>
                    <a:stretch>
                      <a:fillRect/>
                    </a:stretch>
                  </pic:blipFill>
                  <pic:spPr>
                    <a:xfrm>
                      <a:off x="0" y="0"/>
                      <a:ext cx="3438899" cy="2430716"/>
                    </a:xfrm>
                    <a:prstGeom prst="rect">
                      <a:avLst/>
                    </a:prstGeom>
                  </pic:spPr>
                </pic:pic>
              </a:graphicData>
            </a:graphic>
          </wp:inline>
        </w:drawing>
      </w:r>
    </w:p>
    <w:p w14:paraId="3E5745BF" w14:textId="31F9FDE1" w:rsidR="00E82B9A" w:rsidRDefault="00E82B9A" w:rsidP="007467CC">
      <w:pPr>
        <w:jc w:val="center"/>
        <w:rPr>
          <w:rFonts w:eastAsia="ＭＳ 明朝"/>
          <w:lang w:eastAsia="ja-JP"/>
        </w:rPr>
      </w:pPr>
      <w:r w:rsidRPr="00E82B9A">
        <w:rPr>
          <w:rFonts w:eastAsia="ＭＳ 明朝"/>
          <w:noProof/>
          <w:lang w:eastAsia="ja-JP"/>
        </w:rPr>
        <w:drawing>
          <wp:inline distT="0" distB="0" distL="0" distR="0" wp14:anchorId="4F8BAF00" wp14:editId="3CC56054">
            <wp:extent cx="5257800" cy="3943350"/>
            <wp:effectExtent l="0" t="0" r="0" b="0"/>
            <wp:docPr id="11" name="Picture 10">
              <a:extLst xmlns:a="http://schemas.openxmlformats.org/drawingml/2006/main">
                <a:ext uri="{FF2B5EF4-FFF2-40B4-BE49-F238E27FC236}">
                  <a16:creationId xmlns:a16="http://schemas.microsoft.com/office/drawing/2014/main" id="{3A1B0459-6113-4AF3-B4E5-61CC1F7E09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3A1B0459-6113-4AF3-B4E5-61CC1F7E0903}"/>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57800" cy="3943350"/>
                    </a:xfrm>
                    <a:prstGeom prst="rect">
                      <a:avLst/>
                    </a:prstGeom>
                  </pic:spPr>
                </pic:pic>
              </a:graphicData>
            </a:graphic>
          </wp:inline>
        </w:drawing>
      </w:r>
    </w:p>
    <w:p w14:paraId="5E8D66B8" w14:textId="150D4B30" w:rsidR="00E82B9A" w:rsidRDefault="00E82B9A" w:rsidP="007467CC">
      <w:pPr>
        <w:jc w:val="center"/>
        <w:rPr>
          <w:rFonts w:eastAsia="ＭＳ 明朝"/>
          <w:lang w:eastAsia="ja-JP"/>
        </w:rPr>
      </w:pPr>
      <w:r>
        <w:rPr>
          <w:rFonts w:eastAsia="ＭＳ 明朝"/>
          <w:lang w:eastAsia="ja-JP"/>
        </w:rPr>
        <w:t>School Amateur Radio Club students tracking Amateur Radio satellites</w:t>
      </w:r>
    </w:p>
    <w:p w14:paraId="4F08CA74" w14:textId="04354DD8" w:rsidR="00E82B9A" w:rsidRDefault="00E82B9A" w:rsidP="007467CC">
      <w:pPr>
        <w:jc w:val="center"/>
        <w:rPr>
          <w:rFonts w:eastAsia="ＭＳ 明朝"/>
          <w:lang w:eastAsia="ja-JP"/>
        </w:rPr>
      </w:pPr>
    </w:p>
    <w:p w14:paraId="0BF8130A" w14:textId="37C343FE" w:rsidR="00E82B9A" w:rsidRDefault="00E82B9A" w:rsidP="007467CC">
      <w:pPr>
        <w:jc w:val="center"/>
        <w:rPr>
          <w:rFonts w:eastAsia="ＭＳ 明朝"/>
          <w:lang w:eastAsia="ja-JP"/>
        </w:rPr>
      </w:pPr>
      <w:r>
        <w:rPr>
          <w:noProof/>
        </w:rPr>
        <w:drawing>
          <wp:inline distT="0" distB="0" distL="0" distR="0" wp14:anchorId="2DC8F10E" wp14:editId="7285212A">
            <wp:extent cx="5401945" cy="3578004"/>
            <wp:effectExtent l="0" t="0" r="8255"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1945" cy="3578004"/>
                    </a:xfrm>
                    <a:prstGeom prst="rect">
                      <a:avLst/>
                    </a:prstGeom>
                    <a:noFill/>
                    <a:ln>
                      <a:noFill/>
                    </a:ln>
                  </pic:spPr>
                </pic:pic>
              </a:graphicData>
            </a:graphic>
          </wp:inline>
        </w:drawing>
      </w:r>
    </w:p>
    <w:p w14:paraId="30FCA619" w14:textId="0D3B0810" w:rsidR="00E82B9A" w:rsidRDefault="00E82B9A" w:rsidP="007467CC">
      <w:pPr>
        <w:jc w:val="center"/>
        <w:rPr>
          <w:rFonts w:eastAsia="ＭＳ 明朝"/>
          <w:lang w:eastAsia="ja-JP"/>
        </w:rPr>
      </w:pPr>
      <w:r>
        <w:rPr>
          <w:rFonts w:eastAsia="ＭＳ 明朝"/>
          <w:lang w:eastAsia="ja-JP"/>
        </w:rPr>
        <w:t xml:space="preserve">School </w:t>
      </w:r>
      <w:r w:rsidR="007467CC">
        <w:rPr>
          <w:rFonts w:eastAsia="ＭＳ 明朝"/>
          <w:lang w:eastAsia="ja-JP"/>
        </w:rPr>
        <w:t>Amateur</w:t>
      </w:r>
      <w:r>
        <w:rPr>
          <w:rFonts w:eastAsia="ＭＳ 明朝"/>
          <w:lang w:eastAsia="ja-JP"/>
        </w:rPr>
        <w:t xml:space="preserve"> R</w:t>
      </w:r>
      <w:r w:rsidR="007467CC">
        <w:rPr>
          <w:rFonts w:eastAsia="ＭＳ 明朝"/>
          <w:lang w:eastAsia="ja-JP"/>
        </w:rPr>
        <w:t>adio Club students calling CQ on shortwave</w:t>
      </w:r>
      <w:r w:rsidR="004B6F42">
        <w:rPr>
          <w:rFonts w:eastAsia="ＭＳ 明朝"/>
          <w:lang w:eastAsia="ja-JP"/>
        </w:rPr>
        <w:t xml:space="preserve"> radio</w:t>
      </w:r>
    </w:p>
    <w:p w14:paraId="2CB112D3" w14:textId="202BE74B" w:rsidR="00DD239E" w:rsidRDefault="00DD239E" w:rsidP="007467CC">
      <w:pPr>
        <w:jc w:val="center"/>
        <w:rPr>
          <w:rFonts w:eastAsia="ＭＳ 明朝"/>
          <w:lang w:eastAsia="ja-JP"/>
        </w:rPr>
      </w:pPr>
    </w:p>
    <w:p w14:paraId="4F54FC64" w14:textId="0A63617F" w:rsidR="00DD239E" w:rsidRDefault="00DD239E" w:rsidP="007467CC">
      <w:pPr>
        <w:jc w:val="center"/>
        <w:rPr>
          <w:rFonts w:eastAsia="ＭＳ 明朝"/>
          <w:lang w:eastAsia="ja-JP"/>
        </w:rPr>
      </w:pPr>
    </w:p>
    <w:p w14:paraId="219FFE76" w14:textId="6AC988C2" w:rsidR="00DD239E" w:rsidRPr="00DD239E" w:rsidRDefault="00DD239E" w:rsidP="00DD239E">
      <w:pPr>
        <w:rPr>
          <w:rFonts w:eastAsia="ＭＳ 明朝"/>
          <w:lang w:eastAsia="ja-JP"/>
        </w:rPr>
      </w:pPr>
      <w:r>
        <w:rPr>
          <w:rFonts w:eastAsia="ＭＳ 明朝"/>
          <w:b/>
          <w:lang w:eastAsia="ja-JP"/>
        </w:rPr>
        <w:t xml:space="preserve">Recommendation: </w:t>
      </w:r>
      <w:r>
        <w:rPr>
          <w:rFonts w:eastAsia="ＭＳ 明朝"/>
          <w:lang w:eastAsia="ja-JP"/>
        </w:rPr>
        <w:t>That the conference note the content of this paper for further discussion</w:t>
      </w:r>
    </w:p>
    <w:p w14:paraId="0E39BAA5" w14:textId="77777777"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14:paraId="57BA1033" w14:textId="77777777" w:rsidR="00156D1D" w:rsidRPr="00156D1D" w:rsidRDefault="00156D1D">
      <w:pPr>
        <w:rPr>
          <w:rFonts w:eastAsia="ＭＳ 明朝"/>
          <w:lang w:eastAsia="ja-JP"/>
        </w:rPr>
      </w:pPr>
    </w:p>
    <w:sectPr w:rsidR="00156D1D" w:rsidRPr="00156D1D" w:rsidSect="00A80565">
      <w:headerReference w:type="default" r:id="rId13"/>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874F3B" w14:textId="77777777" w:rsidR="002D7668" w:rsidRDefault="002D7668">
      <w:r>
        <w:separator/>
      </w:r>
    </w:p>
  </w:endnote>
  <w:endnote w:type="continuationSeparator" w:id="0">
    <w:p w14:paraId="632A9EF6" w14:textId="77777777" w:rsidR="002D7668" w:rsidRDefault="002D7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altName w:val="BatangChe"/>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7409F1" w14:textId="77777777" w:rsidR="002D7668" w:rsidRDefault="002D7668">
      <w:r>
        <w:separator/>
      </w:r>
    </w:p>
  </w:footnote>
  <w:footnote w:type="continuationSeparator" w:id="0">
    <w:p w14:paraId="3CA01661" w14:textId="77777777" w:rsidR="002D7668" w:rsidRDefault="002D76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38C0A1" w14:textId="3BA30D47"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6169F9">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5E03DD">
      <w:rPr>
        <w:rStyle w:val="a5"/>
        <w:rFonts w:eastAsia="ＭＳ 明朝"/>
        <w:sz w:val="20"/>
        <w:szCs w:val="20"/>
        <w:lang w:eastAsia="ja-JP"/>
      </w:rPr>
      <w:t>8</w:t>
    </w:r>
    <w:r w:rsidRPr="00726191">
      <w:rPr>
        <w:rStyle w:val="a5"/>
        <w:rFonts w:hint="eastAsia"/>
        <w:sz w:val="20"/>
        <w:szCs w:val="20"/>
      </w:rPr>
      <w:t>/XV</w:t>
    </w:r>
    <w:r w:rsidR="00847A46">
      <w:rPr>
        <w:rStyle w:val="a5"/>
        <w:sz w:val="20"/>
        <w:szCs w:val="20"/>
      </w:rPr>
      <w:t>I</w:t>
    </w:r>
    <w:r w:rsidR="005E03DD">
      <w:rPr>
        <w:rStyle w:val="a5"/>
        <w:sz w:val="20"/>
        <w:szCs w:val="20"/>
      </w:rPr>
      <w:t>I</w:t>
    </w:r>
    <w:r w:rsidRPr="00726191">
      <w:rPr>
        <w:rStyle w:val="a5"/>
        <w:rFonts w:hint="eastAsia"/>
        <w:sz w:val="20"/>
        <w:szCs w:val="20"/>
      </w:rPr>
      <w:t>/0</w:t>
    </w:r>
    <w:r w:rsidR="00C5657C">
      <w:rPr>
        <w:rStyle w:val="a5"/>
        <w:sz w:val="20"/>
        <w:szCs w:val="20"/>
      </w:rPr>
      <w:t>29</w:t>
    </w:r>
  </w:p>
  <w:p w14:paraId="3D428E32" w14:textId="77777777" w:rsidR="00676C1D" w:rsidRDefault="00676C1D">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C5C8E"/>
    <w:multiLevelType w:val="hybridMultilevel"/>
    <w:tmpl w:val="F5205D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2"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5"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6"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3EF04450"/>
    <w:multiLevelType w:val="hybridMultilevel"/>
    <w:tmpl w:val="064290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0" w15:restartNumberingAfterBreak="0">
    <w:nsid w:val="78EB1E1A"/>
    <w:multiLevelType w:val="hybridMultilevel"/>
    <w:tmpl w:val="F90007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3"/>
  </w:num>
  <w:num w:numId="4">
    <w:abstractNumId w:val="9"/>
  </w:num>
  <w:num w:numId="5">
    <w:abstractNumId w:val="5"/>
  </w:num>
  <w:num w:numId="6">
    <w:abstractNumId w:val="7"/>
  </w:num>
  <w:num w:numId="7">
    <w:abstractNumId w:val="2"/>
  </w:num>
  <w:num w:numId="8">
    <w:abstractNumId w:val="1"/>
  </w:num>
  <w:num w:numId="9">
    <w:abstractNumId w:val="8"/>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3F5"/>
    <w:rsid w:val="00023812"/>
    <w:rsid w:val="0003595B"/>
    <w:rsid w:val="00035EFB"/>
    <w:rsid w:val="000529A1"/>
    <w:rsid w:val="0005660E"/>
    <w:rsid w:val="000713CF"/>
    <w:rsid w:val="000713F5"/>
    <w:rsid w:val="000C492A"/>
    <w:rsid w:val="000F5540"/>
    <w:rsid w:val="00113A81"/>
    <w:rsid w:val="001539DD"/>
    <w:rsid w:val="00156D1D"/>
    <w:rsid w:val="00162071"/>
    <w:rsid w:val="0017248C"/>
    <w:rsid w:val="00172C79"/>
    <w:rsid w:val="00172D1D"/>
    <w:rsid w:val="00176A1B"/>
    <w:rsid w:val="0019586B"/>
    <w:rsid w:val="00196568"/>
    <w:rsid w:val="001A2F16"/>
    <w:rsid w:val="001A64F1"/>
    <w:rsid w:val="001B18C2"/>
    <w:rsid w:val="001C619C"/>
    <w:rsid w:val="001D5D7E"/>
    <w:rsid w:val="00254A1B"/>
    <w:rsid w:val="00257A9E"/>
    <w:rsid w:val="002650B0"/>
    <w:rsid w:val="0028454D"/>
    <w:rsid w:val="00291350"/>
    <w:rsid w:val="00291C9E"/>
    <w:rsid w:val="002926D4"/>
    <w:rsid w:val="002B739D"/>
    <w:rsid w:val="002C07DA"/>
    <w:rsid w:val="002C7EA9"/>
    <w:rsid w:val="002D7668"/>
    <w:rsid w:val="002F27E1"/>
    <w:rsid w:val="002F418E"/>
    <w:rsid w:val="00304585"/>
    <w:rsid w:val="0034216C"/>
    <w:rsid w:val="003809C7"/>
    <w:rsid w:val="003A20DA"/>
    <w:rsid w:val="003A2D27"/>
    <w:rsid w:val="003B5373"/>
    <w:rsid w:val="003B6263"/>
    <w:rsid w:val="003C2A5B"/>
    <w:rsid w:val="003C64A7"/>
    <w:rsid w:val="003D3FDA"/>
    <w:rsid w:val="00420822"/>
    <w:rsid w:val="0045458F"/>
    <w:rsid w:val="00454F8C"/>
    <w:rsid w:val="004633B4"/>
    <w:rsid w:val="00480B03"/>
    <w:rsid w:val="004A56D2"/>
    <w:rsid w:val="004B3553"/>
    <w:rsid w:val="004B4679"/>
    <w:rsid w:val="004B6F42"/>
    <w:rsid w:val="004D2E86"/>
    <w:rsid w:val="00506042"/>
    <w:rsid w:val="00506523"/>
    <w:rsid w:val="00526A2E"/>
    <w:rsid w:val="00526E07"/>
    <w:rsid w:val="00530E8C"/>
    <w:rsid w:val="00545933"/>
    <w:rsid w:val="00587875"/>
    <w:rsid w:val="005E03DD"/>
    <w:rsid w:val="00607E2B"/>
    <w:rsid w:val="006169F9"/>
    <w:rsid w:val="00623CE1"/>
    <w:rsid w:val="0063062B"/>
    <w:rsid w:val="00637BE5"/>
    <w:rsid w:val="00667229"/>
    <w:rsid w:val="00676C1D"/>
    <w:rsid w:val="00680ABC"/>
    <w:rsid w:val="00682BE5"/>
    <w:rsid w:val="00690FED"/>
    <w:rsid w:val="006939A5"/>
    <w:rsid w:val="006A1DE7"/>
    <w:rsid w:val="006A7376"/>
    <w:rsid w:val="006C05A8"/>
    <w:rsid w:val="006F24B8"/>
    <w:rsid w:val="00700FEE"/>
    <w:rsid w:val="00712451"/>
    <w:rsid w:val="00726191"/>
    <w:rsid w:val="00732F08"/>
    <w:rsid w:val="0074190C"/>
    <w:rsid w:val="007467CC"/>
    <w:rsid w:val="00755A03"/>
    <w:rsid w:val="00762576"/>
    <w:rsid w:val="00782AEB"/>
    <w:rsid w:val="00783732"/>
    <w:rsid w:val="00791060"/>
    <w:rsid w:val="00796243"/>
    <w:rsid w:val="007A7662"/>
    <w:rsid w:val="007B5626"/>
    <w:rsid w:val="007D161E"/>
    <w:rsid w:val="0080570B"/>
    <w:rsid w:val="008148E1"/>
    <w:rsid w:val="00847A46"/>
    <w:rsid w:val="008A285A"/>
    <w:rsid w:val="008D0E09"/>
    <w:rsid w:val="008E4412"/>
    <w:rsid w:val="009033DB"/>
    <w:rsid w:val="0097693B"/>
    <w:rsid w:val="00990C76"/>
    <w:rsid w:val="00993355"/>
    <w:rsid w:val="009A4A6D"/>
    <w:rsid w:val="009C01A9"/>
    <w:rsid w:val="009C09CD"/>
    <w:rsid w:val="009E0413"/>
    <w:rsid w:val="009E7795"/>
    <w:rsid w:val="00A04B71"/>
    <w:rsid w:val="00A13265"/>
    <w:rsid w:val="00A22AA0"/>
    <w:rsid w:val="00A50C69"/>
    <w:rsid w:val="00A71136"/>
    <w:rsid w:val="00A80565"/>
    <w:rsid w:val="00AA474C"/>
    <w:rsid w:val="00AB5CE0"/>
    <w:rsid w:val="00AD7E5F"/>
    <w:rsid w:val="00B01AA1"/>
    <w:rsid w:val="00B30C81"/>
    <w:rsid w:val="00BD7620"/>
    <w:rsid w:val="00BF71AC"/>
    <w:rsid w:val="00C15633"/>
    <w:rsid w:val="00C15799"/>
    <w:rsid w:val="00C357AD"/>
    <w:rsid w:val="00C41EAE"/>
    <w:rsid w:val="00C5657C"/>
    <w:rsid w:val="00C6069C"/>
    <w:rsid w:val="00CD5431"/>
    <w:rsid w:val="00CF2491"/>
    <w:rsid w:val="00D50FCE"/>
    <w:rsid w:val="00D53D4F"/>
    <w:rsid w:val="00D57772"/>
    <w:rsid w:val="00D7187E"/>
    <w:rsid w:val="00D75A4D"/>
    <w:rsid w:val="00D830E6"/>
    <w:rsid w:val="00D8478B"/>
    <w:rsid w:val="00D86151"/>
    <w:rsid w:val="00DA2E3A"/>
    <w:rsid w:val="00DA7595"/>
    <w:rsid w:val="00DB0A68"/>
    <w:rsid w:val="00DB7012"/>
    <w:rsid w:val="00DC43A3"/>
    <w:rsid w:val="00DC6954"/>
    <w:rsid w:val="00DD239E"/>
    <w:rsid w:val="00DE3816"/>
    <w:rsid w:val="00E0124F"/>
    <w:rsid w:val="00E4680F"/>
    <w:rsid w:val="00E674D3"/>
    <w:rsid w:val="00E70FD0"/>
    <w:rsid w:val="00E74909"/>
    <w:rsid w:val="00E82B9A"/>
    <w:rsid w:val="00EB1638"/>
    <w:rsid w:val="00EE4EAA"/>
    <w:rsid w:val="00EF65E1"/>
    <w:rsid w:val="00EF7F4A"/>
    <w:rsid w:val="00F03FA7"/>
    <w:rsid w:val="00F10849"/>
    <w:rsid w:val="00F332AD"/>
    <w:rsid w:val="00F34944"/>
    <w:rsid w:val="00F60CEA"/>
    <w:rsid w:val="00F84067"/>
    <w:rsid w:val="00F957BD"/>
    <w:rsid w:val="00F95EF0"/>
    <w:rsid w:val="00FC04F8"/>
    <w:rsid w:val="00FE1230"/>
    <w:rsid w:val="00FF6AB5"/>
    <w:rsid w:val="00FF6EB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4097">
      <v:textbox inset="5.85pt,.7pt,5.85pt,.7pt"/>
    </o:shapedefaults>
    <o:shapelayout v:ext="edit">
      <o:idmap v:ext="edit" data="1"/>
    </o:shapelayout>
  </w:shapeDefaults>
  <w:decimalSymbol w:val="."/>
  <w:listSeparator w:val=","/>
  <w14:docId w14:val="1136B4F1"/>
  <w15:chartTrackingRefBased/>
  <w15:docId w15:val="{7214D159-FCBE-4DFF-8B78-5A348F6F7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DA7595"/>
    <w:rPr>
      <w:rFonts w:eastAsia="BatangChe"/>
      <w:sz w:val="24"/>
      <w:szCs w:val="24"/>
      <w:lang w:val="en-US"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b">
    <w:name w:val="List Paragraph"/>
    <w:basedOn w:val="a"/>
    <w:uiPriority w:val="34"/>
    <w:qFormat/>
    <w:rsid w:val="00D53D4F"/>
    <w:pPr>
      <w:ind w:left="720"/>
      <w:contextualSpacing/>
    </w:pPr>
  </w:style>
  <w:style w:type="character" w:styleId="ac">
    <w:name w:val="Hyperlink"/>
    <w:basedOn w:val="a0"/>
    <w:rsid w:val="009E7795"/>
    <w:rPr>
      <w:color w:val="0563C1" w:themeColor="hyperlink"/>
      <w:u w:val="single"/>
    </w:rPr>
  </w:style>
  <w:style w:type="character" w:styleId="ad">
    <w:name w:val="Unresolved Mention"/>
    <w:basedOn w:val="a0"/>
    <w:uiPriority w:val="99"/>
    <w:semiHidden/>
    <w:unhideWhenUsed/>
    <w:rsid w:val="009E77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www.sarcnet.org"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dio%20Room\AppData\Local\Microsoft\Windows\INetCache\Content.Outlook\HRE4A9LO\att2Document%20Template%2017R3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att2Document Template 17R3C.dot</Template>
  <TotalTime>3</TotalTime>
  <Pages>5</Pages>
  <Words>1312</Words>
  <Characters>7180</Characters>
  <Application>Microsoft Office Word</Application>
  <DocSecurity>0</DocSecurity>
  <Lines>59</Lines>
  <Paragraphs>16</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8476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Radio Room</dc:creator>
  <cp:keywords/>
  <cp:lastModifiedBy>Yamamoto Ken</cp:lastModifiedBy>
  <cp:revision>5</cp:revision>
  <cp:lastPrinted>2009-02-17T07:56:00Z</cp:lastPrinted>
  <dcterms:created xsi:type="dcterms:W3CDTF">2018-08-06T23:38:00Z</dcterms:created>
  <dcterms:modified xsi:type="dcterms:W3CDTF">2018-08-09T07:12:00Z</dcterms:modified>
</cp:coreProperties>
</file>